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9CB23" w14:textId="79CB39A7" w:rsidR="00F1082B" w:rsidRPr="005B4D4E" w:rsidRDefault="00F1082B" w:rsidP="00F1082B">
      <w:pPr>
        <w:pStyle w:val="Titel"/>
        <w:tabs>
          <w:tab w:val="left" w:pos="900"/>
          <w:tab w:val="left" w:pos="1260"/>
        </w:tabs>
        <w:spacing w:line="276" w:lineRule="auto"/>
        <w:ind w:left="-180"/>
        <w:jc w:val="left"/>
        <w:rPr>
          <w:color w:val="1F497D"/>
          <w:sz w:val="56"/>
          <w:szCs w:val="56"/>
        </w:rPr>
      </w:pPr>
      <w:bookmarkStart w:id="0" w:name="_Hlk116550853"/>
      <w:r w:rsidRPr="005B4D4E">
        <w:rPr>
          <w:noProof/>
          <w:color w:val="4F81BD"/>
          <w:sz w:val="56"/>
          <w:szCs w:val="56"/>
        </w:rPr>
        <w:drawing>
          <wp:anchor distT="0" distB="0" distL="114300" distR="114300" simplePos="0" relativeHeight="252789760" behindDoc="1" locked="0" layoutInCell="1" allowOverlap="1" wp14:anchorId="163CC8C7" wp14:editId="49B2F7EF">
            <wp:simplePos x="0" y="0"/>
            <wp:positionH relativeFrom="column">
              <wp:posOffset>2695575</wp:posOffset>
            </wp:positionH>
            <wp:positionV relativeFrom="paragraph">
              <wp:posOffset>0</wp:posOffset>
            </wp:positionV>
            <wp:extent cx="1562735" cy="1050925"/>
            <wp:effectExtent l="0" t="0" r="0" b="0"/>
            <wp:wrapTight wrapText="bothSides">
              <wp:wrapPolygon edited="0">
                <wp:start x="0" y="0"/>
                <wp:lineTo x="0" y="21143"/>
                <wp:lineTo x="21328" y="21143"/>
                <wp:lineTo x="21328" y="0"/>
                <wp:lineTo x="0" y="0"/>
              </wp:wrapPolygon>
            </wp:wrapTight>
            <wp:docPr id="2110191240" name="Grafik 1" descr="Guldenbachtal-Lalo_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uldenbachtal-Lalo_logox"/>
                    <pic:cNvPicPr>
                      <a:picLocks noChangeAspect="1" noChangeArrowheads="1"/>
                    </pic:cNvPicPr>
                  </pic:nvPicPr>
                  <pic:blipFill>
                    <a:blip r:embed="rId8" cstate="print">
                      <a:clrChange>
                        <a:clrFrom>
                          <a:srgbClr val="E2E0E1"/>
                        </a:clrFrom>
                        <a:clrTo>
                          <a:srgbClr val="E2E0E1">
                            <a:alpha val="0"/>
                          </a:srgbClr>
                        </a:clrTo>
                      </a:clrChange>
                      <a:extLst>
                        <a:ext uri="{28A0092B-C50C-407E-A947-70E740481C1C}">
                          <a14:useLocalDpi xmlns:a14="http://schemas.microsoft.com/office/drawing/2010/main" val="0"/>
                        </a:ext>
                      </a:extLst>
                    </a:blip>
                    <a:srcRect/>
                    <a:stretch>
                      <a:fillRect/>
                    </a:stretch>
                  </pic:blipFill>
                  <pic:spPr bwMode="auto">
                    <a:xfrm>
                      <a:off x="0" y="0"/>
                      <a:ext cx="1562735" cy="1050925"/>
                    </a:xfrm>
                    <a:prstGeom prst="rect">
                      <a:avLst/>
                    </a:prstGeom>
                    <a:noFill/>
                  </pic:spPr>
                </pic:pic>
              </a:graphicData>
            </a:graphic>
            <wp14:sizeRelH relativeFrom="page">
              <wp14:pctWidth>0</wp14:pctWidth>
            </wp14:sizeRelH>
            <wp14:sizeRelV relativeFrom="page">
              <wp14:pctHeight>0</wp14:pctHeight>
            </wp14:sizeRelV>
          </wp:anchor>
        </w:drawing>
      </w:r>
      <w:r w:rsidRPr="005B4D4E">
        <w:rPr>
          <w:color w:val="1F497D"/>
          <w:sz w:val="56"/>
          <w:szCs w:val="56"/>
        </w:rPr>
        <w:t>Pfarrbrief</w:t>
      </w:r>
    </w:p>
    <w:p w14:paraId="2AD2F2D4" w14:textId="7F30371E" w:rsidR="00F1082B" w:rsidRPr="005B4D4E" w:rsidRDefault="00F1082B" w:rsidP="00F1082B">
      <w:pPr>
        <w:pStyle w:val="Titel"/>
        <w:tabs>
          <w:tab w:val="left" w:pos="900"/>
          <w:tab w:val="left" w:pos="1260"/>
        </w:tabs>
        <w:spacing w:line="276" w:lineRule="auto"/>
        <w:ind w:left="-180"/>
        <w:jc w:val="left"/>
        <w:rPr>
          <w:color w:val="4F81BD"/>
          <w:sz w:val="28"/>
          <w:szCs w:val="28"/>
        </w:rPr>
      </w:pPr>
      <w:r w:rsidRPr="005B4D4E">
        <w:rPr>
          <w:color w:val="4F81BD"/>
          <w:sz w:val="28"/>
          <w:szCs w:val="28"/>
        </w:rPr>
        <w:t>der Pfarrgemeinde</w:t>
      </w:r>
    </w:p>
    <w:p w14:paraId="79BA852E" w14:textId="6E8B1766" w:rsidR="00F1082B" w:rsidRPr="00FF6346" w:rsidRDefault="00F1082B" w:rsidP="00F1082B">
      <w:pPr>
        <w:pStyle w:val="Titel"/>
        <w:tabs>
          <w:tab w:val="left" w:pos="900"/>
          <w:tab w:val="left" w:pos="1260"/>
        </w:tabs>
        <w:spacing w:line="276" w:lineRule="auto"/>
        <w:ind w:left="-180"/>
        <w:jc w:val="left"/>
        <w:rPr>
          <w:color w:val="4F81BD"/>
          <w:sz w:val="24"/>
          <w:szCs w:val="24"/>
        </w:rPr>
      </w:pPr>
      <w:r w:rsidRPr="00FF6346">
        <w:rPr>
          <w:color w:val="4F81BD"/>
          <w:sz w:val="24"/>
          <w:szCs w:val="24"/>
        </w:rPr>
        <w:t>Guldenbachtal – Langenlonsheim</w:t>
      </w:r>
    </w:p>
    <w:p w14:paraId="03943192" w14:textId="7DEDC9F6" w:rsidR="00F1082B" w:rsidRPr="00FF6346" w:rsidRDefault="00F1082B" w:rsidP="00F1082B">
      <w:pPr>
        <w:pStyle w:val="Titel"/>
        <w:tabs>
          <w:tab w:val="left" w:pos="900"/>
          <w:tab w:val="left" w:pos="1260"/>
        </w:tabs>
        <w:ind w:left="-180"/>
        <w:rPr>
          <w:rFonts w:ascii="Arial Black" w:hAnsi="Arial Black"/>
          <w:b w:val="0"/>
          <w:bCs/>
          <w:color w:val="4F81BD"/>
          <w:sz w:val="16"/>
          <w:szCs w:val="16"/>
        </w:rPr>
      </w:pPr>
    </w:p>
    <w:p w14:paraId="673E6B41" w14:textId="77777777" w:rsidR="00F1082B" w:rsidRDefault="00F1082B" w:rsidP="00F1082B">
      <w:pPr>
        <w:pStyle w:val="Titel"/>
        <w:tabs>
          <w:tab w:val="left" w:pos="900"/>
          <w:tab w:val="left" w:pos="1260"/>
        </w:tabs>
        <w:ind w:right="-214"/>
        <w:jc w:val="left"/>
        <w:rPr>
          <w:sz w:val="4"/>
          <w:szCs w:val="24"/>
        </w:rPr>
      </w:pPr>
    </w:p>
    <w:p w14:paraId="60A585D0" w14:textId="77777777" w:rsidR="00F1082B" w:rsidRDefault="00F1082B" w:rsidP="00F1082B">
      <w:pPr>
        <w:pStyle w:val="Titel"/>
        <w:tabs>
          <w:tab w:val="left" w:pos="900"/>
          <w:tab w:val="left" w:pos="1260"/>
        </w:tabs>
        <w:ind w:left="-180" w:right="-214"/>
        <w:rPr>
          <w:sz w:val="4"/>
          <w:szCs w:val="24"/>
        </w:rPr>
      </w:pPr>
    </w:p>
    <w:p w14:paraId="490B574D" w14:textId="72819184" w:rsidR="00F1082B" w:rsidRPr="006B1EF9" w:rsidRDefault="00F1082B" w:rsidP="00F1082B">
      <w:pPr>
        <w:pStyle w:val="Titel"/>
        <w:tabs>
          <w:tab w:val="left" w:pos="3686"/>
        </w:tabs>
        <w:ind w:left="-180" w:right="-298"/>
        <w:jc w:val="left"/>
        <w:rPr>
          <w:b w:val="0"/>
          <w:bCs/>
          <w:color w:val="4F81BD"/>
          <w:sz w:val="24"/>
        </w:rPr>
      </w:pPr>
      <w:r w:rsidRPr="0090399D">
        <w:rPr>
          <w:b w:val="0"/>
          <w:bCs/>
          <w:color w:val="4F81BD"/>
          <w:sz w:val="28"/>
        </w:rPr>
        <w:t xml:space="preserve">Nr. </w:t>
      </w:r>
      <w:r>
        <w:rPr>
          <w:b w:val="0"/>
          <w:bCs/>
          <w:color w:val="4F81BD"/>
          <w:sz w:val="28"/>
        </w:rPr>
        <w:t>8</w:t>
      </w:r>
      <w:r w:rsidRPr="0090399D">
        <w:rPr>
          <w:b w:val="0"/>
          <w:bCs/>
          <w:color w:val="4F81BD"/>
          <w:sz w:val="32"/>
          <w:szCs w:val="32"/>
        </w:rPr>
        <w:t xml:space="preserve">   </w:t>
      </w:r>
      <w:r>
        <w:rPr>
          <w:b w:val="0"/>
          <w:bCs/>
          <w:color w:val="4F81BD"/>
          <w:sz w:val="32"/>
          <w:szCs w:val="32"/>
        </w:rPr>
        <w:t xml:space="preserve">                                </w:t>
      </w:r>
      <w:r>
        <w:rPr>
          <w:b w:val="0"/>
          <w:bCs/>
          <w:color w:val="4F81BD"/>
          <w:sz w:val="24"/>
        </w:rPr>
        <w:t>14. Dez. 2025 – 1. Feb. 2026</w:t>
      </w:r>
    </w:p>
    <w:p w14:paraId="33AB656F" w14:textId="4E4132C1" w:rsidR="00F1082B" w:rsidRPr="002E2D4B" w:rsidRDefault="003D76F3" w:rsidP="003D76F3">
      <w:pPr>
        <w:spacing w:line="360" w:lineRule="auto"/>
        <w:rPr>
          <w:rFonts w:ascii="Bradley Hand ITC" w:hAnsi="Bradley Hand ITC"/>
          <w:bCs/>
          <w:color w:val="FFFFFF"/>
          <w:sz w:val="24"/>
        </w:rPr>
      </w:pPr>
      <w:r w:rsidRPr="003D76F3">
        <w:rPr>
          <w:rFonts w:ascii="Bradley Hand ITC" w:hAnsi="Bradley Hand ITC"/>
          <w:b/>
          <w:bCs/>
          <w:noProof/>
          <w:color w:val="002465"/>
          <w:sz w:val="26"/>
          <w:szCs w:val="26"/>
        </w:rPr>
        <w:drawing>
          <wp:anchor distT="0" distB="0" distL="114300" distR="114300" simplePos="0" relativeHeight="252792832" behindDoc="0" locked="0" layoutInCell="1" allowOverlap="1" wp14:anchorId="62CF69DB" wp14:editId="0A056183">
            <wp:simplePos x="0" y="0"/>
            <wp:positionH relativeFrom="column">
              <wp:posOffset>-19050</wp:posOffset>
            </wp:positionH>
            <wp:positionV relativeFrom="paragraph">
              <wp:posOffset>284480</wp:posOffset>
            </wp:positionV>
            <wp:extent cx="2114550" cy="3790950"/>
            <wp:effectExtent l="0" t="0" r="0" b="0"/>
            <wp:wrapSquare wrapText="bothSides"/>
            <wp:docPr id="820838682"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4267" b="3272"/>
                    <a:stretch>
                      <a:fillRect/>
                    </a:stretch>
                  </pic:blipFill>
                  <pic:spPr bwMode="auto">
                    <a:xfrm>
                      <a:off x="0" y="0"/>
                      <a:ext cx="2114550" cy="379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82B">
        <w:rPr>
          <w:rFonts w:ascii="Arial Black" w:hAnsi="Arial Black"/>
          <w:b/>
          <w:bCs/>
          <w:noProof/>
          <w:sz w:val="12"/>
          <w:szCs w:val="12"/>
        </w:rPr>
        <mc:AlternateContent>
          <mc:Choice Requires="wps">
            <w:drawing>
              <wp:anchor distT="0" distB="0" distL="114300" distR="114300" simplePos="0" relativeHeight="252790784" behindDoc="0" locked="0" layoutInCell="1" allowOverlap="1" wp14:anchorId="59DDAC28" wp14:editId="09E1A080">
                <wp:simplePos x="0" y="0"/>
                <wp:positionH relativeFrom="column">
                  <wp:posOffset>-106045</wp:posOffset>
                </wp:positionH>
                <wp:positionV relativeFrom="page">
                  <wp:posOffset>2057400</wp:posOffset>
                </wp:positionV>
                <wp:extent cx="4482000" cy="0"/>
                <wp:effectExtent l="0" t="0" r="0" b="0"/>
                <wp:wrapNone/>
                <wp:docPr id="1196385032" name="Gerader Verbinder 1196385032"/>
                <wp:cNvGraphicFramePr/>
                <a:graphic xmlns:a="http://schemas.openxmlformats.org/drawingml/2006/main">
                  <a:graphicData uri="http://schemas.microsoft.com/office/word/2010/wordprocessingShape">
                    <wps:wsp>
                      <wps:cNvCnPr/>
                      <wps:spPr>
                        <a:xfrm>
                          <a:off x="0" y="0"/>
                          <a:ext cx="448200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489C60A" id="Gerader Verbinder 1196385032" o:spid="_x0000_s1026" style="position:absolute;z-index:252790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8.35pt,162pt" to="344.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" strokecolor="#4a7ebb" strokeweight="1.5pt">
                <w10:wrap anchory="page"/>
              </v:line>
            </w:pict>
          </mc:Fallback>
        </mc:AlternateContent>
      </w:r>
    </w:p>
    <w:p w14:paraId="774BDC85" w14:textId="7B7B8F9B" w:rsidR="00F210E8" w:rsidRPr="003D76F3" w:rsidRDefault="00F210E8" w:rsidP="003D76F3">
      <w:pPr>
        <w:spacing w:line="360" w:lineRule="auto"/>
        <w:rPr>
          <w:rFonts w:ascii="Papyrus" w:hAnsi="Papyrus" w:cs="Arial"/>
          <w:b/>
          <w:bCs/>
          <w:color w:val="002465"/>
          <w:sz w:val="26"/>
          <w:szCs w:val="26"/>
        </w:rPr>
      </w:pPr>
      <w:r w:rsidRPr="003D76F3">
        <w:rPr>
          <w:rFonts w:ascii="Papyrus" w:hAnsi="Papyrus" w:cs="Arial"/>
          <w:b/>
          <w:bCs/>
          <w:color w:val="002465"/>
          <w:sz w:val="26"/>
          <w:szCs w:val="26"/>
        </w:rPr>
        <w:t>Segen bringen – Segen sein</w:t>
      </w:r>
    </w:p>
    <w:p w14:paraId="552AD2B7" w14:textId="14DD347A"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Das Lied vom Stern singen,</w:t>
      </w:r>
    </w:p>
    <w:p w14:paraId="66E298B6"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der immer neu aufgeht,</w:t>
      </w:r>
    </w:p>
    <w:p w14:paraId="1E095CFB"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um dir deinen Weg zu zeigen,</w:t>
      </w:r>
    </w:p>
    <w:p w14:paraId="6840BB02"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den du gehen sollst durch manche</w:t>
      </w:r>
    </w:p>
    <w:p w14:paraId="165333EA"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Wüste oder dunkle Schlucht.</w:t>
      </w:r>
    </w:p>
    <w:p w14:paraId="10FB58F9" w14:textId="77777777" w:rsidR="00F210E8" w:rsidRPr="003D76F3" w:rsidRDefault="00F210E8" w:rsidP="00F210E8">
      <w:pPr>
        <w:rPr>
          <w:rFonts w:ascii="Arial Narrow" w:hAnsi="Arial Narrow" w:cs="Arial"/>
          <w:color w:val="002465"/>
          <w:sz w:val="12"/>
          <w:szCs w:val="12"/>
        </w:rPr>
      </w:pPr>
      <w:r w:rsidRPr="003D76F3">
        <w:rPr>
          <w:rFonts w:ascii="Arial Narrow" w:hAnsi="Arial Narrow" w:cs="Arial"/>
          <w:color w:val="002465"/>
          <w:sz w:val="12"/>
          <w:szCs w:val="12"/>
        </w:rPr>
        <w:t xml:space="preserve"> </w:t>
      </w:r>
    </w:p>
    <w:p w14:paraId="15910E71"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Dem Glanz des Sternes trauen,</w:t>
      </w:r>
    </w:p>
    <w:p w14:paraId="78E3D18D"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der dich hinführt zum Kind</w:t>
      </w:r>
    </w:p>
    <w:p w14:paraId="56EAF985"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in der Krippe, dem wahren Glück,</w:t>
      </w:r>
    </w:p>
    <w:p w14:paraId="0F73415B"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das nicht trügt, sondern alle</w:t>
      </w:r>
    </w:p>
    <w:p w14:paraId="539EF1F6"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deine Lasten mit dir trägt.</w:t>
      </w:r>
    </w:p>
    <w:p w14:paraId="13B54329" w14:textId="77777777" w:rsidR="00F210E8" w:rsidRPr="003D76F3" w:rsidRDefault="00F210E8" w:rsidP="00F210E8">
      <w:pPr>
        <w:rPr>
          <w:rFonts w:ascii="Arial Narrow" w:hAnsi="Arial Narrow" w:cs="Arial"/>
          <w:color w:val="002465"/>
          <w:sz w:val="12"/>
          <w:szCs w:val="12"/>
        </w:rPr>
      </w:pPr>
      <w:r w:rsidRPr="003D76F3">
        <w:rPr>
          <w:rFonts w:ascii="Arial Narrow" w:hAnsi="Arial Narrow" w:cs="Arial"/>
          <w:color w:val="002465"/>
          <w:szCs w:val="22"/>
        </w:rPr>
        <w:t xml:space="preserve"> </w:t>
      </w:r>
    </w:p>
    <w:p w14:paraId="2BDE38BD"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Den Segen des Sternes bringen,</w:t>
      </w:r>
    </w:p>
    <w:p w14:paraId="07337106"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um in den Bruchstücken und</w:t>
      </w:r>
    </w:p>
    <w:p w14:paraId="5B8395CC"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durchkreuzten Plänen des Lebens</w:t>
      </w:r>
    </w:p>
    <w:p w14:paraId="621689CD"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ein Zeichen der Hoffnung</w:t>
      </w:r>
    </w:p>
    <w:p w14:paraId="15B15D62"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zu erbitten und zu erwarten.</w:t>
      </w:r>
    </w:p>
    <w:p w14:paraId="50583F42" w14:textId="77777777" w:rsidR="00F210E8" w:rsidRPr="003D76F3" w:rsidRDefault="00F210E8" w:rsidP="00F210E8">
      <w:pPr>
        <w:rPr>
          <w:rFonts w:ascii="Arial Narrow" w:hAnsi="Arial Narrow" w:cs="Arial"/>
          <w:color w:val="002465"/>
          <w:sz w:val="12"/>
          <w:szCs w:val="12"/>
        </w:rPr>
      </w:pPr>
      <w:r w:rsidRPr="003D76F3">
        <w:rPr>
          <w:rFonts w:ascii="Arial Narrow" w:hAnsi="Arial Narrow" w:cs="Arial"/>
          <w:color w:val="002465"/>
          <w:sz w:val="12"/>
          <w:szCs w:val="12"/>
        </w:rPr>
        <w:t xml:space="preserve"> </w:t>
      </w:r>
    </w:p>
    <w:p w14:paraId="647FABD4"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Die Hoffnung des Sternes feiern</w:t>
      </w:r>
    </w:p>
    <w:p w14:paraId="10EFD097"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und sie mit anderen teilen,</w:t>
      </w:r>
    </w:p>
    <w:p w14:paraId="5B21EBE6"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damit sie im Herzen davon berührt</w:t>
      </w:r>
    </w:p>
    <w:p w14:paraId="3F63B57D" w14:textId="77777777" w:rsidR="00F210E8" w:rsidRPr="003D76F3" w:rsidRDefault="00F210E8" w:rsidP="00F210E8">
      <w:pPr>
        <w:rPr>
          <w:rFonts w:ascii="Arial Narrow" w:hAnsi="Arial Narrow" w:cs="Arial"/>
          <w:color w:val="002465"/>
          <w:szCs w:val="22"/>
        </w:rPr>
      </w:pPr>
      <w:r w:rsidRPr="003D76F3">
        <w:rPr>
          <w:rFonts w:ascii="Arial Narrow" w:hAnsi="Arial Narrow" w:cs="Arial"/>
          <w:color w:val="002465"/>
          <w:szCs w:val="22"/>
        </w:rPr>
        <w:t>und bewegt ausstrahlen,</w:t>
      </w:r>
    </w:p>
    <w:p w14:paraId="6F365B91" w14:textId="77777777" w:rsidR="00F210E8" w:rsidRPr="003D76F3" w:rsidRDefault="00F210E8" w:rsidP="003D76F3">
      <w:pPr>
        <w:spacing w:line="276" w:lineRule="auto"/>
        <w:rPr>
          <w:rFonts w:ascii="Arial Narrow" w:hAnsi="Arial Narrow" w:cs="Arial"/>
          <w:color w:val="002465"/>
          <w:szCs w:val="22"/>
        </w:rPr>
      </w:pPr>
      <w:r w:rsidRPr="003D76F3">
        <w:rPr>
          <w:rFonts w:ascii="Arial Narrow" w:hAnsi="Arial Narrow" w:cs="Arial"/>
          <w:color w:val="002465"/>
          <w:szCs w:val="22"/>
        </w:rPr>
        <w:t>was sie selbst empfangen haben.</w:t>
      </w:r>
    </w:p>
    <w:p w14:paraId="4A436237" w14:textId="4338B6D7" w:rsidR="00F1082B" w:rsidRPr="003D76F3" w:rsidRDefault="003D76F3" w:rsidP="000226C1">
      <w:pPr>
        <w:spacing w:line="276" w:lineRule="auto"/>
        <w:rPr>
          <w:rFonts w:ascii="Arial Narrow" w:hAnsi="Arial Narrow" w:cs="Arial"/>
          <w:color w:val="002465"/>
          <w:sz w:val="20"/>
          <w:szCs w:val="20"/>
        </w:rPr>
      </w:pPr>
      <w:r w:rsidRPr="000226C1">
        <w:rPr>
          <w:rFonts w:ascii="Arial Narrow" w:hAnsi="Arial Narrow" w:cs="Arial"/>
          <w:color w:val="002465"/>
          <w:sz w:val="16"/>
          <w:szCs w:val="16"/>
        </w:rPr>
        <w:t>Bild: Martin Steffen, Kindermissionswerk</w:t>
      </w:r>
      <w:r>
        <w:rPr>
          <w:rFonts w:ascii="Arial Narrow" w:hAnsi="Arial Narrow" w:cs="Arial"/>
          <w:color w:val="002465"/>
          <w:sz w:val="20"/>
          <w:szCs w:val="20"/>
        </w:rPr>
        <w:t xml:space="preserve">                     </w:t>
      </w:r>
      <w:r w:rsidR="000226C1">
        <w:rPr>
          <w:rFonts w:ascii="Arial Narrow" w:hAnsi="Arial Narrow" w:cs="Arial"/>
          <w:color w:val="002465"/>
          <w:sz w:val="20"/>
          <w:szCs w:val="20"/>
        </w:rPr>
        <w:t xml:space="preserve">            </w:t>
      </w:r>
      <w:r>
        <w:rPr>
          <w:rFonts w:ascii="Arial Narrow" w:hAnsi="Arial Narrow" w:cs="Arial"/>
          <w:color w:val="002465"/>
          <w:sz w:val="20"/>
          <w:szCs w:val="20"/>
        </w:rPr>
        <w:t xml:space="preserve">                    </w:t>
      </w:r>
      <w:r w:rsidR="000226C1">
        <w:rPr>
          <w:rFonts w:ascii="Arial Narrow" w:hAnsi="Arial Narrow" w:cs="Arial"/>
          <w:color w:val="002465"/>
          <w:sz w:val="20"/>
          <w:szCs w:val="20"/>
        </w:rPr>
        <w:t xml:space="preserve">               </w:t>
      </w:r>
      <w:r w:rsidR="00F210E8" w:rsidRPr="003D76F3">
        <w:rPr>
          <w:rFonts w:ascii="Arial Narrow" w:hAnsi="Arial Narrow" w:cs="Arial"/>
          <w:color w:val="002465"/>
          <w:sz w:val="20"/>
          <w:szCs w:val="20"/>
        </w:rPr>
        <w:t>Paul Weismantel</w:t>
      </w:r>
      <w:r w:rsidR="000226C1">
        <w:rPr>
          <w:rFonts w:ascii="Arial Narrow" w:hAnsi="Arial Narrow" w:cs="Arial"/>
          <w:color w:val="002465"/>
          <w:sz w:val="20"/>
          <w:szCs w:val="20"/>
        </w:rPr>
        <w:t xml:space="preserve"> </w:t>
      </w:r>
    </w:p>
    <w:p w14:paraId="161BB93E" w14:textId="5C521EF6" w:rsidR="00F1082B" w:rsidRPr="002E2D4B" w:rsidRDefault="00F1082B" w:rsidP="00F1082B">
      <w:pPr>
        <w:jc w:val="center"/>
        <w:rPr>
          <w:rFonts w:asciiTheme="minorHAnsi" w:hAnsiTheme="minorHAnsi" w:cstheme="minorHAnsi"/>
          <w:b/>
          <w:bCs/>
          <w:color w:val="007BB8"/>
          <w:sz w:val="10"/>
          <w:szCs w:val="10"/>
        </w:rPr>
      </w:pPr>
      <w:r w:rsidRPr="00AF5758">
        <w:rPr>
          <w:rFonts w:asciiTheme="minorHAnsi" w:hAnsiTheme="minorHAnsi" w:cstheme="minorHAnsi"/>
          <w:b/>
          <w:bCs/>
          <w:color w:val="007BB8"/>
          <w:sz w:val="10"/>
          <w:szCs w:val="10"/>
        </w:rPr>
        <w:t>___________________________________________________</w:t>
      </w:r>
      <w:r>
        <w:rPr>
          <w:rFonts w:asciiTheme="minorHAnsi" w:hAnsiTheme="minorHAnsi" w:cstheme="minorHAnsi"/>
          <w:b/>
          <w:bCs/>
          <w:color w:val="007BB8"/>
          <w:sz w:val="10"/>
          <w:szCs w:val="10"/>
        </w:rPr>
        <w:t>__________________________________________________________________________</w:t>
      </w:r>
    </w:p>
    <w:p w14:paraId="409E2A28" w14:textId="3856F00E" w:rsidR="00F1082B" w:rsidRPr="00AF5758" w:rsidRDefault="00A76E60" w:rsidP="00F1082B">
      <w:pPr>
        <w:jc w:val="center"/>
        <w:rPr>
          <w:rFonts w:asciiTheme="minorHAnsi" w:hAnsiTheme="minorHAnsi" w:cstheme="minorHAnsi"/>
          <w:sz w:val="10"/>
          <w:szCs w:val="10"/>
        </w:rPr>
      </w:pPr>
      <w:r>
        <w:rPr>
          <w:rFonts w:cs="Arial"/>
          <w:noProof/>
          <w:color w:val="007BB8"/>
          <w:sz w:val="18"/>
          <w:szCs w:val="18"/>
        </w:rPr>
        <w:drawing>
          <wp:anchor distT="0" distB="0" distL="114300" distR="114300" simplePos="0" relativeHeight="252791808" behindDoc="0" locked="0" layoutInCell="1" allowOverlap="1" wp14:anchorId="0CBEEB49" wp14:editId="7E57937C">
            <wp:simplePos x="0" y="0"/>
            <wp:positionH relativeFrom="column">
              <wp:posOffset>1800225</wp:posOffset>
            </wp:positionH>
            <wp:positionV relativeFrom="paragraph">
              <wp:posOffset>67310</wp:posOffset>
            </wp:positionV>
            <wp:extent cx="419100" cy="485775"/>
            <wp:effectExtent l="0" t="0" r="0" b="9525"/>
            <wp:wrapSquare wrapText="bothSides"/>
            <wp:docPr id="1393483611"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485775"/>
                    </a:xfrm>
                    <a:prstGeom prst="rect">
                      <a:avLst/>
                    </a:prstGeom>
                    <a:noFill/>
                  </pic:spPr>
                </pic:pic>
              </a:graphicData>
            </a:graphic>
            <wp14:sizeRelH relativeFrom="margin">
              <wp14:pctWidth>0</wp14:pctWidth>
            </wp14:sizeRelH>
            <wp14:sizeRelV relativeFrom="margin">
              <wp14:pctHeight>0</wp14:pctHeight>
            </wp14:sizeRelV>
          </wp:anchor>
        </w:drawing>
      </w:r>
    </w:p>
    <w:p w14:paraId="2F16D530" w14:textId="686AEED7" w:rsidR="003D76F3" w:rsidRDefault="00F1082B" w:rsidP="003D76F3">
      <w:pPr>
        <w:tabs>
          <w:tab w:val="left" w:pos="851"/>
          <w:tab w:val="left" w:pos="1260"/>
          <w:tab w:val="center" w:pos="4536"/>
          <w:tab w:val="right" w:pos="9072"/>
        </w:tabs>
        <w:jc w:val="center"/>
        <w:rPr>
          <w:rFonts w:cs="Arial"/>
          <w:color w:val="006CA2"/>
          <w:sz w:val="18"/>
          <w:szCs w:val="18"/>
        </w:rPr>
      </w:pPr>
      <w:r w:rsidRPr="0031078F">
        <w:rPr>
          <w:rFonts w:cs="Arial"/>
          <w:color w:val="006CA2"/>
          <w:sz w:val="18"/>
          <w:szCs w:val="18"/>
        </w:rPr>
        <w:t>Bretzenheim – Dorsheim – Eckenroth – Guldental –Langenlonsheim –</w:t>
      </w:r>
      <w:r w:rsidR="00AE778B">
        <w:rPr>
          <w:rFonts w:cs="Arial"/>
          <w:color w:val="006CA2"/>
          <w:sz w:val="18"/>
          <w:szCs w:val="18"/>
        </w:rPr>
        <w:t xml:space="preserve"> </w:t>
      </w:r>
      <w:r w:rsidRPr="0031078F">
        <w:rPr>
          <w:rFonts w:cs="Arial"/>
          <w:color w:val="006CA2"/>
          <w:sz w:val="18"/>
          <w:szCs w:val="18"/>
        </w:rPr>
        <w:t>Laubenheim</w:t>
      </w:r>
      <w:r w:rsidR="00935931">
        <w:rPr>
          <w:rFonts w:cs="Arial"/>
          <w:color w:val="006CA2"/>
          <w:sz w:val="18"/>
          <w:szCs w:val="18"/>
        </w:rPr>
        <w:t xml:space="preserve"> -</w:t>
      </w:r>
      <w:r w:rsidRPr="0031078F">
        <w:rPr>
          <w:rFonts w:cs="Arial"/>
          <w:color w:val="006CA2"/>
          <w:sz w:val="18"/>
          <w:szCs w:val="18"/>
        </w:rPr>
        <w:t xml:space="preserve"> Rümmelsheim – Schweppenhausen- Waldlaubersheim -                 Windesheim</w:t>
      </w:r>
    </w:p>
    <w:p w14:paraId="0F38ECAC" w14:textId="77777777" w:rsidR="000226C1" w:rsidRDefault="000226C1" w:rsidP="000226C1">
      <w:pPr>
        <w:tabs>
          <w:tab w:val="left" w:pos="851"/>
          <w:tab w:val="left" w:pos="1260"/>
          <w:tab w:val="center" w:pos="4536"/>
          <w:tab w:val="right" w:pos="9072"/>
        </w:tabs>
        <w:rPr>
          <w:rFonts w:cs="Arial"/>
          <w:noProof/>
          <w:szCs w:val="22"/>
        </w:rPr>
      </w:pPr>
      <w:r w:rsidRPr="000226C1">
        <w:rPr>
          <w:rFonts w:cs="Arial"/>
          <w:noProof/>
          <w:szCs w:val="22"/>
        </w:rPr>
        <w:lastRenderedPageBreak/>
        <w:t>Liebe Mitchristen,</w:t>
      </w:r>
    </w:p>
    <w:p w14:paraId="0C0AC35C" w14:textId="77777777" w:rsidR="000226C1" w:rsidRPr="000226C1" w:rsidRDefault="000226C1" w:rsidP="000226C1">
      <w:pPr>
        <w:tabs>
          <w:tab w:val="left" w:pos="851"/>
          <w:tab w:val="left" w:pos="1260"/>
          <w:tab w:val="center" w:pos="4536"/>
          <w:tab w:val="right" w:pos="9072"/>
        </w:tabs>
        <w:rPr>
          <w:rFonts w:cs="Arial"/>
          <w:noProof/>
          <w:szCs w:val="22"/>
        </w:rPr>
      </w:pPr>
    </w:p>
    <w:p w14:paraId="1DE186F0" w14:textId="0079D999" w:rsidR="00795260"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nun ist Weihnachten nicht mehr weit. In </w:t>
      </w:r>
      <w:r w:rsidR="00EF5216">
        <w:rPr>
          <w:rFonts w:cs="Arial"/>
          <w:noProof/>
          <w:szCs w:val="22"/>
        </w:rPr>
        <w:t xml:space="preserve">den </w:t>
      </w:r>
      <w:r w:rsidRPr="000226C1">
        <w:rPr>
          <w:rFonts w:cs="Arial"/>
          <w:noProof/>
          <w:szCs w:val="22"/>
        </w:rPr>
        <w:t xml:space="preserve">Geschäften stapeln sich Nikoläuse, Lebkuchen, Weihnachtssterne und Duftkerzen. </w:t>
      </w:r>
    </w:p>
    <w:p w14:paraId="3195522E" w14:textId="77777777"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In  Supermärkten werden wir mit Weihnachtsliedern berieselt, auf Plätzen duftet es nach Glühwein und Bratwurst, Millionen Lichterketten sind in unseren Dörfern und Städten installiert. </w:t>
      </w:r>
    </w:p>
    <w:p w14:paraId="3A20F132" w14:textId="77777777" w:rsidR="00A64564" w:rsidRPr="00A64564" w:rsidRDefault="00A64564" w:rsidP="00A64564">
      <w:pPr>
        <w:tabs>
          <w:tab w:val="left" w:pos="851"/>
          <w:tab w:val="left" w:pos="1260"/>
          <w:tab w:val="center" w:pos="4536"/>
          <w:tab w:val="right" w:pos="9072"/>
        </w:tabs>
        <w:jc w:val="both"/>
        <w:rPr>
          <w:rFonts w:cs="Arial"/>
          <w:noProof/>
          <w:sz w:val="16"/>
          <w:szCs w:val="16"/>
        </w:rPr>
      </w:pPr>
    </w:p>
    <w:p w14:paraId="3AE68D90" w14:textId="77777777"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Natürlich freue ich mich auch auf die schönen Weihnachtsmärkte, Leckereien und Lichter, die die Straßen und Plätze erleuchten. </w:t>
      </w:r>
    </w:p>
    <w:p w14:paraId="39938586" w14:textId="77777777"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Aber ist das schon Weihnachten?  </w:t>
      </w:r>
    </w:p>
    <w:p w14:paraId="318C8D35" w14:textId="77777777"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Noch immer habe ich nicht für alle Lieben ein Geschenk. </w:t>
      </w:r>
    </w:p>
    <w:p w14:paraId="6331810C" w14:textId="77777777"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Woher kommt der Weihnachtsbaum? </w:t>
      </w:r>
    </w:p>
    <w:p w14:paraId="15DC3537" w14:textId="7811F002" w:rsidR="000226C1"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Schaffe ich bis Weihnachten meine beruflich gesteckten Ziele und Aufgaben oder sind noch Überstunden nötig?</w:t>
      </w:r>
    </w:p>
    <w:p w14:paraId="4DA3D978" w14:textId="77777777" w:rsidR="00A64564" w:rsidRPr="00A64564" w:rsidRDefault="00A64564" w:rsidP="00A64564">
      <w:pPr>
        <w:tabs>
          <w:tab w:val="left" w:pos="851"/>
          <w:tab w:val="left" w:pos="1260"/>
          <w:tab w:val="center" w:pos="4536"/>
          <w:tab w:val="right" w:pos="9072"/>
        </w:tabs>
        <w:jc w:val="both"/>
        <w:rPr>
          <w:rFonts w:cs="Arial"/>
          <w:noProof/>
          <w:sz w:val="16"/>
          <w:szCs w:val="16"/>
        </w:rPr>
      </w:pPr>
    </w:p>
    <w:p w14:paraId="5CEBB471" w14:textId="77777777"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Wie kommen Sie und wir am Heiligen Abend an? </w:t>
      </w:r>
    </w:p>
    <w:p w14:paraId="3BF23155" w14:textId="21DAAB56" w:rsidR="000226C1"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Geschafft und müde oder einfach entspannt und froh?</w:t>
      </w:r>
    </w:p>
    <w:p w14:paraId="29AA0A34" w14:textId="77777777" w:rsidR="00A64564" w:rsidRPr="00A64564" w:rsidRDefault="00A64564" w:rsidP="00A64564">
      <w:pPr>
        <w:tabs>
          <w:tab w:val="left" w:pos="851"/>
          <w:tab w:val="left" w:pos="1260"/>
          <w:tab w:val="center" w:pos="4536"/>
          <w:tab w:val="right" w:pos="9072"/>
        </w:tabs>
        <w:jc w:val="both"/>
        <w:rPr>
          <w:rFonts w:cs="Arial"/>
          <w:noProof/>
          <w:sz w:val="16"/>
          <w:szCs w:val="16"/>
        </w:rPr>
      </w:pPr>
    </w:p>
    <w:p w14:paraId="353264A5" w14:textId="5D3BBC93"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Natürlich ist es schön, sich gegenseitig zu beschenken und einen grünen Weihnachtsbaum als Zeichen des Lebens in der Wohnung zu haben. Aber der eigentliche Grund des Feierns ist doch der: </w:t>
      </w:r>
    </w:p>
    <w:p w14:paraId="1EBA4455" w14:textId="77777777" w:rsidR="00A64564" w:rsidRPr="00A64564" w:rsidRDefault="00A64564" w:rsidP="00A64564">
      <w:pPr>
        <w:tabs>
          <w:tab w:val="left" w:pos="851"/>
          <w:tab w:val="left" w:pos="1260"/>
          <w:tab w:val="center" w:pos="4536"/>
          <w:tab w:val="right" w:pos="9072"/>
        </w:tabs>
        <w:jc w:val="both"/>
        <w:rPr>
          <w:rFonts w:cs="Arial"/>
          <w:noProof/>
          <w:sz w:val="16"/>
          <w:szCs w:val="16"/>
        </w:rPr>
      </w:pPr>
    </w:p>
    <w:p w14:paraId="555B661D" w14:textId="694BDF16" w:rsidR="000226C1"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Gott wird Mensch, er kommt als kleines Kind auf die Welt als Zeichen für seine Nähe und Liebe zu uns. Das ist das wahre und größte Weihnachtsgeschenk.</w:t>
      </w:r>
    </w:p>
    <w:p w14:paraId="1D00AAFD" w14:textId="77777777" w:rsidR="00A64564" w:rsidRPr="00A64564" w:rsidRDefault="00A64564" w:rsidP="00A64564">
      <w:pPr>
        <w:tabs>
          <w:tab w:val="left" w:pos="851"/>
          <w:tab w:val="left" w:pos="1260"/>
          <w:tab w:val="center" w:pos="4536"/>
          <w:tab w:val="right" w:pos="9072"/>
        </w:tabs>
        <w:jc w:val="both"/>
        <w:rPr>
          <w:rFonts w:cs="Arial"/>
          <w:noProof/>
          <w:sz w:val="16"/>
          <w:szCs w:val="16"/>
        </w:rPr>
      </w:pPr>
    </w:p>
    <w:p w14:paraId="1A721804" w14:textId="77777777"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Gebet: </w:t>
      </w:r>
    </w:p>
    <w:p w14:paraId="52968DBB" w14:textId="77777777"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Gott, du kommst zu uns, du schenkst dich uns. </w:t>
      </w:r>
    </w:p>
    <w:p w14:paraId="74B326C9" w14:textId="77777777" w:rsidR="00A64564"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 xml:space="preserve">Wir bitten dich, lass uns unsere Herzen und Seelen ganz weit für dich öffnen, damit wir dich aufnehmen können. </w:t>
      </w:r>
    </w:p>
    <w:p w14:paraId="2E695761" w14:textId="00BD2EA5" w:rsidR="000226C1" w:rsidRDefault="000226C1" w:rsidP="00795260">
      <w:pPr>
        <w:tabs>
          <w:tab w:val="left" w:pos="851"/>
          <w:tab w:val="left" w:pos="1260"/>
          <w:tab w:val="center" w:pos="4536"/>
          <w:tab w:val="right" w:pos="9072"/>
        </w:tabs>
        <w:spacing w:line="276" w:lineRule="auto"/>
        <w:jc w:val="both"/>
        <w:rPr>
          <w:rFonts w:cs="Arial"/>
          <w:noProof/>
          <w:szCs w:val="22"/>
        </w:rPr>
      </w:pPr>
      <w:r w:rsidRPr="000226C1">
        <w:rPr>
          <w:rFonts w:cs="Arial"/>
          <w:noProof/>
          <w:szCs w:val="22"/>
        </w:rPr>
        <w:t>Lass uns deine Liebe weiter schenken, damit immer mehr Menschen erleben, wie wertvoll unser Leben ist.</w:t>
      </w:r>
    </w:p>
    <w:p w14:paraId="443080C8" w14:textId="77777777" w:rsidR="000226C1" w:rsidRPr="000226C1" w:rsidRDefault="000226C1" w:rsidP="000226C1">
      <w:pPr>
        <w:tabs>
          <w:tab w:val="left" w:pos="851"/>
          <w:tab w:val="left" w:pos="1260"/>
          <w:tab w:val="center" w:pos="4536"/>
          <w:tab w:val="right" w:pos="9072"/>
        </w:tabs>
        <w:rPr>
          <w:rFonts w:cs="Arial"/>
          <w:noProof/>
          <w:szCs w:val="22"/>
        </w:rPr>
      </w:pPr>
    </w:p>
    <w:p w14:paraId="1A49ECD9" w14:textId="77777777" w:rsidR="000226C1" w:rsidRPr="000226C1" w:rsidRDefault="000226C1" w:rsidP="000226C1">
      <w:pPr>
        <w:tabs>
          <w:tab w:val="left" w:pos="851"/>
          <w:tab w:val="left" w:pos="1260"/>
          <w:tab w:val="center" w:pos="4536"/>
          <w:tab w:val="right" w:pos="9072"/>
        </w:tabs>
        <w:jc w:val="right"/>
        <w:rPr>
          <w:rFonts w:cs="Arial"/>
          <w:i/>
          <w:iCs/>
          <w:noProof/>
          <w:szCs w:val="22"/>
        </w:rPr>
      </w:pPr>
      <w:r w:rsidRPr="000226C1">
        <w:rPr>
          <w:rFonts w:cs="Arial"/>
          <w:i/>
          <w:iCs/>
          <w:noProof/>
          <w:szCs w:val="22"/>
        </w:rPr>
        <w:t>Gesegnete Weihnachtszeit</w:t>
      </w:r>
    </w:p>
    <w:p w14:paraId="210FF4AF" w14:textId="77777777" w:rsidR="000226C1" w:rsidRDefault="000226C1" w:rsidP="000226C1">
      <w:pPr>
        <w:tabs>
          <w:tab w:val="left" w:pos="851"/>
          <w:tab w:val="left" w:pos="1260"/>
          <w:tab w:val="center" w:pos="4536"/>
          <w:tab w:val="right" w:pos="9072"/>
        </w:tabs>
        <w:jc w:val="right"/>
        <w:rPr>
          <w:rFonts w:cs="Arial"/>
          <w:i/>
          <w:iCs/>
          <w:noProof/>
          <w:szCs w:val="22"/>
        </w:rPr>
      </w:pPr>
      <w:r w:rsidRPr="000226C1">
        <w:rPr>
          <w:rFonts w:cs="Arial"/>
          <w:i/>
          <w:iCs/>
          <w:noProof/>
          <w:szCs w:val="22"/>
        </w:rPr>
        <w:t>Gerhard Horteux, Gemeindereferent</w:t>
      </w:r>
    </w:p>
    <w:p w14:paraId="318A09C2" w14:textId="77777777" w:rsidR="00490E0E" w:rsidRPr="00490E0E" w:rsidRDefault="00490E0E" w:rsidP="00490E0E">
      <w:pPr>
        <w:jc w:val="center"/>
        <w:rPr>
          <w:rFonts w:cs="Arial"/>
          <w:b/>
          <w:sz w:val="36"/>
          <w:szCs w:val="36"/>
        </w:rPr>
      </w:pPr>
      <w:r w:rsidRPr="00490E0E">
        <w:rPr>
          <w:rFonts w:cs="Arial"/>
          <w:b/>
          <w:sz w:val="36"/>
          <w:szCs w:val="36"/>
        </w:rPr>
        <w:lastRenderedPageBreak/>
        <w:t>Unsere Gottesdienste</w:t>
      </w:r>
    </w:p>
    <w:p w14:paraId="17A528B4" w14:textId="77777777" w:rsidR="00490E0E" w:rsidRPr="002C0855" w:rsidRDefault="00490E0E" w:rsidP="00490E0E">
      <w:pPr>
        <w:jc w:val="center"/>
        <w:rPr>
          <w:rFonts w:cs="Arial"/>
          <w:b/>
          <w:sz w:val="16"/>
          <w:szCs w:val="16"/>
        </w:rPr>
      </w:pPr>
    </w:p>
    <w:p w14:paraId="361730F9" w14:textId="77777777" w:rsidR="00490E0E" w:rsidRPr="00490E0E" w:rsidRDefault="00490E0E" w:rsidP="00490E0E">
      <w:pPr>
        <w:jc w:val="center"/>
        <w:rPr>
          <w:rFonts w:cs="Arial"/>
          <w:b/>
          <w:sz w:val="24"/>
        </w:rPr>
      </w:pPr>
      <w:r w:rsidRPr="00490E0E">
        <w:rPr>
          <w:rFonts w:cs="Arial"/>
          <w:b/>
          <w:sz w:val="24"/>
        </w:rPr>
        <w:t>Vom 14.12.2025. – 01.02.2026</w:t>
      </w:r>
    </w:p>
    <w:p w14:paraId="32BE810C" w14:textId="77777777" w:rsidR="00490E0E" w:rsidRPr="00490E0E" w:rsidRDefault="00490E0E" w:rsidP="00490E0E">
      <w:pPr>
        <w:jc w:val="center"/>
        <w:rPr>
          <w:rFonts w:cs="Arial"/>
          <w:b/>
          <w:sz w:val="20"/>
          <w:szCs w:val="20"/>
        </w:rPr>
      </w:pPr>
    </w:p>
    <w:p w14:paraId="516972DD" w14:textId="77777777" w:rsidR="00490E0E" w:rsidRPr="00490E0E" w:rsidRDefault="00490E0E" w:rsidP="00490E0E">
      <w:pPr>
        <w:pBdr>
          <w:top w:val="single" w:sz="4" w:space="1" w:color="auto"/>
          <w:left w:val="single" w:sz="4" w:space="4" w:color="auto"/>
          <w:bottom w:val="single" w:sz="4" w:space="1" w:color="auto"/>
          <w:right w:val="single" w:sz="4" w:space="4" w:color="auto"/>
        </w:pBdr>
        <w:tabs>
          <w:tab w:val="left" w:pos="900"/>
          <w:tab w:val="left" w:pos="1260"/>
          <w:tab w:val="left" w:pos="5670"/>
        </w:tabs>
        <w:ind w:left="900" w:hanging="900"/>
        <w:rPr>
          <w:rFonts w:cs="Arial"/>
          <w:bCs/>
          <w:sz w:val="20"/>
          <w:szCs w:val="20"/>
        </w:rPr>
      </w:pPr>
      <w:r w:rsidRPr="00490E0E">
        <w:rPr>
          <w:rFonts w:ascii="Webdings" w:eastAsia="Webdings" w:hAnsi="Webdings" w:cs="Webdings"/>
          <w:b/>
          <w:szCs w:val="22"/>
        </w:rPr>
        <w:t>º</w:t>
      </w:r>
      <w:r w:rsidRPr="00490E0E">
        <w:rPr>
          <w:rFonts w:cs="Arial"/>
          <w:bCs/>
          <w:szCs w:val="22"/>
        </w:rPr>
        <w:t xml:space="preserve"> Übertragung im Pfarr-Radio (UKW 87,9 - DAB+ Kanal 12 A)</w:t>
      </w:r>
    </w:p>
    <w:p w14:paraId="55686964" w14:textId="77777777" w:rsidR="00490E0E" w:rsidRPr="00490E0E" w:rsidRDefault="00490E0E" w:rsidP="00490E0E">
      <w:pPr>
        <w:jc w:val="center"/>
        <w:rPr>
          <w:rFonts w:cs="Arial"/>
          <w:b/>
          <w:sz w:val="20"/>
          <w:szCs w:val="20"/>
        </w:rPr>
      </w:pPr>
    </w:p>
    <w:p w14:paraId="21A00AC1"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Samstag/Sonntag – 13./14.12.2025</w:t>
      </w:r>
    </w:p>
    <w:p w14:paraId="13C95765"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3. Adventssonntag (Gaudete)</w:t>
      </w:r>
    </w:p>
    <w:p w14:paraId="2E2A89E5"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Lesejahr A</w:t>
      </w:r>
    </w:p>
    <w:p w14:paraId="30F8E59E" w14:textId="77777777" w:rsidR="00490E0E" w:rsidRPr="00490E0E" w:rsidRDefault="00490E0E" w:rsidP="00490E0E">
      <w:pPr>
        <w:shd w:val="clear" w:color="auto" w:fill="D9D9D9"/>
        <w:tabs>
          <w:tab w:val="left" w:pos="900"/>
          <w:tab w:val="left" w:pos="1260"/>
        </w:tabs>
        <w:jc w:val="center"/>
        <w:rPr>
          <w:rFonts w:cs="Arial"/>
          <w:iCs/>
          <w:sz w:val="18"/>
          <w:szCs w:val="18"/>
          <w:lang w:val="en-US"/>
        </w:rPr>
      </w:pPr>
      <w:r w:rsidRPr="00490E0E">
        <w:rPr>
          <w:rFonts w:cs="Arial"/>
          <w:iCs/>
          <w:sz w:val="18"/>
          <w:szCs w:val="18"/>
          <w:lang w:val="en-US"/>
        </w:rPr>
        <w:t xml:space="preserve">L1:  Jes 35,1-6a.10 – L2: Jak 5,7-10 – Ev: 11,2-11 </w:t>
      </w:r>
    </w:p>
    <w:p w14:paraId="578DA68E" w14:textId="77777777" w:rsidR="00490E0E" w:rsidRPr="00490E0E" w:rsidRDefault="00490E0E" w:rsidP="00490E0E">
      <w:pPr>
        <w:rPr>
          <w:rFonts w:cs="Arial"/>
          <w:i/>
          <w:color w:val="FF0000"/>
          <w:sz w:val="20"/>
          <w:szCs w:val="20"/>
          <w:lang w:val="en-US"/>
        </w:rPr>
      </w:pPr>
    </w:p>
    <w:p w14:paraId="703B6C5A"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Samstag – 13. Dezember, Hl. Luzia, Hl. Odilia</w:t>
      </w:r>
    </w:p>
    <w:p w14:paraId="32B89F93" w14:textId="77777777" w:rsidR="00490E0E" w:rsidRPr="00490E0E" w:rsidRDefault="00490E0E" w:rsidP="00490E0E">
      <w:pPr>
        <w:tabs>
          <w:tab w:val="left" w:pos="900"/>
          <w:tab w:val="left" w:pos="1260"/>
        </w:tabs>
        <w:rPr>
          <w:rFonts w:cs="Arial"/>
          <w:b/>
          <w:sz w:val="12"/>
          <w:szCs w:val="20"/>
        </w:rPr>
      </w:pPr>
    </w:p>
    <w:p w14:paraId="6FCE8D03" w14:textId="77777777" w:rsidR="00490E0E" w:rsidRPr="00490E0E" w:rsidRDefault="00490E0E" w:rsidP="00490E0E">
      <w:pPr>
        <w:tabs>
          <w:tab w:val="left" w:pos="900"/>
          <w:tab w:val="left" w:pos="1260"/>
        </w:tabs>
        <w:rPr>
          <w:rFonts w:cs="Arial"/>
          <w:b/>
          <w:szCs w:val="20"/>
        </w:rPr>
      </w:pPr>
      <w:r w:rsidRPr="00490E0E">
        <w:rPr>
          <w:rFonts w:cs="Arial"/>
          <w:b/>
          <w:szCs w:val="20"/>
        </w:rPr>
        <w:t>18.30 h</w:t>
      </w:r>
      <w:r w:rsidRPr="00490E0E">
        <w:rPr>
          <w:rFonts w:cs="Arial"/>
          <w:b/>
          <w:szCs w:val="20"/>
        </w:rPr>
        <w:tab/>
        <w:t>Vorabendmesse in Rümmelsheim</w:t>
      </w:r>
    </w:p>
    <w:p w14:paraId="62049849" w14:textId="77777777" w:rsidR="00490E0E" w:rsidRPr="00490E0E" w:rsidRDefault="00490E0E" w:rsidP="00490E0E">
      <w:pPr>
        <w:tabs>
          <w:tab w:val="left" w:pos="900"/>
          <w:tab w:val="left" w:pos="1260"/>
        </w:tabs>
        <w:ind w:left="900"/>
        <w:rPr>
          <w:rFonts w:cs="Arial"/>
          <w:bCs/>
          <w:i/>
          <w:iCs/>
          <w:sz w:val="20"/>
          <w:szCs w:val="20"/>
        </w:rPr>
      </w:pPr>
      <w:r w:rsidRPr="00490E0E">
        <w:rPr>
          <w:rFonts w:cs="Arial"/>
          <w:bCs/>
          <w:i/>
          <w:iCs/>
          <w:sz w:val="20"/>
          <w:szCs w:val="20"/>
        </w:rPr>
        <w:t>Wir beten für Lotti und Alfons Wolf, Adam Treuer, Katharina und Fritz Lauterbach, Katharina Lautz</w:t>
      </w:r>
    </w:p>
    <w:p w14:paraId="65530D72" w14:textId="77777777" w:rsidR="00490E0E" w:rsidRPr="00490E0E" w:rsidRDefault="00490E0E" w:rsidP="00490E0E">
      <w:pPr>
        <w:tabs>
          <w:tab w:val="left" w:pos="900"/>
          <w:tab w:val="left" w:pos="1260"/>
        </w:tabs>
        <w:rPr>
          <w:rFonts w:cs="Arial"/>
          <w:bCs/>
          <w:i/>
          <w:iCs/>
          <w:sz w:val="20"/>
          <w:szCs w:val="20"/>
        </w:rPr>
      </w:pPr>
    </w:p>
    <w:p w14:paraId="3E37C1F4"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Sonntag – 14. Dezember</w:t>
      </w:r>
    </w:p>
    <w:p w14:paraId="7C188AEC" w14:textId="77777777" w:rsidR="00490E0E" w:rsidRPr="00490E0E" w:rsidRDefault="00490E0E" w:rsidP="00490E0E">
      <w:pPr>
        <w:tabs>
          <w:tab w:val="left" w:pos="900"/>
          <w:tab w:val="left" w:pos="1260"/>
        </w:tabs>
        <w:rPr>
          <w:rFonts w:cs="Arial"/>
          <w:bCs/>
          <w:sz w:val="12"/>
          <w:szCs w:val="20"/>
        </w:rPr>
      </w:pPr>
    </w:p>
    <w:p w14:paraId="54968568" w14:textId="77777777" w:rsidR="00490E0E" w:rsidRPr="00490E0E" w:rsidRDefault="00490E0E" w:rsidP="00490E0E">
      <w:pPr>
        <w:tabs>
          <w:tab w:val="left" w:pos="900"/>
          <w:tab w:val="left" w:pos="1260"/>
        </w:tabs>
        <w:rPr>
          <w:rFonts w:cs="Arial"/>
          <w:b/>
          <w:szCs w:val="20"/>
        </w:rPr>
      </w:pPr>
      <w:r w:rsidRPr="00490E0E">
        <w:rPr>
          <w:rFonts w:cs="Arial"/>
          <w:b/>
          <w:szCs w:val="20"/>
        </w:rPr>
        <w:t>10.30 h</w:t>
      </w:r>
      <w:r w:rsidRPr="00490E0E">
        <w:rPr>
          <w:rFonts w:cs="Arial"/>
          <w:b/>
          <w:szCs w:val="20"/>
        </w:rPr>
        <w:tab/>
        <w:t>Hochamt in Guldental, St. Jakobus</w:t>
      </w:r>
    </w:p>
    <w:p w14:paraId="2D88C26C" w14:textId="77777777" w:rsidR="00490E0E" w:rsidRPr="00490E0E" w:rsidRDefault="00490E0E" w:rsidP="00490E0E">
      <w:pPr>
        <w:tabs>
          <w:tab w:val="left" w:pos="900"/>
          <w:tab w:val="left" w:pos="1260"/>
        </w:tabs>
        <w:ind w:left="900"/>
        <w:rPr>
          <w:rFonts w:cs="Arial"/>
          <w:i/>
          <w:sz w:val="20"/>
          <w:szCs w:val="20"/>
        </w:rPr>
      </w:pPr>
      <w:r w:rsidRPr="00490E0E">
        <w:rPr>
          <w:rFonts w:cs="Arial"/>
          <w:bCs/>
          <w:i/>
          <w:iCs/>
          <w:sz w:val="20"/>
          <w:szCs w:val="12"/>
        </w:rPr>
        <w:t>Wir beten für Johanna und Rudolf Burger</w:t>
      </w:r>
    </w:p>
    <w:p w14:paraId="72976254" w14:textId="77777777" w:rsidR="00490E0E" w:rsidRPr="00490E0E" w:rsidRDefault="00490E0E" w:rsidP="00490E0E">
      <w:pPr>
        <w:tabs>
          <w:tab w:val="left" w:pos="900"/>
          <w:tab w:val="left" w:pos="1260"/>
        </w:tabs>
        <w:rPr>
          <w:rFonts w:cs="Arial"/>
          <w:bCs/>
          <w:i/>
          <w:iCs/>
          <w:sz w:val="12"/>
          <w:szCs w:val="12"/>
        </w:rPr>
      </w:pPr>
    </w:p>
    <w:p w14:paraId="34A41A17" w14:textId="77777777" w:rsidR="00490E0E" w:rsidRPr="00490E0E" w:rsidRDefault="00490E0E" w:rsidP="00490E0E">
      <w:pPr>
        <w:tabs>
          <w:tab w:val="left" w:pos="900"/>
          <w:tab w:val="left" w:pos="1260"/>
        </w:tabs>
        <w:ind w:left="900" w:hanging="900"/>
        <w:rPr>
          <w:rFonts w:cs="Arial"/>
          <w:b/>
          <w:szCs w:val="20"/>
        </w:rPr>
      </w:pPr>
      <w:r w:rsidRPr="00490E0E">
        <w:rPr>
          <w:rFonts w:cs="Arial"/>
          <w:b/>
          <w:szCs w:val="20"/>
        </w:rPr>
        <w:t>10.30 h</w:t>
      </w:r>
      <w:r w:rsidRPr="00490E0E">
        <w:rPr>
          <w:rFonts w:cs="Arial"/>
          <w:b/>
          <w:szCs w:val="20"/>
        </w:rPr>
        <w:tab/>
        <w:t xml:space="preserve">Hochamt in Langenlonsheim                                    </w:t>
      </w:r>
      <w:r w:rsidRPr="00490E0E">
        <w:rPr>
          <w:rFonts w:ascii="Webdings" w:eastAsia="Webdings" w:hAnsi="Webdings" w:cs="Webdings"/>
          <w:b/>
          <w:szCs w:val="22"/>
        </w:rPr>
        <w:t>º</w:t>
      </w:r>
      <w:r w:rsidRPr="00490E0E">
        <w:rPr>
          <w:rFonts w:cs="Arial"/>
          <w:b/>
          <w:szCs w:val="20"/>
        </w:rPr>
        <w:t xml:space="preserve">   </w:t>
      </w:r>
    </w:p>
    <w:p w14:paraId="1689BBA6" w14:textId="77777777" w:rsidR="00490E0E" w:rsidRPr="00490E0E" w:rsidRDefault="00490E0E" w:rsidP="00490E0E">
      <w:pPr>
        <w:tabs>
          <w:tab w:val="left" w:pos="900"/>
          <w:tab w:val="left" w:pos="1260"/>
        </w:tabs>
        <w:ind w:left="900"/>
        <w:rPr>
          <w:rFonts w:cs="Arial"/>
          <w:bCs/>
          <w:i/>
          <w:iCs/>
          <w:sz w:val="20"/>
          <w:szCs w:val="12"/>
        </w:rPr>
      </w:pPr>
      <w:r w:rsidRPr="00490E0E">
        <w:rPr>
          <w:rFonts w:cs="Arial"/>
          <w:bCs/>
          <w:i/>
          <w:iCs/>
          <w:sz w:val="20"/>
          <w:szCs w:val="12"/>
        </w:rPr>
        <w:t xml:space="preserve">Wir beten für Heinrich, Karl u. Harald Pieroth, (Jahrged.), </w:t>
      </w:r>
      <w:r w:rsidRPr="00490E0E">
        <w:rPr>
          <w:rFonts w:cs="Arial"/>
          <w:bCs/>
          <w:i/>
          <w:iCs/>
          <w:sz w:val="20"/>
          <w:szCs w:val="12"/>
        </w:rPr>
        <w:br/>
        <w:t xml:space="preserve">Paul, Klara u. Marlene Schoppet (Jahrged.), Ingeburg Maria u. Josef Huttny, Jakob u. Anni Honrath, Katharina Honrath u. Lotti Kessel, Herrmann Bootz, Erna Koch (best. v. d. KFD), Brigitte u. Artur Himml u. verst. Angehörige, Verst. der Familie Jakob Lemmer, Kurt u. Antonie Lemmer, Alois u. Pauline Jaunich, Verst. der Familien Schotter-Wolke, Leb. u. Verst. der Familie Prieß, Franz Prieß, Familie Johann Felzer, </w:t>
      </w:r>
      <w:r w:rsidRPr="00490E0E">
        <w:rPr>
          <w:rFonts w:cs="Arial"/>
          <w:bCs/>
          <w:i/>
          <w:iCs/>
          <w:sz w:val="20"/>
          <w:szCs w:val="12"/>
        </w:rPr>
        <w:br/>
        <w:t>Katharina u. Werner Honrath</w:t>
      </w:r>
    </w:p>
    <w:p w14:paraId="3CF09A3C" w14:textId="77777777" w:rsidR="00490E0E" w:rsidRPr="00490E0E" w:rsidRDefault="00490E0E" w:rsidP="00490E0E">
      <w:pPr>
        <w:tabs>
          <w:tab w:val="left" w:pos="900"/>
          <w:tab w:val="left" w:pos="1260"/>
        </w:tabs>
        <w:rPr>
          <w:rFonts w:cs="Arial"/>
          <w:i/>
          <w:sz w:val="12"/>
          <w:szCs w:val="12"/>
        </w:rPr>
      </w:pPr>
    </w:p>
    <w:p w14:paraId="7559BBD9"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18.15 h</w:t>
      </w:r>
      <w:r w:rsidRPr="00490E0E">
        <w:rPr>
          <w:rFonts w:cs="Arial"/>
          <w:b/>
          <w:bCs/>
        </w:rPr>
        <w:tab/>
        <w:t xml:space="preserve">Gottesdienst zur Ausgabe des Friedenslichtes in Windesheim, gestaltet von der Messdiener-gemeinschaft, </w:t>
      </w:r>
      <w:r w:rsidRPr="00490E0E">
        <w:rPr>
          <w:rFonts w:cs="Arial"/>
          <w:i/>
          <w:iCs/>
        </w:rPr>
        <w:t>bitte Laterne mitbringen</w:t>
      </w:r>
    </w:p>
    <w:p w14:paraId="0E885BB0" w14:textId="77777777" w:rsidR="00490E0E" w:rsidRPr="002C0855" w:rsidRDefault="00490E0E" w:rsidP="00490E0E">
      <w:pPr>
        <w:tabs>
          <w:tab w:val="left" w:pos="900"/>
          <w:tab w:val="left" w:pos="1260"/>
          <w:tab w:val="center" w:pos="4536"/>
          <w:tab w:val="right" w:pos="9072"/>
        </w:tabs>
        <w:ind w:left="900" w:hanging="900"/>
        <w:rPr>
          <w:rFonts w:cs="Arial"/>
          <w:b/>
          <w:bCs/>
          <w:sz w:val="24"/>
        </w:rPr>
      </w:pPr>
    </w:p>
    <w:p w14:paraId="20321920"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Wochentage vom 15.12. – 19.12.2025</w:t>
      </w:r>
    </w:p>
    <w:p w14:paraId="3CFA9E37" w14:textId="77777777" w:rsidR="00490E0E" w:rsidRPr="00490E0E" w:rsidRDefault="00490E0E" w:rsidP="00490E0E">
      <w:pPr>
        <w:tabs>
          <w:tab w:val="left" w:pos="900"/>
          <w:tab w:val="left" w:pos="1260"/>
        </w:tabs>
        <w:rPr>
          <w:rFonts w:cs="Arial"/>
          <w:i/>
          <w:sz w:val="12"/>
          <w:szCs w:val="12"/>
        </w:rPr>
      </w:pPr>
    </w:p>
    <w:p w14:paraId="759489A8"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Montag – 15. Dezember</w:t>
      </w:r>
    </w:p>
    <w:p w14:paraId="5E71DE87" w14:textId="77777777" w:rsidR="00490E0E" w:rsidRPr="00490E0E" w:rsidRDefault="00490E0E" w:rsidP="00490E0E">
      <w:pPr>
        <w:tabs>
          <w:tab w:val="left" w:pos="900"/>
          <w:tab w:val="left" w:pos="1260"/>
          <w:tab w:val="center" w:pos="4536"/>
          <w:tab w:val="right" w:pos="9072"/>
        </w:tabs>
        <w:rPr>
          <w:rFonts w:cs="Arial"/>
          <w:sz w:val="12"/>
        </w:rPr>
      </w:pPr>
    </w:p>
    <w:p w14:paraId="5172BB7B"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17.00 h</w:t>
      </w:r>
      <w:r w:rsidRPr="00490E0E">
        <w:rPr>
          <w:rFonts w:cs="Arial"/>
          <w:b/>
          <w:bCs/>
        </w:rPr>
        <w:tab/>
        <w:t>Rosenkranzandacht in Langenlonsheim</w:t>
      </w:r>
    </w:p>
    <w:p w14:paraId="398F40BD"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lastRenderedPageBreak/>
        <w:t>Dienstag – 16. Dezember</w:t>
      </w:r>
    </w:p>
    <w:p w14:paraId="47B37172" w14:textId="77777777" w:rsidR="00490E0E" w:rsidRPr="00490E0E" w:rsidRDefault="00490E0E" w:rsidP="00490E0E">
      <w:pPr>
        <w:tabs>
          <w:tab w:val="left" w:pos="900"/>
          <w:tab w:val="left" w:pos="1260"/>
          <w:tab w:val="center" w:pos="4536"/>
          <w:tab w:val="right" w:pos="9072"/>
        </w:tabs>
        <w:rPr>
          <w:rFonts w:cs="Arial"/>
          <w:sz w:val="12"/>
        </w:rPr>
      </w:pPr>
    </w:p>
    <w:p w14:paraId="4A13F3A3" w14:textId="77777777" w:rsidR="00490E0E" w:rsidRPr="00490E0E" w:rsidRDefault="00490E0E" w:rsidP="00490E0E">
      <w:pPr>
        <w:tabs>
          <w:tab w:val="left" w:pos="900"/>
          <w:tab w:val="left" w:pos="1260"/>
          <w:tab w:val="center" w:pos="4536"/>
          <w:tab w:val="right" w:pos="9072"/>
        </w:tabs>
        <w:ind w:left="900" w:hanging="900"/>
        <w:rPr>
          <w:rFonts w:cs="Arial"/>
          <w:b/>
          <w:iCs/>
          <w:szCs w:val="22"/>
        </w:rPr>
      </w:pPr>
      <w:r w:rsidRPr="00490E0E">
        <w:rPr>
          <w:rFonts w:cs="Arial"/>
          <w:b/>
          <w:iCs/>
          <w:szCs w:val="22"/>
        </w:rPr>
        <w:t>19.00 h</w:t>
      </w:r>
      <w:r w:rsidRPr="00490E0E">
        <w:rPr>
          <w:rFonts w:cs="Arial"/>
          <w:b/>
          <w:iCs/>
          <w:szCs w:val="22"/>
        </w:rPr>
        <w:tab/>
        <w:t xml:space="preserve">Friedensgebet mit Ausgabe des Friedenslichtes in Langenlonsheim </w:t>
      </w:r>
    </w:p>
    <w:p w14:paraId="7A768A28" w14:textId="77777777" w:rsidR="00490E0E" w:rsidRPr="00490E0E" w:rsidRDefault="00490E0E" w:rsidP="00490E0E">
      <w:pPr>
        <w:tabs>
          <w:tab w:val="left" w:pos="900"/>
          <w:tab w:val="left" w:pos="1260"/>
          <w:tab w:val="center" w:pos="4536"/>
          <w:tab w:val="right" w:pos="9072"/>
        </w:tabs>
        <w:rPr>
          <w:rFonts w:cs="Arial"/>
          <w:b/>
          <w:iCs/>
          <w:sz w:val="20"/>
          <w:szCs w:val="20"/>
        </w:rPr>
      </w:pPr>
    </w:p>
    <w:p w14:paraId="309F077C"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Mittwoch – 17. Dezember</w:t>
      </w:r>
    </w:p>
    <w:p w14:paraId="5FEEE9B3" w14:textId="77777777" w:rsidR="00490E0E" w:rsidRPr="00490E0E" w:rsidRDefault="00490E0E" w:rsidP="00490E0E">
      <w:pPr>
        <w:tabs>
          <w:tab w:val="left" w:pos="900"/>
          <w:tab w:val="left" w:pos="1260"/>
          <w:tab w:val="center" w:pos="4536"/>
          <w:tab w:val="right" w:pos="9072"/>
        </w:tabs>
        <w:rPr>
          <w:rFonts w:cs="Arial"/>
          <w:sz w:val="12"/>
        </w:rPr>
      </w:pPr>
    </w:p>
    <w:p w14:paraId="6B886712"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18.30 h</w:t>
      </w:r>
      <w:r w:rsidRPr="00490E0E">
        <w:rPr>
          <w:rFonts w:cs="Arial"/>
          <w:b/>
          <w:bCs/>
        </w:rPr>
        <w:tab/>
        <w:t>Hl. Messe in Guldental, St. Jakobus</w:t>
      </w:r>
    </w:p>
    <w:p w14:paraId="6AE6FEB8" w14:textId="77777777" w:rsidR="00490E0E" w:rsidRPr="00490E0E" w:rsidRDefault="00490E0E" w:rsidP="00490E0E">
      <w:pPr>
        <w:pBdr>
          <w:bottom w:val="single" w:sz="4" w:space="1" w:color="auto"/>
        </w:pBdr>
        <w:tabs>
          <w:tab w:val="left" w:pos="900"/>
          <w:tab w:val="left" w:pos="1260"/>
          <w:tab w:val="center" w:pos="4536"/>
          <w:tab w:val="right" w:pos="9072"/>
        </w:tabs>
        <w:rPr>
          <w:rFonts w:cs="Arial"/>
          <w:bCs/>
          <w:i/>
          <w:sz w:val="20"/>
          <w:szCs w:val="20"/>
        </w:rPr>
      </w:pPr>
    </w:p>
    <w:p w14:paraId="3AC6C950"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Freitag – 19. Dezember</w:t>
      </w:r>
    </w:p>
    <w:p w14:paraId="7725CE43" w14:textId="77777777" w:rsidR="00490E0E" w:rsidRPr="00490E0E" w:rsidRDefault="00490E0E" w:rsidP="00490E0E">
      <w:pPr>
        <w:tabs>
          <w:tab w:val="left" w:pos="900"/>
          <w:tab w:val="left" w:pos="1260"/>
          <w:tab w:val="center" w:pos="4536"/>
          <w:tab w:val="right" w:pos="9072"/>
        </w:tabs>
        <w:rPr>
          <w:rFonts w:cs="Arial"/>
          <w:sz w:val="12"/>
        </w:rPr>
      </w:pPr>
    </w:p>
    <w:p w14:paraId="0066D622"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17.00 h</w:t>
      </w:r>
      <w:r w:rsidRPr="00490E0E">
        <w:rPr>
          <w:rFonts w:cs="Arial"/>
          <w:b/>
          <w:bCs/>
        </w:rPr>
        <w:tab/>
        <w:t>Rosenkranzandacht in Langenlonsheim</w:t>
      </w:r>
    </w:p>
    <w:p w14:paraId="04317826" w14:textId="77777777" w:rsidR="00490E0E" w:rsidRPr="00490E0E" w:rsidRDefault="00490E0E" w:rsidP="00490E0E">
      <w:pPr>
        <w:tabs>
          <w:tab w:val="left" w:pos="900"/>
          <w:tab w:val="left" w:pos="1260"/>
          <w:tab w:val="center" w:pos="4536"/>
          <w:tab w:val="right" w:pos="9072"/>
        </w:tabs>
        <w:ind w:left="900" w:hanging="900"/>
        <w:rPr>
          <w:rFonts w:cs="Arial"/>
          <w:b/>
          <w:bCs/>
          <w:sz w:val="12"/>
          <w:szCs w:val="12"/>
        </w:rPr>
      </w:pPr>
    </w:p>
    <w:p w14:paraId="78DAFA35"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18.00 h</w:t>
      </w:r>
      <w:r w:rsidRPr="00490E0E">
        <w:rPr>
          <w:rFonts w:cs="Arial"/>
          <w:b/>
          <w:bCs/>
        </w:rPr>
        <w:tab/>
      </w:r>
      <w:bookmarkStart w:id="1" w:name="_Hlk142378150"/>
      <w:r w:rsidRPr="00490E0E">
        <w:rPr>
          <w:rFonts w:cs="Arial"/>
          <w:b/>
          <w:bCs/>
        </w:rPr>
        <w:t>Stille Anbetung mit anschließendem eucharistischem Segen in Langenlonsheim</w:t>
      </w:r>
      <w:bookmarkEnd w:id="1"/>
    </w:p>
    <w:p w14:paraId="03BDB882" w14:textId="77777777" w:rsidR="00490E0E" w:rsidRPr="00490E0E" w:rsidRDefault="00490E0E" w:rsidP="00490E0E">
      <w:pPr>
        <w:tabs>
          <w:tab w:val="left" w:pos="900"/>
          <w:tab w:val="left" w:pos="1260"/>
          <w:tab w:val="center" w:pos="4536"/>
          <w:tab w:val="right" w:pos="9072"/>
        </w:tabs>
        <w:ind w:left="900" w:hanging="900"/>
        <w:rPr>
          <w:rFonts w:cs="Arial"/>
          <w:b/>
          <w:bCs/>
          <w:sz w:val="20"/>
          <w:szCs w:val="20"/>
        </w:rPr>
      </w:pPr>
    </w:p>
    <w:p w14:paraId="205BFA1E"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 xml:space="preserve">Samstag/Sonntag – 20./21.12.2025 </w:t>
      </w:r>
    </w:p>
    <w:p w14:paraId="03970ECB"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4. Adventssonntag</w:t>
      </w:r>
    </w:p>
    <w:p w14:paraId="551F3692"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Lesejahr A</w:t>
      </w:r>
    </w:p>
    <w:p w14:paraId="297D5B0D"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L1: Jes 7,10-14 – L2: Röm 1,1-7 – Ev: Mt 1,18-24</w:t>
      </w:r>
    </w:p>
    <w:p w14:paraId="491ADDA9" w14:textId="77777777" w:rsidR="00490E0E" w:rsidRPr="00490E0E" w:rsidRDefault="00490E0E" w:rsidP="00490E0E">
      <w:pPr>
        <w:tabs>
          <w:tab w:val="left" w:pos="900"/>
          <w:tab w:val="left" w:pos="1260"/>
          <w:tab w:val="center" w:pos="4536"/>
          <w:tab w:val="right" w:pos="9072"/>
        </w:tabs>
        <w:rPr>
          <w:rFonts w:cs="Arial"/>
          <w:sz w:val="20"/>
          <w:szCs w:val="20"/>
        </w:rPr>
      </w:pPr>
    </w:p>
    <w:p w14:paraId="26B6715D"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Samstag – 20. Dezember</w:t>
      </w:r>
    </w:p>
    <w:p w14:paraId="4027D5E0" w14:textId="77777777" w:rsidR="00490E0E" w:rsidRPr="00490E0E" w:rsidRDefault="00490E0E" w:rsidP="00490E0E">
      <w:pPr>
        <w:tabs>
          <w:tab w:val="left" w:pos="900"/>
          <w:tab w:val="left" w:pos="1260"/>
        </w:tabs>
        <w:rPr>
          <w:rFonts w:cs="Arial"/>
          <w:bCs/>
          <w:sz w:val="12"/>
          <w:szCs w:val="20"/>
        </w:rPr>
      </w:pPr>
    </w:p>
    <w:p w14:paraId="5344CB17" w14:textId="77777777" w:rsidR="00490E0E" w:rsidRPr="00490E0E" w:rsidRDefault="00490E0E" w:rsidP="00490E0E">
      <w:pPr>
        <w:tabs>
          <w:tab w:val="left" w:pos="900"/>
          <w:tab w:val="left" w:pos="1260"/>
        </w:tabs>
        <w:rPr>
          <w:rFonts w:cs="Arial"/>
          <w:b/>
          <w:szCs w:val="20"/>
        </w:rPr>
      </w:pPr>
      <w:r w:rsidRPr="00490E0E">
        <w:rPr>
          <w:rFonts w:cs="Arial"/>
          <w:b/>
          <w:szCs w:val="20"/>
        </w:rPr>
        <w:t>18.30 h</w:t>
      </w:r>
      <w:r w:rsidRPr="00490E0E">
        <w:rPr>
          <w:rFonts w:cs="Arial"/>
          <w:b/>
          <w:szCs w:val="20"/>
        </w:rPr>
        <w:tab/>
        <w:t>Vorabendmesse in Guldental, St. Martin</w:t>
      </w:r>
    </w:p>
    <w:p w14:paraId="11300D98" w14:textId="77777777" w:rsidR="00490E0E" w:rsidRPr="00490E0E" w:rsidRDefault="00490E0E" w:rsidP="00490E0E">
      <w:pPr>
        <w:tabs>
          <w:tab w:val="left" w:pos="900"/>
          <w:tab w:val="left" w:pos="1260"/>
        </w:tabs>
        <w:ind w:left="900"/>
        <w:rPr>
          <w:rFonts w:cs="Arial"/>
          <w:bCs/>
          <w:i/>
          <w:iCs/>
          <w:sz w:val="20"/>
          <w:szCs w:val="20"/>
        </w:rPr>
      </w:pPr>
      <w:r w:rsidRPr="00490E0E">
        <w:rPr>
          <w:rFonts w:cs="Arial"/>
          <w:bCs/>
          <w:i/>
          <w:iCs/>
          <w:sz w:val="20"/>
          <w:szCs w:val="20"/>
        </w:rPr>
        <w:t>Wir beten für Rosemarie Esser, Familien Bauer – Schrammen, Helga und Reinhold Klöckner, Jakob und Katharina Bott</w:t>
      </w:r>
    </w:p>
    <w:p w14:paraId="7B864AB2" w14:textId="77777777" w:rsidR="00490E0E" w:rsidRPr="00490E0E" w:rsidRDefault="00490E0E" w:rsidP="00490E0E">
      <w:pPr>
        <w:tabs>
          <w:tab w:val="left" w:pos="900"/>
          <w:tab w:val="left" w:pos="1260"/>
        </w:tabs>
        <w:rPr>
          <w:rFonts w:cs="Arial"/>
          <w:bCs/>
          <w:i/>
          <w:iCs/>
          <w:sz w:val="20"/>
          <w:szCs w:val="20"/>
        </w:rPr>
      </w:pPr>
    </w:p>
    <w:p w14:paraId="69EC7DA1"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Sonntag – 21. Dezember</w:t>
      </w:r>
    </w:p>
    <w:p w14:paraId="309C8A24" w14:textId="77777777" w:rsidR="00490E0E" w:rsidRPr="00490E0E" w:rsidRDefault="00490E0E" w:rsidP="00490E0E">
      <w:pPr>
        <w:tabs>
          <w:tab w:val="left" w:pos="900"/>
          <w:tab w:val="left" w:pos="1260"/>
        </w:tabs>
        <w:rPr>
          <w:rFonts w:cs="Arial"/>
          <w:bCs/>
          <w:sz w:val="12"/>
          <w:szCs w:val="20"/>
        </w:rPr>
      </w:pPr>
    </w:p>
    <w:p w14:paraId="006C5C33" w14:textId="77777777" w:rsidR="00490E0E" w:rsidRPr="00490E0E" w:rsidRDefault="00490E0E" w:rsidP="00490E0E">
      <w:pPr>
        <w:tabs>
          <w:tab w:val="left" w:pos="900"/>
          <w:tab w:val="left" w:pos="1260"/>
        </w:tabs>
        <w:rPr>
          <w:rFonts w:cs="Arial"/>
          <w:b/>
          <w:szCs w:val="20"/>
        </w:rPr>
      </w:pPr>
      <w:r w:rsidRPr="00490E0E">
        <w:rPr>
          <w:rFonts w:cs="Arial"/>
          <w:b/>
          <w:szCs w:val="20"/>
        </w:rPr>
        <w:t>10.30 h</w:t>
      </w:r>
      <w:r w:rsidRPr="00490E0E">
        <w:rPr>
          <w:rFonts w:cs="Arial"/>
          <w:b/>
          <w:szCs w:val="20"/>
        </w:rPr>
        <w:tab/>
        <w:t>Hochamt in Bretzenheim</w:t>
      </w:r>
      <w:r w:rsidRPr="00490E0E">
        <w:rPr>
          <w:rFonts w:cs="Arial"/>
          <w:b/>
          <w:szCs w:val="20"/>
        </w:rPr>
        <w:tab/>
      </w:r>
      <w:r w:rsidRPr="00490E0E">
        <w:rPr>
          <w:rFonts w:cs="Arial"/>
          <w:b/>
          <w:szCs w:val="20"/>
        </w:rPr>
        <w:tab/>
      </w:r>
      <w:r w:rsidRPr="00490E0E">
        <w:rPr>
          <w:rFonts w:cs="Arial"/>
          <w:b/>
          <w:szCs w:val="20"/>
        </w:rPr>
        <w:tab/>
      </w:r>
      <w:r w:rsidRPr="00490E0E">
        <w:rPr>
          <w:rFonts w:cs="Arial"/>
          <w:b/>
          <w:szCs w:val="20"/>
        </w:rPr>
        <w:tab/>
        <w:t xml:space="preserve">      </w:t>
      </w:r>
      <w:r w:rsidRPr="00490E0E">
        <w:rPr>
          <w:rFonts w:ascii="Webdings" w:eastAsia="Webdings" w:hAnsi="Webdings" w:cs="Webdings"/>
          <w:b/>
          <w:szCs w:val="22"/>
        </w:rPr>
        <w:t>º</w:t>
      </w:r>
    </w:p>
    <w:p w14:paraId="5819D130" w14:textId="77777777" w:rsidR="00490E0E" w:rsidRPr="00490E0E" w:rsidRDefault="00490E0E" w:rsidP="00490E0E">
      <w:pPr>
        <w:tabs>
          <w:tab w:val="left" w:pos="900"/>
          <w:tab w:val="left" w:pos="1260"/>
        </w:tabs>
        <w:ind w:left="900"/>
        <w:rPr>
          <w:rFonts w:cs="Arial"/>
          <w:i/>
          <w:sz w:val="20"/>
          <w:szCs w:val="20"/>
        </w:rPr>
      </w:pPr>
      <w:r w:rsidRPr="00490E0E">
        <w:rPr>
          <w:rFonts w:cs="Arial"/>
          <w:bCs/>
          <w:i/>
          <w:iCs/>
          <w:sz w:val="20"/>
          <w:szCs w:val="12"/>
        </w:rPr>
        <w:t>Wir beten für Pfarrer Theodor Scheuer (Stiftamt), Ingrid Dilli</w:t>
      </w:r>
    </w:p>
    <w:p w14:paraId="717B1546" w14:textId="77777777" w:rsidR="00490E0E" w:rsidRPr="00490E0E" w:rsidRDefault="00490E0E" w:rsidP="00490E0E">
      <w:pPr>
        <w:tabs>
          <w:tab w:val="left" w:pos="900"/>
          <w:tab w:val="left" w:pos="1260"/>
        </w:tabs>
        <w:rPr>
          <w:rFonts w:cs="Arial"/>
          <w:bCs/>
          <w:sz w:val="12"/>
          <w:szCs w:val="20"/>
        </w:rPr>
      </w:pPr>
    </w:p>
    <w:p w14:paraId="19EC06E2" w14:textId="77777777" w:rsidR="00490E0E" w:rsidRPr="00490E0E" w:rsidRDefault="00490E0E" w:rsidP="00490E0E">
      <w:pPr>
        <w:tabs>
          <w:tab w:val="left" w:pos="900"/>
          <w:tab w:val="left" w:pos="1260"/>
        </w:tabs>
        <w:ind w:left="900" w:hanging="900"/>
        <w:rPr>
          <w:rFonts w:cs="Arial"/>
          <w:b/>
          <w:szCs w:val="20"/>
        </w:rPr>
      </w:pPr>
      <w:r w:rsidRPr="00490E0E">
        <w:rPr>
          <w:rFonts w:cs="Arial"/>
          <w:b/>
          <w:szCs w:val="20"/>
        </w:rPr>
        <w:t>10.30 h</w:t>
      </w:r>
      <w:r w:rsidRPr="00490E0E">
        <w:rPr>
          <w:rFonts w:cs="Arial"/>
          <w:b/>
          <w:szCs w:val="20"/>
        </w:rPr>
        <w:tab/>
        <w:t>Hochamt in Windesheim</w:t>
      </w:r>
    </w:p>
    <w:p w14:paraId="0ED0C7AC" w14:textId="77777777" w:rsidR="00490E0E" w:rsidRPr="00490E0E" w:rsidRDefault="00490E0E" w:rsidP="00490E0E">
      <w:pPr>
        <w:tabs>
          <w:tab w:val="left" w:pos="900"/>
          <w:tab w:val="left" w:pos="1260"/>
        </w:tabs>
        <w:ind w:left="900"/>
        <w:rPr>
          <w:rFonts w:cs="Arial"/>
          <w:i/>
          <w:sz w:val="20"/>
          <w:szCs w:val="20"/>
        </w:rPr>
      </w:pPr>
      <w:r w:rsidRPr="00490E0E">
        <w:rPr>
          <w:rFonts w:cs="Arial"/>
          <w:bCs/>
          <w:i/>
          <w:iCs/>
          <w:sz w:val="20"/>
          <w:szCs w:val="12"/>
        </w:rPr>
        <w:t>Wir beten für Reinhold Wittung (2. Sterbeamt), Karl-Heinz Engel, Leb. u. Verst. der Familien Thömmes und Engel, Erich Pathin, Leb. u. Verst. der Familien Fuchs und Pathin, Eheleute Fritz u. Paula Schlarp, Verst. der Familien Klama und Lojewski</w:t>
      </w:r>
    </w:p>
    <w:p w14:paraId="7A88D478" w14:textId="77777777" w:rsidR="00490E0E" w:rsidRPr="00490E0E" w:rsidRDefault="00490E0E" w:rsidP="00490E0E">
      <w:pPr>
        <w:tabs>
          <w:tab w:val="left" w:pos="900"/>
          <w:tab w:val="left" w:pos="1260"/>
        </w:tabs>
        <w:rPr>
          <w:rFonts w:cs="Arial"/>
          <w:bCs/>
          <w:i/>
          <w:iCs/>
          <w:szCs w:val="22"/>
        </w:rPr>
      </w:pPr>
    </w:p>
    <w:p w14:paraId="6E4BE844"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Wochentage vom 22.12. – 26.12.2025</w:t>
      </w:r>
    </w:p>
    <w:p w14:paraId="711A6F76" w14:textId="77777777" w:rsidR="00490E0E" w:rsidRPr="00490E0E" w:rsidRDefault="00490E0E" w:rsidP="00490E0E">
      <w:pPr>
        <w:tabs>
          <w:tab w:val="left" w:pos="900"/>
          <w:tab w:val="left" w:pos="1260"/>
          <w:tab w:val="center" w:pos="4536"/>
          <w:tab w:val="right" w:pos="9072"/>
        </w:tabs>
        <w:rPr>
          <w:rFonts w:cs="Arial"/>
          <w:sz w:val="12"/>
        </w:rPr>
      </w:pPr>
    </w:p>
    <w:p w14:paraId="1E32FE53"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Montag – 22. Dezember</w:t>
      </w:r>
    </w:p>
    <w:p w14:paraId="255384C1" w14:textId="77777777" w:rsidR="00490E0E" w:rsidRPr="00490E0E" w:rsidRDefault="00490E0E" w:rsidP="00490E0E">
      <w:pPr>
        <w:tabs>
          <w:tab w:val="left" w:pos="900"/>
          <w:tab w:val="left" w:pos="1260"/>
          <w:tab w:val="center" w:pos="4536"/>
          <w:tab w:val="right" w:pos="9072"/>
        </w:tabs>
        <w:rPr>
          <w:rFonts w:cs="Arial"/>
          <w:sz w:val="12"/>
        </w:rPr>
      </w:pPr>
    </w:p>
    <w:p w14:paraId="1018A859"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17.00 h</w:t>
      </w:r>
      <w:r w:rsidRPr="00490E0E">
        <w:rPr>
          <w:rFonts w:cs="Arial"/>
          <w:b/>
          <w:bCs/>
        </w:rPr>
        <w:tab/>
        <w:t>Rosenkranzandacht in Langenlonsheim</w:t>
      </w:r>
    </w:p>
    <w:p w14:paraId="37C8DEF4" w14:textId="77777777" w:rsidR="0063299F" w:rsidRPr="0063299F" w:rsidRDefault="0063299F" w:rsidP="00490E0E">
      <w:pPr>
        <w:shd w:val="clear" w:color="auto" w:fill="D9D9D9"/>
        <w:tabs>
          <w:tab w:val="left" w:pos="900"/>
          <w:tab w:val="left" w:pos="1260"/>
        </w:tabs>
        <w:jc w:val="center"/>
        <w:rPr>
          <w:rFonts w:cs="Arial"/>
          <w:b/>
          <w:sz w:val="12"/>
          <w:szCs w:val="12"/>
        </w:rPr>
      </w:pPr>
    </w:p>
    <w:p w14:paraId="1CFF15B5" w14:textId="57BE3A21"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Hochfest der Geburt des Herrn</w:t>
      </w:r>
    </w:p>
    <w:p w14:paraId="00F07D26"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Weihnachten</w:t>
      </w:r>
    </w:p>
    <w:p w14:paraId="24FDDDB8" w14:textId="77777777" w:rsidR="00490E0E" w:rsidRPr="00490E0E" w:rsidRDefault="00490E0E" w:rsidP="00490E0E">
      <w:pPr>
        <w:shd w:val="clear" w:color="auto" w:fill="D9D9D9"/>
        <w:tabs>
          <w:tab w:val="left" w:pos="900"/>
          <w:tab w:val="left" w:pos="1260"/>
        </w:tabs>
        <w:jc w:val="center"/>
        <w:rPr>
          <w:rFonts w:cs="Arial"/>
          <w:bCs/>
          <w:sz w:val="16"/>
          <w:szCs w:val="16"/>
        </w:rPr>
      </w:pPr>
      <w:r w:rsidRPr="00490E0E">
        <w:rPr>
          <w:rFonts w:cs="Arial"/>
          <w:bCs/>
          <w:sz w:val="16"/>
          <w:szCs w:val="16"/>
        </w:rPr>
        <w:t>Lesejahr A</w:t>
      </w:r>
    </w:p>
    <w:p w14:paraId="3A2F9730" w14:textId="77777777" w:rsidR="00490E0E" w:rsidRPr="00490E0E" w:rsidRDefault="00490E0E" w:rsidP="00490E0E">
      <w:pPr>
        <w:shd w:val="clear" w:color="auto" w:fill="D9D9D9"/>
        <w:tabs>
          <w:tab w:val="left" w:pos="900"/>
          <w:tab w:val="left" w:pos="1260"/>
        </w:tabs>
        <w:jc w:val="center"/>
        <w:rPr>
          <w:rFonts w:cs="Arial"/>
          <w:bCs/>
          <w:sz w:val="18"/>
          <w:szCs w:val="18"/>
        </w:rPr>
      </w:pPr>
      <w:r w:rsidRPr="00490E0E">
        <w:rPr>
          <w:rFonts w:cs="Arial"/>
          <w:bCs/>
          <w:sz w:val="18"/>
          <w:szCs w:val="18"/>
        </w:rPr>
        <w:t>Heiligabend: L1: Jes 9,1-6 - L2: Tit 2,11-14 - Ev: Lk 2,1-14</w:t>
      </w:r>
      <w:r w:rsidRPr="00490E0E">
        <w:rPr>
          <w:rFonts w:cs="Arial"/>
          <w:bCs/>
          <w:sz w:val="18"/>
          <w:szCs w:val="18"/>
        </w:rPr>
        <w:br/>
        <w:t>1. Weihnachtstag: L 1: Jes 62,11-12 – L2: Tit 3,4-7 – Ev: Lk 2,15-20</w:t>
      </w:r>
      <w:r w:rsidRPr="00490E0E">
        <w:rPr>
          <w:rFonts w:cs="Arial"/>
          <w:bCs/>
          <w:sz w:val="18"/>
          <w:szCs w:val="18"/>
        </w:rPr>
        <w:br/>
        <w:t>2. Weihnachtstag: L1: Apg 6,8-10; 7,54-60 – Ev: Mt 10,17-22</w:t>
      </w:r>
    </w:p>
    <w:p w14:paraId="4EC7EC62" w14:textId="77777777" w:rsidR="00490E0E" w:rsidRPr="0063299F" w:rsidRDefault="00490E0E" w:rsidP="00490E0E">
      <w:pPr>
        <w:shd w:val="clear" w:color="auto" w:fill="D9D9D9"/>
        <w:tabs>
          <w:tab w:val="left" w:pos="900"/>
          <w:tab w:val="left" w:pos="1260"/>
        </w:tabs>
        <w:jc w:val="center"/>
        <w:rPr>
          <w:rFonts w:cs="Arial"/>
          <w:bCs/>
          <w:sz w:val="12"/>
          <w:szCs w:val="12"/>
        </w:rPr>
      </w:pPr>
    </w:p>
    <w:p w14:paraId="66C448F6"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In allen Weihnachtsgottesdiensten</w:t>
      </w:r>
    </w:p>
    <w:p w14:paraId="132FEBA6" w14:textId="1CE20A25" w:rsidR="00490E0E" w:rsidRDefault="00490E0E" w:rsidP="00490E0E">
      <w:pPr>
        <w:shd w:val="clear" w:color="auto" w:fill="D9D9D9"/>
        <w:tabs>
          <w:tab w:val="left" w:pos="900"/>
          <w:tab w:val="left" w:pos="1260"/>
        </w:tabs>
        <w:jc w:val="center"/>
        <w:rPr>
          <w:rFonts w:cs="Arial"/>
          <w:b/>
          <w:sz w:val="24"/>
        </w:rPr>
      </w:pPr>
      <w:r w:rsidRPr="00490E0E">
        <w:rPr>
          <w:rFonts w:cs="Arial"/>
          <w:b/>
          <w:sz w:val="24"/>
        </w:rPr>
        <w:t>Kollekte für ADVENIAT</w:t>
      </w:r>
    </w:p>
    <w:p w14:paraId="177C0311" w14:textId="77777777" w:rsidR="0063299F" w:rsidRPr="0063299F" w:rsidRDefault="0063299F" w:rsidP="00490E0E">
      <w:pPr>
        <w:shd w:val="clear" w:color="auto" w:fill="D9D9D9"/>
        <w:tabs>
          <w:tab w:val="left" w:pos="900"/>
          <w:tab w:val="left" w:pos="1260"/>
        </w:tabs>
        <w:jc w:val="center"/>
        <w:rPr>
          <w:rFonts w:cs="Arial"/>
          <w:b/>
          <w:sz w:val="12"/>
          <w:szCs w:val="12"/>
        </w:rPr>
      </w:pPr>
    </w:p>
    <w:p w14:paraId="306FF075" w14:textId="77777777" w:rsidR="00490E0E" w:rsidRPr="00490E0E" w:rsidRDefault="00490E0E" w:rsidP="00490E0E">
      <w:pPr>
        <w:pBdr>
          <w:bottom w:val="single" w:sz="4" w:space="1" w:color="auto"/>
        </w:pBdr>
        <w:tabs>
          <w:tab w:val="left" w:pos="900"/>
          <w:tab w:val="left" w:pos="1260"/>
          <w:tab w:val="center" w:pos="4536"/>
          <w:tab w:val="right" w:pos="9072"/>
        </w:tabs>
        <w:ind w:left="896" w:hanging="896"/>
        <w:rPr>
          <w:rFonts w:cs="Arial"/>
          <w:b/>
          <w:bCs/>
          <w:szCs w:val="22"/>
        </w:rPr>
      </w:pPr>
    </w:p>
    <w:p w14:paraId="51689856" w14:textId="370FC7CB" w:rsidR="00490E0E" w:rsidRPr="00490E0E" w:rsidRDefault="00490E0E" w:rsidP="00490E0E">
      <w:pPr>
        <w:pBdr>
          <w:bottom w:val="single" w:sz="4" w:space="1" w:color="auto"/>
        </w:pBdr>
        <w:tabs>
          <w:tab w:val="left" w:pos="900"/>
          <w:tab w:val="left" w:pos="1260"/>
          <w:tab w:val="center" w:pos="4536"/>
          <w:tab w:val="right" w:pos="9072"/>
        </w:tabs>
        <w:ind w:left="896" w:hanging="896"/>
        <w:rPr>
          <w:rFonts w:cs="Arial"/>
          <w:b/>
          <w:bCs/>
          <w:sz w:val="24"/>
        </w:rPr>
      </w:pPr>
      <w:r w:rsidRPr="00490E0E">
        <w:rPr>
          <w:rFonts w:cs="Arial"/>
          <w:b/>
          <w:bCs/>
          <w:sz w:val="24"/>
        </w:rPr>
        <w:t>Mittwoch – 24. Dezember, Heiligabend</w:t>
      </w:r>
    </w:p>
    <w:p w14:paraId="34A9014C" w14:textId="2E17BB28" w:rsidR="00490E0E" w:rsidRPr="00490E0E" w:rsidRDefault="00490E0E" w:rsidP="00490E0E">
      <w:pPr>
        <w:tabs>
          <w:tab w:val="left" w:pos="900"/>
          <w:tab w:val="left" w:pos="1260"/>
          <w:tab w:val="center" w:pos="4536"/>
          <w:tab w:val="right" w:pos="9072"/>
        </w:tabs>
        <w:rPr>
          <w:rFonts w:cs="Arial"/>
          <w:sz w:val="12"/>
        </w:rPr>
      </w:pPr>
    </w:p>
    <w:p w14:paraId="52A38338" w14:textId="572E339F" w:rsidR="00490E0E" w:rsidRDefault="00490E0E" w:rsidP="00490E0E">
      <w:pPr>
        <w:tabs>
          <w:tab w:val="left" w:pos="900"/>
          <w:tab w:val="left" w:pos="1260"/>
          <w:tab w:val="center" w:pos="4536"/>
          <w:tab w:val="right" w:pos="9072"/>
        </w:tabs>
        <w:ind w:left="896" w:hanging="896"/>
        <w:rPr>
          <w:rFonts w:cs="Arial"/>
          <w:b/>
          <w:bCs/>
        </w:rPr>
      </w:pPr>
      <w:r w:rsidRPr="00490E0E">
        <w:rPr>
          <w:rFonts w:cs="Arial"/>
          <w:b/>
          <w:bCs/>
        </w:rPr>
        <w:t>15.00 h</w:t>
      </w:r>
      <w:r w:rsidRPr="00490E0E">
        <w:rPr>
          <w:rFonts w:cs="Arial"/>
          <w:b/>
          <w:bCs/>
        </w:rPr>
        <w:tab/>
        <w:t>Krippenfeier in Langenlonsheim, gestaltet von Familienzeit</w:t>
      </w:r>
    </w:p>
    <w:p w14:paraId="103454BD" w14:textId="470B34A3" w:rsidR="0063299F" w:rsidRPr="0063299F" w:rsidRDefault="0063299F" w:rsidP="00490E0E">
      <w:pPr>
        <w:tabs>
          <w:tab w:val="left" w:pos="900"/>
          <w:tab w:val="left" w:pos="1260"/>
          <w:tab w:val="center" w:pos="4536"/>
          <w:tab w:val="right" w:pos="9072"/>
        </w:tabs>
        <w:ind w:left="896" w:hanging="896"/>
        <w:rPr>
          <w:rFonts w:cs="Arial"/>
          <w:b/>
          <w:bCs/>
          <w:sz w:val="12"/>
          <w:szCs w:val="12"/>
        </w:rPr>
      </w:pPr>
    </w:p>
    <w:p w14:paraId="25B59425" w14:textId="5EA5E880" w:rsidR="0063299F" w:rsidRPr="00490E0E" w:rsidRDefault="0063299F" w:rsidP="0063299F">
      <w:pPr>
        <w:tabs>
          <w:tab w:val="left" w:pos="900"/>
          <w:tab w:val="left" w:pos="1260"/>
          <w:tab w:val="center" w:pos="4536"/>
          <w:tab w:val="right" w:pos="9072"/>
        </w:tabs>
        <w:ind w:left="896" w:hanging="896"/>
        <w:rPr>
          <w:rFonts w:cs="Arial"/>
          <w:b/>
          <w:bCs/>
        </w:rPr>
      </w:pPr>
      <w:r w:rsidRPr="00490E0E">
        <w:rPr>
          <w:rFonts w:cs="Arial"/>
          <w:b/>
          <w:bCs/>
        </w:rPr>
        <w:t>16.00 h</w:t>
      </w:r>
      <w:r w:rsidRPr="00490E0E">
        <w:rPr>
          <w:rFonts w:cs="Arial"/>
          <w:b/>
          <w:bCs/>
        </w:rPr>
        <w:tab/>
        <w:t xml:space="preserve">Christmette in Bretzenheim                                    </w:t>
      </w:r>
      <w:r w:rsidRPr="00490E0E">
        <w:rPr>
          <w:rFonts w:ascii="Webdings" w:eastAsia="Webdings" w:hAnsi="Webdings" w:cs="Webdings"/>
          <w:b/>
          <w:sz w:val="20"/>
          <w:szCs w:val="22"/>
        </w:rPr>
        <w:t>º</w:t>
      </w:r>
      <w:r w:rsidRPr="00490E0E">
        <w:rPr>
          <w:rFonts w:cs="Arial"/>
          <w:b/>
          <w:bCs/>
        </w:rPr>
        <w:t xml:space="preserve"> </w:t>
      </w:r>
    </w:p>
    <w:p w14:paraId="65EDE78A" w14:textId="2178A18B" w:rsidR="00490E0E" w:rsidRPr="00490E0E" w:rsidRDefault="00490E0E" w:rsidP="00490E0E">
      <w:pPr>
        <w:tabs>
          <w:tab w:val="left" w:pos="900"/>
          <w:tab w:val="left" w:pos="1260"/>
          <w:tab w:val="center" w:pos="4536"/>
          <w:tab w:val="right" w:pos="9072"/>
        </w:tabs>
        <w:ind w:left="896" w:hanging="896"/>
        <w:rPr>
          <w:rFonts w:cs="Arial"/>
          <w:b/>
          <w:bCs/>
          <w:sz w:val="12"/>
          <w:szCs w:val="12"/>
        </w:rPr>
      </w:pPr>
    </w:p>
    <w:p w14:paraId="72D87E0F" w14:textId="2BDA03B3" w:rsidR="00490E0E" w:rsidRDefault="0063299F" w:rsidP="00490E0E">
      <w:pPr>
        <w:tabs>
          <w:tab w:val="left" w:pos="900"/>
          <w:tab w:val="left" w:pos="1260"/>
          <w:tab w:val="center" w:pos="4536"/>
          <w:tab w:val="right" w:pos="9072"/>
        </w:tabs>
        <w:ind w:left="896" w:hanging="896"/>
        <w:rPr>
          <w:rFonts w:cs="Arial"/>
          <w:b/>
          <w:bCs/>
        </w:rPr>
      </w:pPr>
      <w:r>
        <w:rPr>
          <w:rFonts w:cs="Arial"/>
          <w:b/>
          <w:bCs/>
          <w:noProof/>
        </w:rPr>
        <w:drawing>
          <wp:anchor distT="0" distB="0" distL="114300" distR="114300" simplePos="0" relativeHeight="252877824" behindDoc="1" locked="0" layoutInCell="1" allowOverlap="1" wp14:anchorId="2E4C7DCE" wp14:editId="2233D183">
            <wp:simplePos x="0" y="0"/>
            <wp:positionH relativeFrom="column">
              <wp:posOffset>3276600</wp:posOffset>
            </wp:positionH>
            <wp:positionV relativeFrom="paragraph">
              <wp:posOffset>22860</wp:posOffset>
            </wp:positionV>
            <wp:extent cx="1257300" cy="1647825"/>
            <wp:effectExtent l="0" t="0" r="0" b="9525"/>
            <wp:wrapNone/>
            <wp:docPr id="200024322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460"/>
                    <a:stretch>
                      <a:fillRect/>
                    </a:stretch>
                  </pic:blipFill>
                  <pic:spPr bwMode="auto">
                    <a:xfrm>
                      <a:off x="0" y="0"/>
                      <a:ext cx="125730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E0E" w:rsidRPr="00490E0E">
        <w:rPr>
          <w:rFonts w:cs="Arial"/>
          <w:b/>
          <w:bCs/>
        </w:rPr>
        <w:t>16.00 h</w:t>
      </w:r>
      <w:r w:rsidR="00490E0E" w:rsidRPr="00490E0E">
        <w:rPr>
          <w:rFonts w:cs="Arial"/>
          <w:b/>
          <w:bCs/>
        </w:rPr>
        <w:tab/>
        <w:t>Christmette in Windesheim</w:t>
      </w:r>
    </w:p>
    <w:p w14:paraId="17EE6744" w14:textId="255367A2" w:rsidR="0063299F" w:rsidRPr="0063299F" w:rsidRDefault="0063299F" w:rsidP="00490E0E">
      <w:pPr>
        <w:tabs>
          <w:tab w:val="left" w:pos="900"/>
          <w:tab w:val="left" w:pos="1260"/>
          <w:tab w:val="center" w:pos="4536"/>
          <w:tab w:val="right" w:pos="9072"/>
        </w:tabs>
        <w:ind w:left="896" w:hanging="896"/>
        <w:rPr>
          <w:rFonts w:cs="Arial"/>
          <w:b/>
          <w:bCs/>
          <w:sz w:val="12"/>
          <w:szCs w:val="12"/>
        </w:rPr>
      </w:pPr>
    </w:p>
    <w:p w14:paraId="67C28666" w14:textId="77777777" w:rsidR="0063299F" w:rsidRDefault="00490E0E" w:rsidP="00490E0E">
      <w:pPr>
        <w:tabs>
          <w:tab w:val="left" w:pos="900"/>
          <w:tab w:val="left" w:pos="1260"/>
          <w:tab w:val="center" w:pos="4536"/>
          <w:tab w:val="right" w:pos="9072"/>
        </w:tabs>
        <w:ind w:left="896" w:hanging="896"/>
        <w:rPr>
          <w:rFonts w:cs="Arial"/>
          <w:b/>
          <w:bCs/>
        </w:rPr>
      </w:pPr>
      <w:r w:rsidRPr="00490E0E">
        <w:rPr>
          <w:rFonts w:cs="Arial"/>
          <w:b/>
          <w:bCs/>
        </w:rPr>
        <w:t>16.30 h</w:t>
      </w:r>
      <w:r w:rsidRPr="00490E0E">
        <w:rPr>
          <w:rFonts w:cs="Arial"/>
          <w:b/>
          <w:bCs/>
        </w:rPr>
        <w:tab/>
        <w:t xml:space="preserve">Ökum. Krippenfeier in Bretzenheim, </w:t>
      </w:r>
    </w:p>
    <w:p w14:paraId="5E78913F" w14:textId="155F41A8" w:rsidR="00490E0E" w:rsidRPr="00490E0E" w:rsidRDefault="0063299F" w:rsidP="00490E0E">
      <w:pPr>
        <w:tabs>
          <w:tab w:val="left" w:pos="900"/>
          <w:tab w:val="left" w:pos="1260"/>
          <w:tab w:val="center" w:pos="4536"/>
          <w:tab w:val="right" w:pos="9072"/>
        </w:tabs>
        <w:ind w:left="896" w:hanging="896"/>
        <w:rPr>
          <w:rFonts w:cs="Arial"/>
          <w:b/>
          <w:bCs/>
        </w:rPr>
      </w:pPr>
      <w:r>
        <w:rPr>
          <w:rFonts w:cs="Arial"/>
          <w:b/>
          <w:bCs/>
        </w:rPr>
        <w:tab/>
      </w:r>
      <w:r w:rsidR="00490E0E" w:rsidRPr="00490E0E">
        <w:rPr>
          <w:rFonts w:cs="Arial"/>
          <w:b/>
          <w:bCs/>
        </w:rPr>
        <w:t>ev</w:t>
      </w:r>
      <w:r>
        <w:rPr>
          <w:rFonts w:cs="Arial"/>
          <w:b/>
          <w:bCs/>
        </w:rPr>
        <w:t>angelische</w:t>
      </w:r>
      <w:r w:rsidR="00490E0E" w:rsidRPr="00490E0E">
        <w:rPr>
          <w:rFonts w:cs="Arial"/>
          <w:b/>
          <w:bCs/>
        </w:rPr>
        <w:t xml:space="preserve"> Kirche</w:t>
      </w:r>
    </w:p>
    <w:p w14:paraId="5268F9F9" w14:textId="77777777" w:rsidR="00490E0E" w:rsidRPr="00490E0E" w:rsidRDefault="00490E0E" w:rsidP="00490E0E">
      <w:pPr>
        <w:tabs>
          <w:tab w:val="left" w:pos="900"/>
          <w:tab w:val="left" w:pos="1260"/>
          <w:tab w:val="center" w:pos="4536"/>
          <w:tab w:val="right" w:pos="9072"/>
        </w:tabs>
        <w:ind w:left="896" w:hanging="896"/>
        <w:rPr>
          <w:rFonts w:cs="Arial"/>
          <w:b/>
          <w:bCs/>
          <w:sz w:val="12"/>
          <w:szCs w:val="12"/>
        </w:rPr>
      </w:pPr>
    </w:p>
    <w:p w14:paraId="28FA7484" w14:textId="77777777" w:rsidR="00490E0E" w:rsidRDefault="00490E0E" w:rsidP="00490E0E">
      <w:pPr>
        <w:tabs>
          <w:tab w:val="left" w:pos="900"/>
          <w:tab w:val="left" w:pos="1260"/>
          <w:tab w:val="center" w:pos="4536"/>
          <w:tab w:val="right" w:pos="9072"/>
        </w:tabs>
        <w:ind w:left="896" w:hanging="896"/>
        <w:rPr>
          <w:rFonts w:cs="Arial"/>
          <w:b/>
          <w:bCs/>
        </w:rPr>
      </w:pPr>
      <w:r w:rsidRPr="00490E0E">
        <w:rPr>
          <w:rFonts w:cs="Arial"/>
          <w:b/>
          <w:bCs/>
        </w:rPr>
        <w:t>17.00 h</w:t>
      </w:r>
      <w:r w:rsidRPr="00490E0E">
        <w:rPr>
          <w:rFonts w:cs="Arial"/>
          <w:b/>
          <w:bCs/>
        </w:rPr>
        <w:tab/>
        <w:t>Ökum. Krippenfeier open air in Schweppen</w:t>
      </w:r>
      <w:r>
        <w:rPr>
          <w:rFonts w:cs="Arial"/>
          <w:b/>
          <w:bCs/>
        </w:rPr>
        <w:t>-</w:t>
      </w:r>
    </w:p>
    <w:p w14:paraId="204AA85D" w14:textId="2B54A93F" w:rsidR="00490E0E" w:rsidRPr="00490E0E" w:rsidRDefault="00490E0E" w:rsidP="00490E0E">
      <w:pPr>
        <w:tabs>
          <w:tab w:val="left" w:pos="900"/>
          <w:tab w:val="left" w:pos="1260"/>
          <w:tab w:val="center" w:pos="4536"/>
          <w:tab w:val="right" w:pos="9072"/>
        </w:tabs>
        <w:ind w:left="896" w:hanging="896"/>
        <w:rPr>
          <w:rFonts w:cs="Arial"/>
          <w:b/>
          <w:bCs/>
        </w:rPr>
      </w:pPr>
      <w:r>
        <w:rPr>
          <w:rFonts w:cs="Arial"/>
          <w:b/>
          <w:bCs/>
        </w:rPr>
        <w:tab/>
      </w:r>
      <w:r w:rsidRPr="00490E0E">
        <w:rPr>
          <w:rFonts w:cs="Arial"/>
          <w:b/>
          <w:bCs/>
        </w:rPr>
        <w:t>hausen an der Schloßgartenhalle</w:t>
      </w:r>
    </w:p>
    <w:p w14:paraId="6B29C8A1" w14:textId="77777777" w:rsidR="00490E0E" w:rsidRPr="00490E0E" w:rsidRDefault="00490E0E" w:rsidP="00490E0E">
      <w:pPr>
        <w:tabs>
          <w:tab w:val="left" w:pos="900"/>
          <w:tab w:val="left" w:pos="1260"/>
          <w:tab w:val="center" w:pos="4536"/>
          <w:tab w:val="right" w:pos="9072"/>
        </w:tabs>
        <w:ind w:left="896" w:hanging="896"/>
        <w:rPr>
          <w:rFonts w:cs="Arial"/>
          <w:b/>
          <w:bCs/>
          <w:sz w:val="12"/>
          <w:szCs w:val="12"/>
        </w:rPr>
      </w:pPr>
    </w:p>
    <w:p w14:paraId="3D02C851" w14:textId="77777777" w:rsidR="00490E0E" w:rsidRPr="00490E0E" w:rsidRDefault="00490E0E" w:rsidP="00490E0E">
      <w:pPr>
        <w:tabs>
          <w:tab w:val="left" w:pos="900"/>
          <w:tab w:val="left" w:pos="1260"/>
          <w:tab w:val="center" w:pos="4536"/>
          <w:tab w:val="right" w:pos="9072"/>
        </w:tabs>
        <w:ind w:left="896" w:hanging="896"/>
        <w:rPr>
          <w:rFonts w:cs="Arial"/>
          <w:b/>
          <w:bCs/>
          <w:sz w:val="12"/>
          <w:szCs w:val="12"/>
          <w:lang w:val="en-US"/>
        </w:rPr>
      </w:pPr>
      <w:r w:rsidRPr="00490E0E">
        <w:rPr>
          <w:rFonts w:cs="Arial"/>
          <w:b/>
          <w:bCs/>
          <w:lang w:val="en-US"/>
        </w:rPr>
        <w:t>18.00 h</w:t>
      </w:r>
      <w:r w:rsidRPr="00490E0E">
        <w:rPr>
          <w:rFonts w:cs="Arial"/>
          <w:b/>
          <w:bCs/>
          <w:lang w:val="en-US"/>
        </w:rPr>
        <w:tab/>
        <w:t>Christmette in Guldental, St. Martin</w:t>
      </w:r>
      <w:r w:rsidRPr="00490E0E">
        <w:rPr>
          <w:rFonts w:cs="Arial"/>
          <w:b/>
          <w:bCs/>
          <w:lang w:val="en-US"/>
        </w:rPr>
        <w:br/>
      </w:r>
    </w:p>
    <w:p w14:paraId="2ECBA0C5" w14:textId="77777777" w:rsidR="00490E0E" w:rsidRPr="00490E0E" w:rsidRDefault="00490E0E" w:rsidP="00490E0E">
      <w:pPr>
        <w:tabs>
          <w:tab w:val="left" w:pos="900"/>
          <w:tab w:val="left" w:pos="1260"/>
          <w:tab w:val="center" w:pos="4536"/>
          <w:tab w:val="right" w:pos="9072"/>
        </w:tabs>
        <w:ind w:left="896" w:hanging="896"/>
        <w:rPr>
          <w:rFonts w:cs="Arial"/>
          <w:b/>
          <w:bCs/>
        </w:rPr>
      </w:pPr>
      <w:r w:rsidRPr="00490E0E">
        <w:rPr>
          <w:rFonts w:cs="Arial"/>
          <w:b/>
          <w:bCs/>
        </w:rPr>
        <w:t>18.00 h</w:t>
      </w:r>
      <w:r w:rsidRPr="00490E0E">
        <w:rPr>
          <w:rFonts w:cs="Arial"/>
          <w:b/>
          <w:bCs/>
        </w:rPr>
        <w:tab/>
        <w:t>Christmette in Rümmelsheim</w:t>
      </w:r>
    </w:p>
    <w:p w14:paraId="54E37B22" w14:textId="77777777" w:rsidR="00490E0E" w:rsidRPr="00490E0E" w:rsidRDefault="00490E0E" w:rsidP="00490E0E">
      <w:pPr>
        <w:pBdr>
          <w:bottom w:val="single" w:sz="4" w:space="1" w:color="auto"/>
        </w:pBdr>
        <w:tabs>
          <w:tab w:val="left" w:pos="900"/>
          <w:tab w:val="left" w:pos="1260"/>
          <w:tab w:val="center" w:pos="4536"/>
          <w:tab w:val="right" w:pos="9072"/>
        </w:tabs>
        <w:rPr>
          <w:rFonts w:cs="Arial"/>
          <w:bCs/>
          <w:i/>
          <w:szCs w:val="22"/>
        </w:rPr>
      </w:pPr>
    </w:p>
    <w:p w14:paraId="35F7B1D3"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Donnerstag – 25. Dezember, 1. Weihnachtstag</w:t>
      </w:r>
    </w:p>
    <w:p w14:paraId="7A6DC9C2" w14:textId="77777777" w:rsidR="00490E0E" w:rsidRPr="0063299F" w:rsidRDefault="00490E0E" w:rsidP="00490E0E">
      <w:pPr>
        <w:tabs>
          <w:tab w:val="left" w:pos="900"/>
          <w:tab w:val="left" w:pos="1260"/>
          <w:tab w:val="center" w:pos="4536"/>
          <w:tab w:val="right" w:pos="9072"/>
        </w:tabs>
        <w:rPr>
          <w:rFonts w:cs="Arial"/>
          <w:sz w:val="16"/>
          <w:szCs w:val="16"/>
        </w:rPr>
      </w:pPr>
    </w:p>
    <w:p w14:paraId="60E21D12" w14:textId="77777777" w:rsidR="00490E0E" w:rsidRPr="00490E0E" w:rsidRDefault="00490E0E" w:rsidP="00490E0E">
      <w:pPr>
        <w:tabs>
          <w:tab w:val="left" w:pos="900"/>
          <w:tab w:val="left" w:pos="1260"/>
          <w:tab w:val="center" w:pos="4536"/>
          <w:tab w:val="right" w:pos="9072"/>
        </w:tabs>
        <w:ind w:left="900" w:hanging="900"/>
        <w:rPr>
          <w:rFonts w:cs="Arial"/>
          <w:bCs/>
          <w:i/>
          <w:iCs/>
          <w:szCs w:val="22"/>
        </w:rPr>
      </w:pPr>
      <w:r w:rsidRPr="00490E0E">
        <w:rPr>
          <w:rFonts w:cs="Arial"/>
          <w:b/>
          <w:bCs/>
          <w:szCs w:val="22"/>
        </w:rPr>
        <w:t>10.30 h</w:t>
      </w:r>
      <w:r w:rsidRPr="00490E0E">
        <w:rPr>
          <w:rFonts w:cs="Arial"/>
          <w:b/>
          <w:bCs/>
          <w:szCs w:val="22"/>
        </w:rPr>
        <w:tab/>
        <w:t>Weihnachtshochamt in Guldental, St. Jakobus</w:t>
      </w:r>
    </w:p>
    <w:p w14:paraId="5D8236A5" w14:textId="77777777" w:rsidR="00490E0E" w:rsidRPr="0063299F" w:rsidRDefault="00490E0E" w:rsidP="00490E0E">
      <w:pPr>
        <w:tabs>
          <w:tab w:val="left" w:pos="900"/>
          <w:tab w:val="left" w:pos="1260"/>
          <w:tab w:val="center" w:pos="4536"/>
          <w:tab w:val="right" w:pos="9072"/>
        </w:tabs>
        <w:ind w:left="900" w:hanging="900"/>
        <w:rPr>
          <w:rFonts w:cs="Arial"/>
          <w:bCs/>
          <w:i/>
          <w:iCs/>
          <w:sz w:val="16"/>
          <w:szCs w:val="16"/>
        </w:rPr>
      </w:pPr>
    </w:p>
    <w:p w14:paraId="6777427D" w14:textId="77777777" w:rsidR="00490E0E" w:rsidRPr="00490E0E" w:rsidRDefault="00490E0E" w:rsidP="00490E0E">
      <w:pPr>
        <w:tabs>
          <w:tab w:val="left" w:pos="900"/>
          <w:tab w:val="left" w:pos="1260"/>
          <w:tab w:val="center" w:pos="4536"/>
          <w:tab w:val="right" w:pos="9072"/>
        </w:tabs>
        <w:ind w:left="900" w:hanging="900"/>
        <w:rPr>
          <w:rFonts w:cs="Arial"/>
          <w:bCs/>
          <w:i/>
          <w:iCs/>
          <w:sz w:val="20"/>
          <w:szCs w:val="20"/>
        </w:rPr>
      </w:pPr>
      <w:r w:rsidRPr="00490E0E">
        <w:rPr>
          <w:rFonts w:cs="Arial"/>
          <w:b/>
          <w:szCs w:val="22"/>
        </w:rPr>
        <w:t xml:space="preserve">10.30 h </w:t>
      </w:r>
      <w:r w:rsidRPr="00490E0E">
        <w:rPr>
          <w:rFonts w:cs="Arial"/>
          <w:b/>
          <w:szCs w:val="22"/>
        </w:rPr>
        <w:tab/>
        <w:t>Weihnachtshochamt in Langenlonsheim</w:t>
      </w:r>
      <w:r w:rsidRPr="00490E0E">
        <w:rPr>
          <w:rFonts w:ascii="Webdings" w:eastAsia="Webdings" w:hAnsi="Webdings" w:cs="Webdings"/>
          <w:b/>
          <w:sz w:val="20"/>
          <w:szCs w:val="22"/>
        </w:rPr>
        <w:t xml:space="preserve">         º</w:t>
      </w:r>
      <w:r w:rsidRPr="00490E0E">
        <w:rPr>
          <w:rFonts w:cs="Arial"/>
          <w:b/>
          <w:sz w:val="24"/>
        </w:rPr>
        <w:br/>
      </w:r>
      <w:r w:rsidRPr="00490E0E">
        <w:rPr>
          <w:rFonts w:cs="Arial"/>
          <w:i/>
          <w:iCs/>
          <w:sz w:val="20"/>
          <w:szCs w:val="20"/>
        </w:rPr>
        <w:t>Wir beten für</w:t>
      </w:r>
      <w:r w:rsidRPr="00490E0E">
        <w:rPr>
          <w:rFonts w:cs="Arial"/>
          <w:b/>
          <w:bCs/>
          <w:i/>
          <w:iCs/>
          <w:sz w:val="24"/>
        </w:rPr>
        <w:t xml:space="preserve"> </w:t>
      </w:r>
      <w:r w:rsidRPr="00490E0E">
        <w:rPr>
          <w:rFonts w:cs="Arial"/>
          <w:bCs/>
          <w:i/>
          <w:iCs/>
          <w:sz w:val="20"/>
          <w:szCs w:val="20"/>
        </w:rPr>
        <w:t>Pfarrrer Johannes Weiyrauch (Stiftamt),</w:t>
      </w:r>
      <w:r w:rsidRPr="00490E0E">
        <w:rPr>
          <w:rFonts w:cs="Arial"/>
          <w:bCs/>
          <w:i/>
          <w:iCs/>
          <w:sz w:val="20"/>
          <w:szCs w:val="20"/>
        </w:rPr>
        <w:br/>
        <w:t xml:space="preserve">Helmut Schoppet (1. Jahrgedächtnis), Lebende und Verstorbene der Familien Schoppet - Vogt, Familie Anton Conrad und verstorbene Angehörige, Wolfgang Scherf, Lebende und Verstorbene der Familie Wahlheim, Josef Max und Angehörige, Familien Thelen – Komp </w:t>
      </w:r>
    </w:p>
    <w:p w14:paraId="653E9A7D" w14:textId="1C13D7EA" w:rsidR="00490E0E" w:rsidRPr="00490E0E" w:rsidRDefault="00490E0E" w:rsidP="00490E0E">
      <w:pPr>
        <w:tabs>
          <w:tab w:val="left" w:pos="900"/>
          <w:tab w:val="left" w:pos="1260"/>
          <w:tab w:val="center" w:pos="4536"/>
          <w:tab w:val="right" w:pos="9072"/>
        </w:tabs>
        <w:ind w:left="900" w:hanging="900"/>
        <w:rPr>
          <w:rFonts w:cs="Arial"/>
          <w:bCs/>
          <w:i/>
          <w:iCs/>
          <w:sz w:val="20"/>
          <w:szCs w:val="20"/>
        </w:rPr>
      </w:pPr>
    </w:p>
    <w:p w14:paraId="2DB98886" w14:textId="6948667A" w:rsidR="00490E0E" w:rsidRPr="00490E0E" w:rsidRDefault="00490E0E" w:rsidP="00490E0E">
      <w:pPr>
        <w:tabs>
          <w:tab w:val="left" w:pos="900"/>
          <w:tab w:val="left" w:pos="1260"/>
          <w:tab w:val="center" w:pos="4536"/>
          <w:tab w:val="right" w:pos="9072"/>
        </w:tabs>
        <w:ind w:left="900" w:hanging="900"/>
        <w:rPr>
          <w:rFonts w:cs="Arial"/>
          <w:b/>
          <w:bCs/>
          <w:sz w:val="24"/>
        </w:rPr>
      </w:pPr>
    </w:p>
    <w:p w14:paraId="41B751B9" w14:textId="3DF2C454" w:rsidR="00490E0E" w:rsidRPr="00490E0E" w:rsidRDefault="00490E0E" w:rsidP="00490E0E">
      <w:pPr>
        <w:tabs>
          <w:tab w:val="left" w:pos="900"/>
          <w:tab w:val="left" w:pos="1260"/>
          <w:tab w:val="center" w:pos="4536"/>
          <w:tab w:val="right" w:pos="9072"/>
        </w:tabs>
        <w:ind w:left="900" w:hanging="900"/>
        <w:rPr>
          <w:rFonts w:cs="Arial"/>
          <w:b/>
          <w:bCs/>
          <w:sz w:val="24"/>
        </w:rPr>
      </w:pPr>
    </w:p>
    <w:p w14:paraId="12E4C739" w14:textId="103B93E3"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lastRenderedPageBreak/>
        <w:t>Freitag – 26. Dezember, 2. Weihnachtstag, Hl. Stephanus</w:t>
      </w:r>
    </w:p>
    <w:p w14:paraId="6DBB9CA9" w14:textId="77777777" w:rsidR="00490E0E" w:rsidRPr="00490E0E" w:rsidRDefault="00490E0E" w:rsidP="00490E0E">
      <w:pPr>
        <w:tabs>
          <w:tab w:val="left" w:pos="900"/>
          <w:tab w:val="left" w:pos="1260"/>
          <w:tab w:val="center" w:pos="4536"/>
          <w:tab w:val="right" w:pos="9072"/>
        </w:tabs>
        <w:rPr>
          <w:rFonts w:cs="Arial"/>
          <w:sz w:val="12"/>
        </w:rPr>
      </w:pPr>
    </w:p>
    <w:p w14:paraId="5176001F"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10.30 h</w:t>
      </w:r>
      <w:r w:rsidRPr="00490E0E">
        <w:rPr>
          <w:rFonts w:cs="Arial"/>
          <w:b/>
          <w:bCs/>
        </w:rPr>
        <w:tab/>
        <w:t>Hochamt in Schweppenhausen</w:t>
      </w:r>
      <w:r w:rsidRPr="00490E0E">
        <w:rPr>
          <w:rFonts w:cs="Arial"/>
          <w:b/>
          <w:bCs/>
          <w:sz w:val="20"/>
          <w:szCs w:val="20"/>
        </w:rPr>
        <w:t xml:space="preserve">               </w:t>
      </w:r>
      <w:r w:rsidRPr="00490E0E">
        <w:rPr>
          <w:rFonts w:cs="Arial"/>
          <w:b/>
          <w:bCs/>
          <w:sz w:val="20"/>
          <w:szCs w:val="20"/>
        </w:rPr>
        <w:br/>
      </w:r>
      <w:r w:rsidRPr="00490E0E">
        <w:rPr>
          <w:rFonts w:cs="Arial"/>
          <w:i/>
          <w:iCs/>
          <w:sz w:val="20"/>
          <w:szCs w:val="20"/>
        </w:rPr>
        <w:t xml:space="preserve">Wir beten für Markus Ferdinand Klein, Johann, Maria und </w:t>
      </w:r>
      <w:r w:rsidRPr="00490E0E">
        <w:rPr>
          <w:rFonts w:cs="Arial"/>
          <w:i/>
          <w:iCs/>
          <w:sz w:val="20"/>
          <w:szCs w:val="20"/>
        </w:rPr>
        <w:br/>
        <w:t>Sr. Silveria Klein, Elfriede Zimmermann, Familien Dietz, Kussmann und Baum, Hildegard Breckheimer und Angehörige</w:t>
      </w:r>
    </w:p>
    <w:p w14:paraId="36EF8180" w14:textId="77777777" w:rsidR="00490E0E" w:rsidRPr="00490E0E" w:rsidRDefault="00490E0E" w:rsidP="00490E0E">
      <w:pPr>
        <w:tabs>
          <w:tab w:val="left" w:pos="900"/>
          <w:tab w:val="left" w:pos="1260"/>
          <w:tab w:val="center" w:pos="4536"/>
          <w:tab w:val="right" w:pos="9072"/>
        </w:tabs>
        <w:ind w:left="900" w:hanging="900"/>
        <w:rPr>
          <w:rFonts w:cs="Arial"/>
          <w:sz w:val="12"/>
          <w:szCs w:val="12"/>
        </w:rPr>
      </w:pPr>
      <w:r w:rsidRPr="00490E0E">
        <w:rPr>
          <w:rFonts w:cs="Arial"/>
        </w:rPr>
        <w:tab/>
      </w:r>
    </w:p>
    <w:p w14:paraId="1D47D5FB"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10.30 h</w:t>
      </w:r>
      <w:r w:rsidRPr="00490E0E">
        <w:rPr>
          <w:rFonts w:cs="Arial"/>
          <w:b/>
          <w:bCs/>
        </w:rPr>
        <w:tab/>
        <w:t>Hochamt in Dorsheim</w:t>
      </w:r>
      <w:r w:rsidRPr="00490E0E">
        <w:rPr>
          <w:rFonts w:cs="Arial"/>
          <w:b/>
          <w:bCs/>
        </w:rPr>
        <w:br/>
      </w:r>
      <w:r w:rsidRPr="00490E0E">
        <w:rPr>
          <w:rFonts w:cs="Arial"/>
          <w:i/>
          <w:iCs/>
          <w:sz w:val="20"/>
          <w:szCs w:val="20"/>
        </w:rPr>
        <w:t>Wir beten für Christine und Hermann Gellweiler</w:t>
      </w:r>
    </w:p>
    <w:p w14:paraId="67E8C6C9" w14:textId="77777777" w:rsidR="00490E0E" w:rsidRPr="00490E0E" w:rsidRDefault="00490E0E" w:rsidP="00490E0E">
      <w:pPr>
        <w:tabs>
          <w:tab w:val="left" w:pos="900"/>
          <w:tab w:val="left" w:pos="1260"/>
          <w:tab w:val="center" w:pos="4536"/>
          <w:tab w:val="right" w:pos="9072"/>
        </w:tabs>
        <w:ind w:left="900" w:hanging="900"/>
        <w:rPr>
          <w:rFonts w:cs="Arial"/>
          <w:bCs/>
          <w:i/>
          <w:szCs w:val="22"/>
        </w:rPr>
      </w:pPr>
    </w:p>
    <w:p w14:paraId="681F0D98"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Samstag/Sonntag – 27./28.12.2025</w:t>
      </w:r>
    </w:p>
    <w:p w14:paraId="0A5974BC"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Fest der Heiligen Familie</w:t>
      </w:r>
    </w:p>
    <w:p w14:paraId="24E01515"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Lesejahr A</w:t>
      </w:r>
    </w:p>
    <w:p w14:paraId="439596BA"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 xml:space="preserve">L1: Sir 3,2-6.12-14 – L2: Kol 3,12-21 – Ev: Mt 2,13-15.19-23 </w:t>
      </w:r>
    </w:p>
    <w:p w14:paraId="5CC43E14" w14:textId="77777777" w:rsidR="00490E0E" w:rsidRPr="00490E0E" w:rsidRDefault="00490E0E" w:rsidP="00490E0E">
      <w:pPr>
        <w:tabs>
          <w:tab w:val="left" w:pos="900"/>
          <w:tab w:val="left" w:pos="1260"/>
          <w:tab w:val="center" w:pos="4536"/>
          <w:tab w:val="right" w:pos="9072"/>
        </w:tabs>
        <w:rPr>
          <w:rFonts w:cs="Arial"/>
          <w:szCs w:val="22"/>
        </w:rPr>
      </w:pPr>
    </w:p>
    <w:p w14:paraId="6F8E5D4E"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Samstag – 27. Dezember, Hl. Apostel Johannes</w:t>
      </w:r>
    </w:p>
    <w:p w14:paraId="439E6396" w14:textId="77777777" w:rsidR="00490E0E" w:rsidRPr="00490E0E" w:rsidRDefault="00490E0E" w:rsidP="00490E0E">
      <w:pPr>
        <w:tabs>
          <w:tab w:val="left" w:pos="900"/>
          <w:tab w:val="left" w:pos="1260"/>
        </w:tabs>
        <w:rPr>
          <w:rFonts w:cs="Arial"/>
          <w:b/>
          <w:sz w:val="12"/>
          <w:szCs w:val="20"/>
        </w:rPr>
      </w:pPr>
    </w:p>
    <w:p w14:paraId="2E5F3AD9" w14:textId="77777777" w:rsidR="00490E0E" w:rsidRPr="00490E0E" w:rsidRDefault="00490E0E" w:rsidP="00490E0E">
      <w:pPr>
        <w:tabs>
          <w:tab w:val="left" w:pos="900"/>
          <w:tab w:val="left" w:pos="1260"/>
        </w:tabs>
        <w:rPr>
          <w:rFonts w:cs="Arial"/>
          <w:b/>
          <w:szCs w:val="20"/>
        </w:rPr>
      </w:pPr>
      <w:r w:rsidRPr="00490E0E">
        <w:rPr>
          <w:rFonts w:cs="Arial"/>
          <w:b/>
          <w:szCs w:val="20"/>
        </w:rPr>
        <w:t>18.30 h</w:t>
      </w:r>
      <w:r w:rsidRPr="00490E0E">
        <w:rPr>
          <w:rFonts w:cs="Arial"/>
          <w:b/>
          <w:szCs w:val="20"/>
        </w:rPr>
        <w:tab/>
        <w:t>Vorabendmesse in Rümmelsheim</w:t>
      </w:r>
    </w:p>
    <w:p w14:paraId="16616A01" w14:textId="77777777" w:rsidR="00490E0E" w:rsidRPr="00490E0E" w:rsidRDefault="00490E0E" w:rsidP="00490E0E">
      <w:pPr>
        <w:tabs>
          <w:tab w:val="left" w:pos="900"/>
          <w:tab w:val="left" w:pos="1260"/>
        </w:tabs>
        <w:ind w:left="900"/>
        <w:rPr>
          <w:rFonts w:cs="Arial"/>
          <w:bCs/>
          <w:i/>
          <w:iCs/>
          <w:sz w:val="20"/>
          <w:szCs w:val="20"/>
        </w:rPr>
      </w:pPr>
      <w:r w:rsidRPr="00490E0E">
        <w:rPr>
          <w:rFonts w:cs="Arial"/>
          <w:bCs/>
          <w:i/>
          <w:iCs/>
          <w:sz w:val="20"/>
          <w:szCs w:val="20"/>
        </w:rPr>
        <w:t>Wir beten für Reinhold Gemünden, Philipp Gemünden</w:t>
      </w:r>
    </w:p>
    <w:p w14:paraId="322C73AB" w14:textId="77777777" w:rsidR="00490E0E" w:rsidRPr="00490E0E" w:rsidRDefault="00490E0E" w:rsidP="00490E0E">
      <w:pPr>
        <w:tabs>
          <w:tab w:val="left" w:pos="900"/>
          <w:tab w:val="left" w:pos="1260"/>
        </w:tabs>
        <w:rPr>
          <w:rFonts w:cs="Arial"/>
          <w:i/>
          <w:szCs w:val="22"/>
        </w:rPr>
      </w:pPr>
    </w:p>
    <w:p w14:paraId="6E5E2FA6"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Sonntag – 28. Dezember</w:t>
      </w:r>
    </w:p>
    <w:p w14:paraId="2E56ECEA" w14:textId="77777777" w:rsidR="00490E0E" w:rsidRPr="00490E0E" w:rsidRDefault="00490E0E" w:rsidP="00490E0E">
      <w:pPr>
        <w:tabs>
          <w:tab w:val="left" w:pos="900"/>
          <w:tab w:val="left" w:pos="1260"/>
        </w:tabs>
        <w:rPr>
          <w:rFonts w:cs="Arial"/>
          <w:bCs/>
          <w:sz w:val="12"/>
          <w:szCs w:val="20"/>
        </w:rPr>
      </w:pPr>
    </w:p>
    <w:p w14:paraId="57CB9F5A" w14:textId="77777777" w:rsidR="00490E0E" w:rsidRPr="00490E0E" w:rsidRDefault="00490E0E" w:rsidP="00490E0E">
      <w:pPr>
        <w:tabs>
          <w:tab w:val="left" w:pos="900"/>
          <w:tab w:val="left" w:pos="1260"/>
        </w:tabs>
        <w:rPr>
          <w:rFonts w:cs="Arial"/>
          <w:b/>
          <w:szCs w:val="20"/>
        </w:rPr>
      </w:pPr>
      <w:r w:rsidRPr="00490E0E">
        <w:rPr>
          <w:rFonts w:cs="Arial"/>
          <w:b/>
          <w:szCs w:val="20"/>
        </w:rPr>
        <w:t>10.30 h</w:t>
      </w:r>
      <w:r w:rsidRPr="00490E0E">
        <w:rPr>
          <w:rFonts w:cs="Arial"/>
          <w:b/>
          <w:szCs w:val="20"/>
        </w:rPr>
        <w:tab/>
        <w:t>Hochamt in Laubenheim</w:t>
      </w:r>
    </w:p>
    <w:p w14:paraId="39AD3170" w14:textId="77777777" w:rsidR="00490E0E" w:rsidRPr="00490E0E" w:rsidRDefault="00490E0E" w:rsidP="00490E0E">
      <w:pPr>
        <w:tabs>
          <w:tab w:val="left" w:pos="900"/>
          <w:tab w:val="left" w:pos="1260"/>
        </w:tabs>
        <w:rPr>
          <w:rFonts w:cs="Arial"/>
          <w:bCs/>
          <w:i/>
          <w:iCs/>
          <w:sz w:val="12"/>
          <w:szCs w:val="12"/>
        </w:rPr>
      </w:pPr>
    </w:p>
    <w:p w14:paraId="444E6530" w14:textId="77777777" w:rsidR="00490E0E" w:rsidRPr="00490E0E" w:rsidRDefault="00490E0E" w:rsidP="00490E0E">
      <w:pPr>
        <w:tabs>
          <w:tab w:val="left" w:pos="900"/>
          <w:tab w:val="left" w:pos="1260"/>
        </w:tabs>
        <w:ind w:left="900" w:hanging="900"/>
        <w:rPr>
          <w:rFonts w:cs="Arial"/>
          <w:b/>
          <w:szCs w:val="20"/>
        </w:rPr>
      </w:pPr>
      <w:r w:rsidRPr="00490E0E">
        <w:rPr>
          <w:rFonts w:cs="Arial"/>
          <w:b/>
          <w:szCs w:val="20"/>
        </w:rPr>
        <w:t>10.30 h</w:t>
      </w:r>
      <w:r w:rsidRPr="00490E0E">
        <w:rPr>
          <w:rFonts w:cs="Arial"/>
          <w:b/>
          <w:szCs w:val="20"/>
        </w:rPr>
        <w:tab/>
        <w:t xml:space="preserve">Hochamt in Bretzenheim                                            </w:t>
      </w:r>
      <w:r w:rsidRPr="00490E0E">
        <w:rPr>
          <w:rFonts w:ascii="Webdings" w:eastAsia="Webdings" w:hAnsi="Webdings" w:cs="Webdings"/>
          <w:b/>
          <w:szCs w:val="22"/>
        </w:rPr>
        <w:t>º</w:t>
      </w:r>
    </w:p>
    <w:p w14:paraId="0E8CB191" w14:textId="77777777" w:rsidR="00490E0E" w:rsidRPr="00490E0E" w:rsidRDefault="00490E0E" w:rsidP="00490E0E">
      <w:pPr>
        <w:tabs>
          <w:tab w:val="left" w:pos="900"/>
          <w:tab w:val="left" w:pos="1260"/>
          <w:tab w:val="center" w:pos="4536"/>
          <w:tab w:val="right" w:pos="9072"/>
        </w:tabs>
        <w:rPr>
          <w:rFonts w:cs="Arial"/>
          <w:szCs w:val="22"/>
        </w:rPr>
      </w:pPr>
    </w:p>
    <w:p w14:paraId="4684B3F5"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Wochentage vom 29.12.2025 – 02.01.2026</w:t>
      </w:r>
    </w:p>
    <w:p w14:paraId="6BF8A541" w14:textId="77777777" w:rsidR="00490E0E" w:rsidRPr="00490E0E" w:rsidRDefault="00490E0E" w:rsidP="00490E0E">
      <w:pPr>
        <w:tabs>
          <w:tab w:val="left" w:pos="900"/>
          <w:tab w:val="left" w:pos="1260"/>
        </w:tabs>
        <w:rPr>
          <w:rFonts w:cs="Arial"/>
          <w:i/>
          <w:szCs w:val="22"/>
        </w:rPr>
      </w:pPr>
    </w:p>
    <w:p w14:paraId="3CE893FE"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Montag – 29. Dezember, Hl. Thomas Becket</w:t>
      </w:r>
    </w:p>
    <w:p w14:paraId="418247F9" w14:textId="77777777" w:rsidR="00490E0E" w:rsidRPr="00490E0E" w:rsidRDefault="00490E0E" w:rsidP="00490E0E">
      <w:pPr>
        <w:tabs>
          <w:tab w:val="left" w:pos="900"/>
          <w:tab w:val="left" w:pos="1260"/>
          <w:tab w:val="center" w:pos="4536"/>
          <w:tab w:val="right" w:pos="9072"/>
        </w:tabs>
        <w:rPr>
          <w:rFonts w:cs="Arial"/>
          <w:b/>
          <w:bCs/>
          <w:sz w:val="12"/>
        </w:rPr>
      </w:pPr>
    </w:p>
    <w:p w14:paraId="3E0FE6FC"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17.00 h</w:t>
      </w:r>
      <w:r w:rsidRPr="00490E0E">
        <w:rPr>
          <w:rFonts w:cs="Arial"/>
          <w:b/>
          <w:bCs/>
        </w:rPr>
        <w:tab/>
        <w:t>Rosenkranzandacht in Langenlonsheim</w:t>
      </w:r>
    </w:p>
    <w:p w14:paraId="031D2EFD" w14:textId="77777777" w:rsidR="00490E0E" w:rsidRPr="00490E0E" w:rsidRDefault="00490E0E" w:rsidP="00490E0E">
      <w:pPr>
        <w:tabs>
          <w:tab w:val="left" w:pos="900"/>
          <w:tab w:val="left" w:pos="1260"/>
          <w:tab w:val="center" w:pos="4536"/>
          <w:tab w:val="right" w:pos="9072"/>
        </w:tabs>
        <w:rPr>
          <w:rFonts w:cs="Arial"/>
          <w:b/>
          <w:bCs/>
          <w:szCs w:val="22"/>
        </w:rPr>
      </w:pPr>
    </w:p>
    <w:p w14:paraId="11A0406F"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Mittwoch – 31. Dezember, Hl. Silvester</w:t>
      </w:r>
    </w:p>
    <w:p w14:paraId="4BD48F5C" w14:textId="77777777" w:rsidR="00490E0E" w:rsidRPr="00490E0E" w:rsidRDefault="00490E0E" w:rsidP="00490E0E">
      <w:pPr>
        <w:tabs>
          <w:tab w:val="left" w:pos="900"/>
          <w:tab w:val="left" w:pos="1260"/>
        </w:tabs>
        <w:rPr>
          <w:rFonts w:cs="Arial"/>
          <w:bCs/>
          <w:i/>
          <w:iCs/>
          <w:sz w:val="12"/>
          <w:szCs w:val="12"/>
        </w:rPr>
      </w:pPr>
    </w:p>
    <w:p w14:paraId="348C8D45" w14:textId="77777777" w:rsidR="00490E0E" w:rsidRPr="00490E0E" w:rsidRDefault="00490E0E" w:rsidP="00490E0E">
      <w:pPr>
        <w:tabs>
          <w:tab w:val="left" w:pos="900"/>
          <w:tab w:val="left" w:pos="1260"/>
        </w:tabs>
        <w:ind w:left="900" w:hanging="900"/>
        <w:rPr>
          <w:rFonts w:cs="Arial"/>
          <w:b/>
          <w:szCs w:val="20"/>
        </w:rPr>
      </w:pPr>
      <w:r w:rsidRPr="00490E0E">
        <w:rPr>
          <w:rFonts w:cs="Arial"/>
          <w:b/>
          <w:szCs w:val="20"/>
        </w:rPr>
        <w:t>18.00 h</w:t>
      </w:r>
      <w:r w:rsidRPr="00490E0E">
        <w:rPr>
          <w:rFonts w:cs="Arial"/>
          <w:b/>
          <w:szCs w:val="20"/>
        </w:rPr>
        <w:tab/>
        <w:t xml:space="preserve">Hl. Messe zum Jahresabschluss in Guldental, </w:t>
      </w:r>
      <w:r w:rsidRPr="00490E0E">
        <w:rPr>
          <w:rFonts w:cs="Arial"/>
          <w:b/>
          <w:szCs w:val="20"/>
        </w:rPr>
        <w:br/>
        <w:t>St. Jakobus mit Te Deum u. eucharistischem Segen</w:t>
      </w:r>
    </w:p>
    <w:p w14:paraId="0F146989" w14:textId="77777777" w:rsidR="00490E0E" w:rsidRPr="00490E0E" w:rsidRDefault="00490E0E" w:rsidP="00490E0E">
      <w:pPr>
        <w:tabs>
          <w:tab w:val="left" w:pos="900"/>
          <w:tab w:val="left" w:pos="1260"/>
        </w:tabs>
        <w:ind w:left="900"/>
        <w:rPr>
          <w:rFonts w:cs="Arial"/>
          <w:i/>
          <w:szCs w:val="22"/>
        </w:rPr>
      </w:pPr>
    </w:p>
    <w:p w14:paraId="1D215B9A"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 xml:space="preserve">Donnerstag – 01. Januar, Hochfest der Gottesmutter </w:t>
      </w:r>
    </w:p>
    <w:p w14:paraId="23C3EA94" w14:textId="77777777" w:rsidR="00490E0E" w:rsidRPr="00490E0E" w:rsidRDefault="00490E0E" w:rsidP="00490E0E">
      <w:pPr>
        <w:tabs>
          <w:tab w:val="left" w:pos="900"/>
          <w:tab w:val="left" w:pos="1260"/>
        </w:tabs>
        <w:rPr>
          <w:rFonts w:cs="Arial"/>
          <w:bCs/>
          <w:i/>
          <w:iCs/>
          <w:sz w:val="12"/>
          <w:szCs w:val="12"/>
        </w:rPr>
      </w:pPr>
    </w:p>
    <w:p w14:paraId="2E0AFC1E" w14:textId="32CCA02C" w:rsidR="00490E0E" w:rsidRPr="00490E0E" w:rsidRDefault="00490E0E" w:rsidP="00490E0E">
      <w:pPr>
        <w:tabs>
          <w:tab w:val="left" w:pos="900"/>
          <w:tab w:val="left" w:pos="1260"/>
        </w:tabs>
        <w:ind w:left="900" w:hanging="900"/>
        <w:rPr>
          <w:rFonts w:cs="Arial"/>
          <w:b/>
          <w:szCs w:val="20"/>
        </w:rPr>
      </w:pPr>
      <w:r w:rsidRPr="00490E0E">
        <w:rPr>
          <w:rFonts w:cs="Arial"/>
          <w:b/>
          <w:szCs w:val="20"/>
        </w:rPr>
        <w:t>11.00 h</w:t>
      </w:r>
      <w:r w:rsidRPr="00490E0E">
        <w:rPr>
          <w:rFonts w:cs="Arial"/>
          <w:b/>
          <w:szCs w:val="20"/>
        </w:rPr>
        <w:tab/>
        <w:t xml:space="preserve"> Hochamt zum Jahresbeginn in Langenlonsheim </w:t>
      </w:r>
      <w:r w:rsidR="0063299F">
        <w:rPr>
          <w:rFonts w:cs="Arial"/>
          <w:b/>
          <w:szCs w:val="20"/>
        </w:rPr>
        <w:t xml:space="preserve">  </w:t>
      </w:r>
      <w:r w:rsidRPr="00490E0E">
        <w:rPr>
          <w:rFonts w:cs="Arial"/>
          <w:b/>
          <w:szCs w:val="20"/>
        </w:rPr>
        <w:t xml:space="preserve"> </w:t>
      </w:r>
      <w:r w:rsidRPr="00490E0E">
        <w:rPr>
          <w:rFonts w:ascii="Webdings" w:eastAsia="Webdings" w:hAnsi="Webdings" w:cs="Webdings"/>
          <w:b/>
          <w:bCs/>
        </w:rPr>
        <w:t>º</w:t>
      </w:r>
    </w:p>
    <w:p w14:paraId="7676E842" w14:textId="77777777" w:rsidR="00490E0E" w:rsidRPr="00490E0E" w:rsidRDefault="00490E0E" w:rsidP="00490E0E">
      <w:pPr>
        <w:tabs>
          <w:tab w:val="left" w:pos="900"/>
          <w:tab w:val="left" w:pos="1260"/>
        </w:tabs>
        <w:ind w:left="900" w:hanging="900"/>
        <w:rPr>
          <w:rFonts w:cs="Arial"/>
          <w:b/>
          <w:szCs w:val="20"/>
        </w:rPr>
      </w:pPr>
    </w:p>
    <w:p w14:paraId="4AB91241" w14:textId="77777777" w:rsidR="00490E0E" w:rsidRPr="00490E0E" w:rsidRDefault="00490E0E" w:rsidP="00490E0E">
      <w:pPr>
        <w:tabs>
          <w:tab w:val="left" w:pos="900"/>
          <w:tab w:val="left" w:pos="1260"/>
          <w:tab w:val="center" w:pos="4536"/>
          <w:tab w:val="right" w:pos="9072"/>
        </w:tabs>
        <w:rPr>
          <w:rFonts w:cs="Arial"/>
          <w:i/>
          <w:iCs/>
          <w:sz w:val="20"/>
          <w:szCs w:val="16"/>
        </w:rPr>
      </w:pPr>
    </w:p>
    <w:p w14:paraId="38FE1F35"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lastRenderedPageBreak/>
        <w:t>Freitag – 02. Januar, Hl. Basilius d.Gr. und Hl. Gregor</w:t>
      </w:r>
    </w:p>
    <w:p w14:paraId="07FFF4B2" w14:textId="77777777" w:rsidR="00490E0E" w:rsidRPr="00490E0E" w:rsidRDefault="00490E0E" w:rsidP="00490E0E">
      <w:pPr>
        <w:tabs>
          <w:tab w:val="left" w:pos="900"/>
          <w:tab w:val="left" w:pos="1260"/>
        </w:tabs>
        <w:rPr>
          <w:rFonts w:cs="Arial"/>
          <w:bCs/>
          <w:i/>
          <w:iCs/>
          <w:sz w:val="12"/>
          <w:szCs w:val="12"/>
        </w:rPr>
      </w:pPr>
    </w:p>
    <w:p w14:paraId="015B0C3C"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17.00 h</w:t>
      </w:r>
      <w:r w:rsidRPr="00490E0E">
        <w:rPr>
          <w:rFonts w:cs="Arial"/>
          <w:b/>
          <w:bCs/>
        </w:rPr>
        <w:tab/>
        <w:t>Rosenkranzandacht in Langenlonsheim</w:t>
      </w:r>
    </w:p>
    <w:p w14:paraId="1CF11CC9" w14:textId="77777777" w:rsidR="00490E0E" w:rsidRPr="00490E0E" w:rsidRDefault="00490E0E" w:rsidP="00490E0E">
      <w:pPr>
        <w:tabs>
          <w:tab w:val="left" w:pos="900"/>
          <w:tab w:val="left" w:pos="1260"/>
          <w:tab w:val="center" w:pos="4536"/>
          <w:tab w:val="right" w:pos="9072"/>
        </w:tabs>
        <w:ind w:left="900" w:hanging="900"/>
        <w:rPr>
          <w:rFonts w:cs="Arial"/>
          <w:b/>
          <w:bCs/>
          <w:sz w:val="12"/>
          <w:szCs w:val="12"/>
        </w:rPr>
      </w:pPr>
    </w:p>
    <w:p w14:paraId="68EA0D54"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18.00 h</w:t>
      </w:r>
      <w:r w:rsidRPr="00490E0E">
        <w:rPr>
          <w:rFonts w:cs="Arial"/>
          <w:b/>
          <w:bCs/>
        </w:rPr>
        <w:tab/>
        <w:t xml:space="preserve">Stille Anbetung mit anschließendem eucharistischem Segen in Langenlonsheim </w:t>
      </w:r>
    </w:p>
    <w:p w14:paraId="760E51B3"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1E61440E"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Samstag/Sonntag – 03./04.01.2026</w:t>
      </w:r>
    </w:p>
    <w:p w14:paraId="147C82AA"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2. Sonntag nach Weihnachten</w:t>
      </w:r>
    </w:p>
    <w:p w14:paraId="07AD625E"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Lesejahr A</w:t>
      </w:r>
    </w:p>
    <w:p w14:paraId="21A362E1" w14:textId="77777777" w:rsidR="00490E0E" w:rsidRPr="00490E0E" w:rsidRDefault="00490E0E" w:rsidP="00490E0E">
      <w:pPr>
        <w:shd w:val="clear" w:color="auto" w:fill="D9D9D9"/>
        <w:tabs>
          <w:tab w:val="left" w:pos="900"/>
          <w:tab w:val="left" w:pos="1260"/>
        </w:tabs>
        <w:jc w:val="center"/>
        <w:rPr>
          <w:rFonts w:cs="Arial"/>
          <w:iCs/>
          <w:sz w:val="18"/>
          <w:szCs w:val="18"/>
          <w:lang w:val="en-US"/>
        </w:rPr>
      </w:pPr>
      <w:r w:rsidRPr="00490E0E">
        <w:rPr>
          <w:rFonts w:cs="Arial"/>
          <w:iCs/>
          <w:sz w:val="18"/>
          <w:szCs w:val="18"/>
          <w:lang w:val="en-US"/>
        </w:rPr>
        <w:t xml:space="preserve">L1: Sir 24,1-2.8-12– L2: Eph 1,3-6.15-18 – Ev: Joh 1,1-18 </w:t>
      </w:r>
    </w:p>
    <w:p w14:paraId="14150418" w14:textId="77777777" w:rsidR="00490E0E" w:rsidRPr="00490E0E" w:rsidRDefault="00490E0E" w:rsidP="00490E0E">
      <w:pPr>
        <w:tabs>
          <w:tab w:val="left" w:pos="900"/>
          <w:tab w:val="left" w:pos="1260"/>
          <w:tab w:val="center" w:pos="4536"/>
          <w:tab w:val="right" w:pos="9072"/>
        </w:tabs>
        <w:rPr>
          <w:rFonts w:cs="Arial"/>
          <w:szCs w:val="22"/>
          <w:lang w:val="en-US"/>
        </w:rPr>
      </w:pPr>
    </w:p>
    <w:p w14:paraId="054AC299"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Samstag – 03. Januar, Hl. Irmina</w:t>
      </w:r>
    </w:p>
    <w:p w14:paraId="20180BB3" w14:textId="77777777" w:rsidR="00490E0E" w:rsidRPr="00490E0E" w:rsidRDefault="00490E0E" w:rsidP="00490E0E">
      <w:pPr>
        <w:tabs>
          <w:tab w:val="left" w:pos="900"/>
          <w:tab w:val="left" w:pos="1260"/>
        </w:tabs>
        <w:rPr>
          <w:rFonts w:cs="Arial"/>
          <w:bCs/>
          <w:sz w:val="12"/>
          <w:szCs w:val="20"/>
        </w:rPr>
      </w:pPr>
    </w:p>
    <w:p w14:paraId="55859AA2" w14:textId="77777777" w:rsidR="00490E0E" w:rsidRPr="00490E0E" w:rsidRDefault="00490E0E" w:rsidP="00490E0E">
      <w:pPr>
        <w:tabs>
          <w:tab w:val="left" w:pos="900"/>
          <w:tab w:val="left" w:pos="1260"/>
        </w:tabs>
        <w:rPr>
          <w:rFonts w:cs="Arial"/>
          <w:b/>
          <w:szCs w:val="20"/>
        </w:rPr>
      </w:pPr>
      <w:r w:rsidRPr="00490E0E">
        <w:rPr>
          <w:rFonts w:cs="Arial"/>
          <w:b/>
          <w:szCs w:val="20"/>
        </w:rPr>
        <w:t>18.30 h</w:t>
      </w:r>
      <w:r w:rsidRPr="00490E0E">
        <w:rPr>
          <w:rFonts w:cs="Arial"/>
          <w:b/>
          <w:szCs w:val="20"/>
        </w:rPr>
        <w:tab/>
        <w:t>Vorabendmesse in Windesheim</w:t>
      </w:r>
    </w:p>
    <w:p w14:paraId="018A1312" w14:textId="77777777" w:rsidR="00490E0E" w:rsidRPr="00490E0E" w:rsidRDefault="00490E0E" w:rsidP="00490E0E">
      <w:pPr>
        <w:tabs>
          <w:tab w:val="left" w:pos="900"/>
          <w:tab w:val="left" w:pos="1260"/>
        </w:tabs>
        <w:ind w:left="900"/>
        <w:rPr>
          <w:rFonts w:cs="Arial"/>
          <w:bCs/>
          <w:i/>
          <w:iCs/>
          <w:sz w:val="20"/>
          <w:szCs w:val="20"/>
        </w:rPr>
      </w:pPr>
      <w:r w:rsidRPr="00490E0E">
        <w:rPr>
          <w:rFonts w:cs="Arial"/>
          <w:bCs/>
          <w:i/>
          <w:iCs/>
          <w:sz w:val="20"/>
          <w:szCs w:val="20"/>
        </w:rPr>
        <w:t>Wir beten für Johanna Eckart (Jahrgedächtnis), Wolfgang Meffert, Stefka und Poldi Krews</w:t>
      </w:r>
    </w:p>
    <w:p w14:paraId="290A4154" w14:textId="77777777" w:rsidR="00490E0E" w:rsidRPr="00490E0E" w:rsidRDefault="00490E0E" w:rsidP="00490E0E">
      <w:pPr>
        <w:tabs>
          <w:tab w:val="left" w:pos="900"/>
          <w:tab w:val="left" w:pos="1260"/>
        </w:tabs>
        <w:rPr>
          <w:rFonts w:cs="Arial"/>
          <w:bCs/>
          <w:i/>
          <w:iCs/>
          <w:sz w:val="12"/>
          <w:szCs w:val="12"/>
        </w:rPr>
      </w:pPr>
    </w:p>
    <w:p w14:paraId="0978F84E"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Sonntag – 04. Januar</w:t>
      </w:r>
    </w:p>
    <w:p w14:paraId="00DA7D94" w14:textId="77777777" w:rsidR="00490E0E" w:rsidRPr="00490E0E" w:rsidRDefault="00490E0E" w:rsidP="00490E0E">
      <w:pPr>
        <w:tabs>
          <w:tab w:val="left" w:pos="900"/>
          <w:tab w:val="left" w:pos="1260"/>
        </w:tabs>
        <w:rPr>
          <w:rFonts w:cs="Arial"/>
          <w:b/>
          <w:sz w:val="12"/>
          <w:szCs w:val="12"/>
        </w:rPr>
      </w:pPr>
    </w:p>
    <w:p w14:paraId="59103932" w14:textId="77777777" w:rsidR="00490E0E" w:rsidRPr="00490E0E" w:rsidRDefault="00490E0E" w:rsidP="00490E0E">
      <w:pPr>
        <w:tabs>
          <w:tab w:val="left" w:pos="900"/>
          <w:tab w:val="left" w:pos="1260"/>
        </w:tabs>
        <w:ind w:left="900" w:hanging="900"/>
        <w:rPr>
          <w:rFonts w:cs="Arial"/>
          <w:i/>
          <w:sz w:val="20"/>
          <w:szCs w:val="20"/>
        </w:rPr>
      </w:pPr>
      <w:r w:rsidRPr="00490E0E">
        <w:rPr>
          <w:rFonts w:cs="Arial"/>
          <w:b/>
          <w:szCs w:val="20"/>
        </w:rPr>
        <w:t>10.30 h</w:t>
      </w:r>
      <w:r w:rsidRPr="00490E0E">
        <w:rPr>
          <w:rFonts w:cs="Arial"/>
          <w:b/>
          <w:szCs w:val="20"/>
        </w:rPr>
        <w:tab/>
        <w:t xml:space="preserve">Hochamt in Bretzenheim                                         </w:t>
      </w:r>
      <w:r w:rsidRPr="00490E0E">
        <w:rPr>
          <w:rFonts w:ascii="Webdings" w:eastAsia="Webdings" w:hAnsi="Webdings" w:cs="Webdings"/>
          <w:b/>
          <w:szCs w:val="22"/>
        </w:rPr>
        <w:t>º</w:t>
      </w:r>
      <w:r w:rsidRPr="00490E0E">
        <w:rPr>
          <w:rFonts w:cs="Arial"/>
          <w:b/>
          <w:szCs w:val="20"/>
        </w:rPr>
        <w:t xml:space="preserve">      </w:t>
      </w:r>
    </w:p>
    <w:p w14:paraId="5E6F0B9E"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651D8EED"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Wochentage vom 05.01.-09.01.2026</w:t>
      </w:r>
    </w:p>
    <w:p w14:paraId="3A0114D5" w14:textId="77777777" w:rsidR="00490E0E" w:rsidRPr="00490E0E" w:rsidRDefault="00490E0E" w:rsidP="00490E0E">
      <w:pPr>
        <w:tabs>
          <w:tab w:val="left" w:pos="900"/>
          <w:tab w:val="left" w:pos="1260"/>
        </w:tabs>
        <w:rPr>
          <w:rFonts w:cs="Arial"/>
          <w:i/>
          <w:szCs w:val="22"/>
        </w:rPr>
      </w:pPr>
    </w:p>
    <w:p w14:paraId="5688F716"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Montag – 05. Januar</w:t>
      </w:r>
    </w:p>
    <w:p w14:paraId="5F7BDA50" w14:textId="77777777" w:rsidR="00490E0E" w:rsidRPr="00490E0E" w:rsidRDefault="00490E0E" w:rsidP="00490E0E">
      <w:pPr>
        <w:tabs>
          <w:tab w:val="left" w:pos="900"/>
          <w:tab w:val="left" w:pos="1260"/>
          <w:tab w:val="center" w:pos="4536"/>
          <w:tab w:val="right" w:pos="9072"/>
        </w:tabs>
        <w:rPr>
          <w:rFonts w:cs="Arial"/>
          <w:sz w:val="12"/>
        </w:rPr>
      </w:pPr>
    </w:p>
    <w:p w14:paraId="2D73084E"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17.00 h</w:t>
      </w:r>
      <w:r w:rsidRPr="00490E0E">
        <w:rPr>
          <w:rFonts w:cs="Arial"/>
          <w:b/>
          <w:bCs/>
        </w:rPr>
        <w:tab/>
        <w:t>Rosenkranzandacht in Langenlonsheim</w:t>
      </w:r>
    </w:p>
    <w:p w14:paraId="311258A0" w14:textId="77777777" w:rsidR="00490E0E" w:rsidRPr="00490E0E" w:rsidRDefault="00490E0E" w:rsidP="00490E0E">
      <w:pPr>
        <w:tabs>
          <w:tab w:val="left" w:pos="900"/>
          <w:tab w:val="left" w:pos="1260"/>
          <w:tab w:val="center" w:pos="4536"/>
          <w:tab w:val="right" w:pos="9072"/>
        </w:tabs>
        <w:rPr>
          <w:rFonts w:cs="Arial"/>
          <w:bCs/>
          <w:i/>
          <w:szCs w:val="22"/>
        </w:rPr>
      </w:pPr>
    </w:p>
    <w:p w14:paraId="27DEC61F"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Mittwoch – 07. Januar, Hl. Valentin, Hl. Raimund</w:t>
      </w:r>
    </w:p>
    <w:p w14:paraId="28635E7E" w14:textId="77777777" w:rsidR="00490E0E" w:rsidRPr="00490E0E" w:rsidRDefault="00490E0E" w:rsidP="00490E0E">
      <w:pPr>
        <w:tabs>
          <w:tab w:val="left" w:pos="900"/>
          <w:tab w:val="left" w:pos="1260"/>
          <w:tab w:val="center" w:pos="4536"/>
          <w:tab w:val="right" w:pos="9072"/>
        </w:tabs>
        <w:rPr>
          <w:rFonts w:cs="Arial"/>
          <w:sz w:val="12"/>
        </w:rPr>
      </w:pPr>
    </w:p>
    <w:p w14:paraId="072CC957"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18.30 h</w:t>
      </w:r>
      <w:r w:rsidRPr="00490E0E">
        <w:rPr>
          <w:rFonts w:cs="Arial"/>
          <w:b/>
          <w:bCs/>
        </w:rPr>
        <w:tab/>
        <w:t>Hl. Messe in Langenlonsheim</w:t>
      </w:r>
    </w:p>
    <w:p w14:paraId="5C34BF9B" w14:textId="77777777" w:rsidR="00490E0E" w:rsidRPr="00490E0E" w:rsidRDefault="00490E0E" w:rsidP="00490E0E">
      <w:pPr>
        <w:tabs>
          <w:tab w:val="left" w:pos="900"/>
          <w:tab w:val="left" w:pos="1260"/>
        </w:tabs>
        <w:ind w:left="900"/>
        <w:rPr>
          <w:rFonts w:cs="Arial"/>
          <w:b/>
          <w:bCs/>
          <w:sz w:val="24"/>
        </w:rPr>
      </w:pPr>
      <w:r w:rsidRPr="00490E0E">
        <w:rPr>
          <w:rFonts w:cs="Arial"/>
          <w:bCs/>
          <w:i/>
          <w:iCs/>
          <w:sz w:val="20"/>
          <w:szCs w:val="20"/>
        </w:rPr>
        <w:t>Wir beten für Hermann Bootz (2. Sterbeamt), Schwester Sylvia (Lenchen) Peitz (Stiftamt)</w:t>
      </w:r>
      <w:r w:rsidRPr="00490E0E">
        <w:rPr>
          <w:rFonts w:cs="Arial"/>
          <w:b/>
          <w:bCs/>
          <w:sz w:val="24"/>
        </w:rPr>
        <w:t xml:space="preserve"> </w:t>
      </w:r>
    </w:p>
    <w:p w14:paraId="6EA79591" w14:textId="77777777" w:rsidR="00490E0E" w:rsidRPr="00490E0E" w:rsidRDefault="00490E0E" w:rsidP="00490E0E">
      <w:pPr>
        <w:tabs>
          <w:tab w:val="left" w:pos="900"/>
          <w:tab w:val="left" w:pos="1260"/>
          <w:tab w:val="center" w:pos="4536"/>
          <w:tab w:val="right" w:pos="9072"/>
        </w:tabs>
        <w:rPr>
          <w:rFonts w:cs="Arial"/>
          <w:i/>
          <w:iCs/>
          <w:szCs w:val="22"/>
        </w:rPr>
      </w:pPr>
    </w:p>
    <w:p w14:paraId="2E21C9F9"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Freitag – 09. Januar</w:t>
      </w:r>
    </w:p>
    <w:p w14:paraId="614E1751" w14:textId="77777777" w:rsidR="00490E0E" w:rsidRPr="00490E0E" w:rsidRDefault="00490E0E" w:rsidP="00490E0E">
      <w:pPr>
        <w:tabs>
          <w:tab w:val="left" w:pos="900"/>
          <w:tab w:val="left" w:pos="1260"/>
          <w:tab w:val="center" w:pos="4536"/>
          <w:tab w:val="right" w:pos="9072"/>
        </w:tabs>
        <w:rPr>
          <w:rFonts w:cs="Arial"/>
          <w:sz w:val="12"/>
        </w:rPr>
      </w:pPr>
    </w:p>
    <w:p w14:paraId="0BE171AB"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10.15 h</w:t>
      </w:r>
      <w:r w:rsidRPr="00490E0E">
        <w:rPr>
          <w:rFonts w:cs="Arial"/>
          <w:b/>
          <w:bCs/>
        </w:rPr>
        <w:tab/>
        <w:t>Hl. Messe im Seniorenzentrum Langenlonsheim</w:t>
      </w:r>
    </w:p>
    <w:p w14:paraId="62D26E88" w14:textId="77777777" w:rsidR="00490E0E" w:rsidRPr="00490E0E" w:rsidRDefault="00490E0E" w:rsidP="00490E0E">
      <w:pPr>
        <w:tabs>
          <w:tab w:val="left" w:pos="900"/>
          <w:tab w:val="left" w:pos="1260"/>
          <w:tab w:val="center" w:pos="4536"/>
          <w:tab w:val="right" w:pos="9072"/>
        </w:tabs>
        <w:ind w:left="900" w:hanging="900"/>
        <w:rPr>
          <w:rFonts w:cs="Arial"/>
          <w:i/>
          <w:iCs/>
          <w:sz w:val="20"/>
          <w:szCs w:val="20"/>
        </w:rPr>
      </w:pPr>
      <w:r w:rsidRPr="00490E0E">
        <w:rPr>
          <w:rFonts w:cs="Arial"/>
          <w:b/>
          <w:bCs/>
        </w:rPr>
        <w:tab/>
      </w:r>
      <w:r w:rsidRPr="00490E0E">
        <w:rPr>
          <w:rFonts w:cs="Arial"/>
          <w:i/>
          <w:iCs/>
          <w:sz w:val="20"/>
          <w:szCs w:val="20"/>
        </w:rPr>
        <w:t>Wir beten für Brigitte Himml</w:t>
      </w:r>
    </w:p>
    <w:p w14:paraId="3DE74733" w14:textId="77777777" w:rsidR="00490E0E" w:rsidRPr="00490E0E" w:rsidRDefault="00490E0E" w:rsidP="00490E0E">
      <w:pPr>
        <w:tabs>
          <w:tab w:val="left" w:pos="900"/>
          <w:tab w:val="left" w:pos="1260"/>
          <w:tab w:val="center" w:pos="4536"/>
          <w:tab w:val="right" w:pos="9072"/>
        </w:tabs>
        <w:ind w:left="900" w:hanging="900"/>
        <w:rPr>
          <w:rFonts w:cs="Arial"/>
          <w:sz w:val="12"/>
          <w:szCs w:val="12"/>
        </w:rPr>
      </w:pPr>
    </w:p>
    <w:p w14:paraId="6CA349AA"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17.00 h</w:t>
      </w:r>
      <w:r w:rsidRPr="00490E0E">
        <w:rPr>
          <w:rFonts w:cs="Arial"/>
          <w:b/>
          <w:bCs/>
        </w:rPr>
        <w:tab/>
        <w:t>Rosenkranzandacht in Langenlonsheim</w:t>
      </w:r>
    </w:p>
    <w:p w14:paraId="4F4DEC4D" w14:textId="77777777" w:rsidR="00490E0E" w:rsidRPr="00490E0E" w:rsidRDefault="00490E0E" w:rsidP="00490E0E">
      <w:pPr>
        <w:tabs>
          <w:tab w:val="left" w:pos="900"/>
          <w:tab w:val="left" w:pos="1260"/>
          <w:tab w:val="center" w:pos="4536"/>
          <w:tab w:val="right" w:pos="9072"/>
        </w:tabs>
        <w:ind w:left="900" w:hanging="900"/>
        <w:rPr>
          <w:rFonts w:cs="Arial"/>
          <w:b/>
          <w:bCs/>
          <w:sz w:val="12"/>
          <w:szCs w:val="12"/>
        </w:rPr>
      </w:pPr>
    </w:p>
    <w:p w14:paraId="7B6F3563"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18.00 h</w:t>
      </w:r>
      <w:r w:rsidRPr="00490E0E">
        <w:rPr>
          <w:rFonts w:cs="Arial"/>
          <w:b/>
          <w:bCs/>
        </w:rPr>
        <w:tab/>
        <w:t xml:space="preserve">Stille Anbetung mit anschließendem eucharistischem Segen in Langenlonsheim </w:t>
      </w:r>
    </w:p>
    <w:p w14:paraId="74601AFC"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lastRenderedPageBreak/>
        <w:t>Samstag/Sonntag – 10./11.01.2026</w:t>
      </w:r>
    </w:p>
    <w:p w14:paraId="25F837D9"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Taufe des Herrn</w:t>
      </w:r>
    </w:p>
    <w:p w14:paraId="3E8354E0"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Lesejahr A</w:t>
      </w:r>
    </w:p>
    <w:p w14:paraId="4F5BF56F" w14:textId="77777777" w:rsidR="00490E0E" w:rsidRPr="00490E0E" w:rsidRDefault="00490E0E" w:rsidP="00490E0E">
      <w:pPr>
        <w:shd w:val="clear" w:color="auto" w:fill="D9D9D9"/>
        <w:tabs>
          <w:tab w:val="left" w:pos="900"/>
          <w:tab w:val="left" w:pos="1260"/>
        </w:tabs>
        <w:jc w:val="center"/>
        <w:rPr>
          <w:rFonts w:cs="Arial"/>
          <w:iCs/>
          <w:sz w:val="18"/>
          <w:szCs w:val="18"/>
          <w:lang w:val="en-US"/>
        </w:rPr>
      </w:pPr>
      <w:r w:rsidRPr="00490E0E">
        <w:rPr>
          <w:rFonts w:cs="Arial"/>
          <w:iCs/>
          <w:sz w:val="18"/>
          <w:szCs w:val="18"/>
          <w:lang w:val="en-US"/>
        </w:rPr>
        <w:t>L1: Jes 42,5a.1-4.6-7 – L2: Apg 10,34-38 – Ev: Mt 3,13-17</w:t>
      </w:r>
    </w:p>
    <w:p w14:paraId="15E377EC" w14:textId="77777777" w:rsidR="00490E0E" w:rsidRPr="00490E0E" w:rsidRDefault="00490E0E" w:rsidP="00490E0E">
      <w:pPr>
        <w:tabs>
          <w:tab w:val="left" w:pos="900"/>
          <w:tab w:val="left" w:pos="1260"/>
          <w:tab w:val="center" w:pos="4536"/>
          <w:tab w:val="right" w:pos="9072"/>
        </w:tabs>
        <w:ind w:left="900" w:hanging="900"/>
        <w:rPr>
          <w:rFonts w:cs="Arial"/>
          <w:b/>
          <w:bCs/>
          <w:szCs w:val="22"/>
          <w:lang w:val="en-US"/>
        </w:rPr>
      </w:pPr>
    </w:p>
    <w:p w14:paraId="527C4EFB"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Samstag – 10. Januar</w:t>
      </w:r>
    </w:p>
    <w:p w14:paraId="05EEE082" w14:textId="77777777" w:rsidR="00490E0E" w:rsidRPr="00490E0E" w:rsidRDefault="00490E0E" w:rsidP="00490E0E">
      <w:pPr>
        <w:tabs>
          <w:tab w:val="left" w:pos="900"/>
          <w:tab w:val="left" w:pos="1260"/>
        </w:tabs>
        <w:rPr>
          <w:rFonts w:cs="Arial"/>
          <w:b/>
          <w:sz w:val="12"/>
          <w:szCs w:val="20"/>
        </w:rPr>
      </w:pPr>
    </w:p>
    <w:p w14:paraId="38278F3A" w14:textId="77777777" w:rsidR="00490E0E" w:rsidRPr="00490E0E" w:rsidRDefault="00490E0E" w:rsidP="00490E0E">
      <w:pPr>
        <w:tabs>
          <w:tab w:val="left" w:pos="900"/>
          <w:tab w:val="left" w:pos="1260"/>
        </w:tabs>
        <w:rPr>
          <w:rFonts w:cs="Arial"/>
          <w:b/>
          <w:szCs w:val="20"/>
        </w:rPr>
      </w:pPr>
      <w:r w:rsidRPr="00490E0E">
        <w:rPr>
          <w:rFonts w:cs="Arial"/>
          <w:b/>
          <w:szCs w:val="20"/>
        </w:rPr>
        <w:t>18.30 h</w:t>
      </w:r>
      <w:r w:rsidRPr="00490E0E">
        <w:rPr>
          <w:rFonts w:cs="Arial"/>
          <w:b/>
          <w:szCs w:val="20"/>
        </w:rPr>
        <w:tab/>
        <w:t>Vorabendmesse in Guldental, St. Martin</w:t>
      </w:r>
    </w:p>
    <w:p w14:paraId="60AE8028" w14:textId="77777777" w:rsidR="00490E0E" w:rsidRPr="00490E0E" w:rsidRDefault="00490E0E" w:rsidP="00490E0E">
      <w:pPr>
        <w:tabs>
          <w:tab w:val="left" w:pos="900"/>
          <w:tab w:val="left" w:pos="1260"/>
        </w:tabs>
        <w:rPr>
          <w:rFonts w:cs="Arial"/>
          <w:i/>
          <w:szCs w:val="22"/>
        </w:rPr>
      </w:pPr>
    </w:p>
    <w:p w14:paraId="21776170"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Sonntag – 11. Januar</w:t>
      </w:r>
    </w:p>
    <w:p w14:paraId="7BE1D688" w14:textId="77777777" w:rsidR="00490E0E" w:rsidRPr="00490E0E" w:rsidRDefault="00490E0E" w:rsidP="00490E0E">
      <w:pPr>
        <w:tabs>
          <w:tab w:val="left" w:pos="900"/>
          <w:tab w:val="left" w:pos="1260"/>
        </w:tabs>
        <w:rPr>
          <w:rFonts w:cs="Arial"/>
          <w:bCs/>
          <w:i/>
          <w:iCs/>
          <w:sz w:val="12"/>
          <w:szCs w:val="12"/>
        </w:rPr>
      </w:pPr>
    </w:p>
    <w:p w14:paraId="21F01F3C" w14:textId="77777777" w:rsidR="00490E0E" w:rsidRPr="00490E0E" w:rsidRDefault="00490E0E" w:rsidP="00490E0E">
      <w:pPr>
        <w:tabs>
          <w:tab w:val="left" w:pos="900"/>
          <w:tab w:val="left" w:pos="1260"/>
        </w:tabs>
        <w:ind w:left="900" w:hanging="900"/>
        <w:rPr>
          <w:rFonts w:cs="Arial"/>
          <w:b/>
          <w:szCs w:val="20"/>
        </w:rPr>
      </w:pPr>
      <w:r w:rsidRPr="00490E0E">
        <w:rPr>
          <w:rFonts w:cs="Arial"/>
          <w:b/>
          <w:szCs w:val="20"/>
        </w:rPr>
        <w:t>10.30 h</w:t>
      </w:r>
      <w:r w:rsidRPr="00490E0E">
        <w:rPr>
          <w:rFonts w:cs="Arial"/>
          <w:b/>
          <w:szCs w:val="20"/>
        </w:rPr>
        <w:tab/>
        <w:t xml:space="preserve">Hochamt in Langenlonsheim                                   </w:t>
      </w:r>
      <w:r w:rsidRPr="00490E0E">
        <w:rPr>
          <w:rFonts w:ascii="Webdings" w:eastAsia="Webdings" w:hAnsi="Webdings" w:cs="Webdings"/>
          <w:b/>
          <w:szCs w:val="22"/>
        </w:rPr>
        <w:t>º</w:t>
      </w:r>
      <w:r w:rsidRPr="00490E0E">
        <w:rPr>
          <w:rFonts w:cs="Arial"/>
          <w:b/>
          <w:szCs w:val="20"/>
        </w:rPr>
        <w:t xml:space="preserve"> </w:t>
      </w:r>
    </w:p>
    <w:p w14:paraId="13EB1625" w14:textId="77777777" w:rsidR="00490E0E" w:rsidRPr="00490E0E" w:rsidRDefault="00490E0E" w:rsidP="00490E0E">
      <w:pPr>
        <w:tabs>
          <w:tab w:val="left" w:pos="900"/>
          <w:tab w:val="left" w:pos="1260"/>
        </w:tabs>
        <w:ind w:left="900"/>
        <w:rPr>
          <w:rFonts w:cs="Arial"/>
          <w:bCs/>
          <w:i/>
          <w:iCs/>
          <w:sz w:val="20"/>
          <w:szCs w:val="12"/>
        </w:rPr>
      </w:pPr>
      <w:r w:rsidRPr="00490E0E">
        <w:rPr>
          <w:rFonts w:cs="Arial"/>
          <w:bCs/>
          <w:i/>
          <w:iCs/>
          <w:sz w:val="20"/>
          <w:szCs w:val="12"/>
        </w:rPr>
        <w:t>Wir beten für Anni Senn (Jahrgedächtnis), Lebende und Verstorbene der Fam. Wahlheim, Frau Liesel Roos,</w:t>
      </w:r>
      <w:r w:rsidRPr="00490E0E">
        <w:rPr>
          <w:rFonts w:cs="Arial"/>
          <w:bCs/>
          <w:i/>
          <w:iCs/>
          <w:sz w:val="20"/>
          <w:szCs w:val="12"/>
        </w:rPr>
        <w:br/>
        <w:t xml:space="preserve"> Frau Ellen Böhler, Lebende und Verstorbene der Familien Graffe - Hering, Antonie Lemmer (best. von der KFD), </w:t>
      </w:r>
    </w:p>
    <w:p w14:paraId="3CBD38A6" w14:textId="2372BC73" w:rsidR="00490E0E" w:rsidRPr="00490E0E" w:rsidRDefault="003C77BE" w:rsidP="00490E0E">
      <w:pPr>
        <w:tabs>
          <w:tab w:val="left" w:pos="900"/>
          <w:tab w:val="left" w:pos="1260"/>
        </w:tabs>
        <w:ind w:left="900"/>
        <w:rPr>
          <w:rFonts w:cs="Arial"/>
          <w:bCs/>
          <w:i/>
          <w:iCs/>
          <w:sz w:val="20"/>
          <w:szCs w:val="12"/>
        </w:rPr>
      </w:pPr>
      <w:r>
        <w:rPr>
          <w:rFonts w:cs="Arial"/>
          <w:b/>
          <w:bCs/>
          <w:noProof/>
        </w:rPr>
        <w:drawing>
          <wp:anchor distT="0" distB="0" distL="114300" distR="114300" simplePos="0" relativeHeight="252875776" behindDoc="1" locked="0" layoutInCell="1" allowOverlap="1" wp14:anchorId="1C756E6D" wp14:editId="238C8BC7">
            <wp:simplePos x="0" y="0"/>
            <wp:positionH relativeFrom="column">
              <wp:posOffset>3140710</wp:posOffset>
            </wp:positionH>
            <wp:positionV relativeFrom="paragraph">
              <wp:posOffset>88900</wp:posOffset>
            </wp:positionV>
            <wp:extent cx="1231265" cy="914400"/>
            <wp:effectExtent l="0" t="0" r="6985" b="0"/>
            <wp:wrapNone/>
            <wp:docPr id="593511036"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1265" cy="914400"/>
                    </a:xfrm>
                    <a:prstGeom prst="rect">
                      <a:avLst/>
                    </a:prstGeom>
                    <a:noFill/>
                  </pic:spPr>
                </pic:pic>
              </a:graphicData>
            </a:graphic>
          </wp:anchor>
        </w:drawing>
      </w:r>
      <w:r w:rsidR="00490E0E" w:rsidRPr="00490E0E">
        <w:rPr>
          <w:rFonts w:cs="Arial"/>
          <w:bCs/>
          <w:i/>
          <w:iCs/>
          <w:sz w:val="20"/>
          <w:szCs w:val="12"/>
        </w:rPr>
        <w:t>Antonie Lemmer (best. von Ingeborg Honrath),</w:t>
      </w:r>
    </w:p>
    <w:p w14:paraId="4232FC6A" w14:textId="2D7FF4D5" w:rsidR="00490E0E" w:rsidRPr="00490E0E" w:rsidRDefault="00490E0E" w:rsidP="00490E0E">
      <w:pPr>
        <w:tabs>
          <w:tab w:val="left" w:pos="900"/>
          <w:tab w:val="left" w:pos="1260"/>
        </w:tabs>
        <w:ind w:left="900"/>
        <w:rPr>
          <w:rFonts w:cs="Arial"/>
          <w:i/>
          <w:sz w:val="20"/>
          <w:szCs w:val="20"/>
          <w:lang w:val="en-US"/>
        </w:rPr>
      </w:pPr>
      <w:r w:rsidRPr="00490E0E">
        <w:rPr>
          <w:rFonts w:cs="Arial"/>
          <w:bCs/>
          <w:i/>
          <w:iCs/>
          <w:sz w:val="20"/>
          <w:szCs w:val="12"/>
          <w:lang w:val="en-US"/>
        </w:rPr>
        <w:t>Ingeburg Maria und Josef Huttny, Anna Gortol</w:t>
      </w:r>
    </w:p>
    <w:p w14:paraId="390A4C9E" w14:textId="5CAB2BBF" w:rsidR="00490E0E" w:rsidRPr="00490E0E" w:rsidRDefault="00490E0E" w:rsidP="00490E0E">
      <w:pPr>
        <w:tabs>
          <w:tab w:val="left" w:pos="900"/>
          <w:tab w:val="left" w:pos="1260"/>
        </w:tabs>
        <w:rPr>
          <w:rFonts w:cs="Arial"/>
          <w:bCs/>
          <w:i/>
          <w:iCs/>
          <w:color w:val="FF0000"/>
          <w:sz w:val="12"/>
          <w:szCs w:val="12"/>
          <w:lang w:val="en-US"/>
        </w:rPr>
      </w:pPr>
    </w:p>
    <w:p w14:paraId="36ECE048" w14:textId="77777777" w:rsidR="003C77BE" w:rsidRDefault="00490E0E" w:rsidP="00490E0E">
      <w:pPr>
        <w:tabs>
          <w:tab w:val="left" w:pos="900"/>
          <w:tab w:val="left" w:pos="1260"/>
          <w:tab w:val="center" w:pos="4536"/>
          <w:tab w:val="right" w:pos="9072"/>
        </w:tabs>
        <w:ind w:left="900" w:hanging="900"/>
        <w:rPr>
          <w:rFonts w:cs="Arial"/>
          <w:b/>
          <w:bCs/>
        </w:rPr>
      </w:pPr>
      <w:r w:rsidRPr="00490E0E">
        <w:rPr>
          <w:rFonts w:cs="Arial"/>
          <w:b/>
          <w:bCs/>
        </w:rPr>
        <w:t>10.30 h</w:t>
      </w:r>
      <w:r w:rsidRPr="00490E0E">
        <w:rPr>
          <w:rFonts w:cs="Arial"/>
          <w:b/>
          <w:bCs/>
        </w:rPr>
        <w:tab/>
        <w:t xml:space="preserve">Wortgottesfeier für Familien und alle </w:t>
      </w:r>
    </w:p>
    <w:p w14:paraId="4CB3035F" w14:textId="77777777" w:rsidR="003C77BE" w:rsidRDefault="003C77BE" w:rsidP="00490E0E">
      <w:pPr>
        <w:tabs>
          <w:tab w:val="left" w:pos="900"/>
          <w:tab w:val="left" w:pos="1260"/>
          <w:tab w:val="center" w:pos="4536"/>
          <w:tab w:val="right" w:pos="9072"/>
        </w:tabs>
        <w:ind w:left="900" w:hanging="900"/>
        <w:rPr>
          <w:rFonts w:cs="Arial"/>
          <w:b/>
          <w:bCs/>
        </w:rPr>
      </w:pPr>
      <w:r>
        <w:rPr>
          <w:rFonts w:cs="Arial"/>
          <w:b/>
          <w:bCs/>
        </w:rPr>
        <w:tab/>
      </w:r>
      <w:r w:rsidR="00490E0E" w:rsidRPr="00490E0E">
        <w:rPr>
          <w:rFonts w:cs="Arial"/>
          <w:b/>
          <w:bCs/>
        </w:rPr>
        <w:t xml:space="preserve">zum Empfang der Sternsinger </w:t>
      </w:r>
    </w:p>
    <w:p w14:paraId="4E911863" w14:textId="0A952E7A" w:rsidR="00A64564" w:rsidRDefault="003C77BE" w:rsidP="00490E0E">
      <w:pPr>
        <w:tabs>
          <w:tab w:val="left" w:pos="900"/>
          <w:tab w:val="left" w:pos="1260"/>
          <w:tab w:val="center" w:pos="4536"/>
          <w:tab w:val="right" w:pos="9072"/>
        </w:tabs>
        <w:ind w:left="900" w:hanging="900"/>
        <w:rPr>
          <w:rFonts w:cs="Arial"/>
          <w:b/>
          <w:bCs/>
        </w:rPr>
      </w:pPr>
      <w:r>
        <w:rPr>
          <w:rFonts w:cs="Arial"/>
          <w:b/>
          <w:bCs/>
        </w:rPr>
        <w:tab/>
      </w:r>
      <w:r w:rsidR="00490E0E" w:rsidRPr="00490E0E">
        <w:rPr>
          <w:rFonts w:cs="Arial"/>
          <w:b/>
          <w:bCs/>
        </w:rPr>
        <w:t xml:space="preserve">in Rümmelsheim, </w:t>
      </w:r>
    </w:p>
    <w:p w14:paraId="5B2A28A2" w14:textId="2F61718C"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 xml:space="preserve">anschl. </w:t>
      </w:r>
      <w:r w:rsidR="00A64564">
        <w:rPr>
          <w:rFonts w:cs="Arial"/>
          <w:b/>
          <w:bCs/>
        </w:rPr>
        <w:tab/>
      </w:r>
      <w:r w:rsidRPr="00490E0E">
        <w:rPr>
          <w:rFonts w:cs="Arial"/>
          <w:b/>
          <w:bCs/>
        </w:rPr>
        <w:t xml:space="preserve">Brunch im ehemaligen Feuerwehrräumchen </w:t>
      </w:r>
    </w:p>
    <w:p w14:paraId="7B65A384"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053F08E6"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Wochentage vom 12.01. – 16.01.2026</w:t>
      </w:r>
    </w:p>
    <w:p w14:paraId="5E452277" w14:textId="77777777" w:rsidR="00490E0E" w:rsidRPr="00490E0E" w:rsidRDefault="00490E0E" w:rsidP="00490E0E">
      <w:pPr>
        <w:tabs>
          <w:tab w:val="left" w:pos="900"/>
          <w:tab w:val="left" w:pos="1260"/>
        </w:tabs>
        <w:rPr>
          <w:rFonts w:cs="Arial"/>
          <w:i/>
          <w:szCs w:val="22"/>
        </w:rPr>
      </w:pPr>
    </w:p>
    <w:p w14:paraId="1D4810F0"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Montag – 12. Januar</w:t>
      </w:r>
    </w:p>
    <w:p w14:paraId="70BE9BA1" w14:textId="77777777" w:rsidR="00490E0E" w:rsidRPr="00490E0E" w:rsidRDefault="00490E0E" w:rsidP="00490E0E">
      <w:pPr>
        <w:tabs>
          <w:tab w:val="left" w:pos="900"/>
          <w:tab w:val="left" w:pos="1260"/>
          <w:tab w:val="center" w:pos="4536"/>
          <w:tab w:val="right" w:pos="9072"/>
        </w:tabs>
        <w:rPr>
          <w:rFonts w:cs="Arial"/>
          <w:b/>
          <w:bCs/>
          <w:sz w:val="12"/>
          <w:szCs w:val="12"/>
        </w:rPr>
      </w:pPr>
    </w:p>
    <w:p w14:paraId="5B656486"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17.00 h</w:t>
      </w:r>
      <w:r w:rsidRPr="00490E0E">
        <w:rPr>
          <w:rFonts w:cs="Arial"/>
          <w:b/>
          <w:bCs/>
        </w:rPr>
        <w:tab/>
        <w:t>Rosenkranzandacht in Langenlonsheim</w:t>
      </w:r>
    </w:p>
    <w:p w14:paraId="5BCE5E64" w14:textId="77777777" w:rsidR="00490E0E" w:rsidRPr="00490E0E" w:rsidRDefault="00490E0E" w:rsidP="00490E0E">
      <w:pPr>
        <w:tabs>
          <w:tab w:val="left" w:pos="900"/>
          <w:tab w:val="left" w:pos="1260"/>
          <w:tab w:val="center" w:pos="4536"/>
          <w:tab w:val="right" w:pos="9072"/>
        </w:tabs>
        <w:rPr>
          <w:rFonts w:cs="Arial"/>
          <w:i/>
          <w:iCs/>
          <w:szCs w:val="22"/>
        </w:rPr>
      </w:pPr>
    </w:p>
    <w:p w14:paraId="170809E2"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Mittwoch – 14. Januar</w:t>
      </w:r>
    </w:p>
    <w:p w14:paraId="2A6FD7A1" w14:textId="77777777" w:rsidR="00490E0E" w:rsidRPr="00490E0E" w:rsidRDefault="00490E0E" w:rsidP="00490E0E">
      <w:pPr>
        <w:tabs>
          <w:tab w:val="left" w:pos="900"/>
          <w:tab w:val="left" w:pos="1260"/>
          <w:tab w:val="center" w:pos="4536"/>
          <w:tab w:val="right" w:pos="9072"/>
        </w:tabs>
        <w:rPr>
          <w:rFonts w:cs="Arial"/>
          <w:sz w:val="12"/>
        </w:rPr>
      </w:pPr>
    </w:p>
    <w:p w14:paraId="1FAFFBA1"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18.30 h</w:t>
      </w:r>
      <w:r w:rsidRPr="00490E0E">
        <w:rPr>
          <w:rFonts w:cs="Arial"/>
          <w:b/>
          <w:bCs/>
        </w:rPr>
        <w:tab/>
        <w:t>Hl. Messe in Rümmelsheim</w:t>
      </w:r>
    </w:p>
    <w:p w14:paraId="3D55158C"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Cs w:val="22"/>
        </w:rPr>
      </w:pPr>
    </w:p>
    <w:p w14:paraId="04286F55"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Freitag – 16. Januar</w:t>
      </w:r>
    </w:p>
    <w:p w14:paraId="1E43D0B2" w14:textId="77777777" w:rsidR="00490E0E" w:rsidRPr="00490E0E" w:rsidRDefault="00490E0E" w:rsidP="00490E0E">
      <w:pPr>
        <w:tabs>
          <w:tab w:val="left" w:pos="900"/>
          <w:tab w:val="left" w:pos="1260"/>
          <w:tab w:val="center" w:pos="4536"/>
          <w:tab w:val="right" w:pos="9072"/>
        </w:tabs>
        <w:rPr>
          <w:rFonts w:cs="Arial"/>
          <w:sz w:val="12"/>
        </w:rPr>
      </w:pPr>
    </w:p>
    <w:p w14:paraId="2AA9F4B6" w14:textId="77777777" w:rsidR="00490E0E" w:rsidRPr="00490E0E" w:rsidRDefault="00490E0E" w:rsidP="00490E0E">
      <w:pPr>
        <w:tabs>
          <w:tab w:val="left" w:pos="900"/>
          <w:tab w:val="left" w:pos="1260"/>
          <w:tab w:val="center" w:pos="4536"/>
          <w:tab w:val="right" w:pos="9072"/>
        </w:tabs>
        <w:ind w:left="900" w:hanging="900"/>
        <w:rPr>
          <w:rFonts w:cs="Arial"/>
          <w:b/>
          <w:bCs/>
          <w:sz w:val="12"/>
          <w:szCs w:val="12"/>
        </w:rPr>
      </w:pPr>
      <w:r w:rsidRPr="00490E0E">
        <w:rPr>
          <w:rFonts w:cs="Arial"/>
          <w:b/>
          <w:bCs/>
        </w:rPr>
        <w:t>17.00 h</w:t>
      </w:r>
      <w:r w:rsidRPr="00490E0E">
        <w:rPr>
          <w:rFonts w:cs="Arial"/>
          <w:b/>
          <w:bCs/>
        </w:rPr>
        <w:tab/>
        <w:t>Rosenkranzandacht in Langenlonsheim</w:t>
      </w:r>
      <w:r w:rsidRPr="00490E0E">
        <w:rPr>
          <w:rFonts w:cs="Arial"/>
          <w:b/>
          <w:bCs/>
        </w:rPr>
        <w:br/>
      </w:r>
    </w:p>
    <w:p w14:paraId="551DBEDC"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18.00 h</w:t>
      </w:r>
      <w:r w:rsidRPr="00490E0E">
        <w:rPr>
          <w:rFonts w:cs="Arial"/>
          <w:b/>
          <w:bCs/>
        </w:rPr>
        <w:tab/>
        <w:t xml:space="preserve">Stille Anbetung mit anschließendem eucharistischem Segen in Langenlonsheim </w:t>
      </w:r>
    </w:p>
    <w:p w14:paraId="712FE878"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5F8329AC" w14:textId="77777777" w:rsidR="00490E0E" w:rsidRPr="00490E0E" w:rsidRDefault="00490E0E" w:rsidP="003C77BE">
      <w:pPr>
        <w:tabs>
          <w:tab w:val="left" w:pos="900"/>
          <w:tab w:val="left" w:pos="1260"/>
          <w:tab w:val="center" w:pos="4536"/>
          <w:tab w:val="right" w:pos="9072"/>
        </w:tabs>
        <w:rPr>
          <w:rFonts w:cs="Arial"/>
          <w:b/>
          <w:bCs/>
        </w:rPr>
      </w:pPr>
    </w:p>
    <w:p w14:paraId="45E2877F"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lastRenderedPageBreak/>
        <w:t>Samstag/Sonntag – 17./18.01.2026</w:t>
      </w:r>
    </w:p>
    <w:p w14:paraId="1E74EF13"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2. Sonntag im Jahreskreis</w:t>
      </w:r>
    </w:p>
    <w:p w14:paraId="070480E0"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Lesejahr A</w:t>
      </w:r>
    </w:p>
    <w:p w14:paraId="52D0C41A"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L1: Jes 49,3.5-6 – L2: 1 Kor 1,1-3 – Ev: Joh 1,29-34</w:t>
      </w:r>
    </w:p>
    <w:p w14:paraId="2DFFF229" w14:textId="77777777" w:rsidR="00490E0E" w:rsidRPr="00490E0E" w:rsidRDefault="00490E0E" w:rsidP="00490E0E">
      <w:pPr>
        <w:tabs>
          <w:tab w:val="left" w:pos="900"/>
          <w:tab w:val="left" w:pos="1260"/>
          <w:tab w:val="center" w:pos="4536"/>
          <w:tab w:val="right" w:pos="9072"/>
        </w:tabs>
        <w:rPr>
          <w:rFonts w:cs="Arial"/>
          <w:szCs w:val="22"/>
        </w:rPr>
      </w:pPr>
    </w:p>
    <w:p w14:paraId="4EF9EB21"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 xml:space="preserve">Samstag – 17. Januar, Hl. Antonius </w:t>
      </w:r>
    </w:p>
    <w:p w14:paraId="64BE41D4" w14:textId="77777777" w:rsidR="00490E0E" w:rsidRPr="00490E0E" w:rsidRDefault="00490E0E" w:rsidP="00490E0E">
      <w:pPr>
        <w:tabs>
          <w:tab w:val="left" w:pos="900"/>
          <w:tab w:val="left" w:pos="1260"/>
        </w:tabs>
        <w:rPr>
          <w:rFonts w:cs="Arial"/>
          <w:bCs/>
          <w:sz w:val="12"/>
          <w:szCs w:val="20"/>
        </w:rPr>
      </w:pPr>
    </w:p>
    <w:p w14:paraId="71F050FB" w14:textId="77777777" w:rsidR="00490E0E" w:rsidRPr="00490E0E" w:rsidRDefault="00490E0E" w:rsidP="00490E0E">
      <w:pPr>
        <w:tabs>
          <w:tab w:val="left" w:pos="900"/>
          <w:tab w:val="left" w:pos="1260"/>
        </w:tabs>
        <w:rPr>
          <w:rFonts w:cs="Arial"/>
          <w:b/>
          <w:szCs w:val="20"/>
        </w:rPr>
      </w:pPr>
      <w:r w:rsidRPr="00490E0E">
        <w:rPr>
          <w:rFonts w:cs="Arial"/>
          <w:b/>
          <w:szCs w:val="20"/>
        </w:rPr>
        <w:t>18.30 h</w:t>
      </w:r>
      <w:r w:rsidRPr="00490E0E">
        <w:rPr>
          <w:rFonts w:cs="Arial"/>
          <w:b/>
          <w:szCs w:val="20"/>
        </w:rPr>
        <w:tab/>
        <w:t xml:space="preserve">Vorabendmesse in Guldental, St. Jakobus </w:t>
      </w:r>
    </w:p>
    <w:p w14:paraId="2B5FADC3" w14:textId="77777777" w:rsidR="00490E0E" w:rsidRPr="00490E0E" w:rsidRDefault="00490E0E" w:rsidP="00490E0E">
      <w:pPr>
        <w:tabs>
          <w:tab w:val="left" w:pos="900"/>
          <w:tab w:val="left" w:pos="1260"/>
        </w:tabs>
        <w:ind w:left="900"/>
        <w:rPr>
          <w:rFonts w:cs="Arial"/>
          <w:bCs/>
          <w:i/>
          <w:iCs/>
          <w:sz w:val="20"/>
          <w:szCs w:val="20"/>
        </w:rPr>
      </w:pPr>
      <w:r w:rsidRPr="00490E0E">
        <w:rPr>
          <w:rFonts w:cs="Arial"/>
          <w:bCs/>
          <w:i/>
          <w:iCs/>
          <w:sz w:val="20"/>
          <w:szCs w:val="20"/>
        </w:rPr>
        <w:t>Wir beten für</w:t>
      </w:r>
      <w:r w:rsidRPr="00490E0E">
        <w:rPr>
          <w:rFonts w:ascii="Roboto" w:hAnsi="Roboto"/>
          <w:color w:val="1F1F1F"/>
          <w:sz w:val="21"/>
          <w:szCs w:val="21"/>
          <w:shd w:val="clear" w:color="auto" w:fill="F0F4F9"/>
        </w:rPr>
        <w:t xml:space="preserve"> </w:t>
      </w:r>
      <w:r w:rsidRPr="00490E0E">
        <w:rPr>
          <w:rFonts w:cs="Arial"/>
          <w:bCs/>
          <w:i/>
          <w:iCs/>
          <w:sz w:val="20"/>
          <w:szCs w:val="20"/>
        </w:rPr>
        <w:t>Peter Schmitt und verstorbene Angehörige der Familien Schmitt – Zimmermann, Magdalena und Alfred Höning und Heinrich Schömenauer</w:t>
      </w:r>
    </w:p>
    <w:p w14:paraId="1099DFFE" w14:textId="77777777" w:rsidR="00490E0E" w:rsidRPr="00490E0E" w:rsidRDefault="00490E0E" w:rsidP="00490E0E">
      <w:pPr>
        <w:tabs>
          <w:tab w:val="left" w:pos="900"/>
          <w:tab w:val="left" w:pos="1260"/>
        </w:tabs>
        <w:rPr>
          <w:rFonts w:cs="Arial"/>
          <w:bCs/>
          <w:i/>
          <w:iCs/>
          <w:szCs w:val="22"/>
        </w:rPr>
      </w:pPr>
    </w:p>
    <w:p w14:paraId="7A32D80E"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Sonntag – 18. Januar</w:t>
      </w:r>
    </w:p>
    <w:p w14:paraId="0B97878D" w14:textId="77777777" w:rsidR="00490E0E" w:rsidRPr="00490E0E" w:rsidRDefault="00490E0E" w:rsidP="00490E0E">
      <w:pPr>
        <w:tabs>
          <w:tab w:val="left" w:pos="900"/>
          <w:tab w:val="left" w:pos="1260"/>
        </w:tabs>
        <w:rPr>
          <w:rFonts w:cs="Arial"/>
          <w:bCs/>
          <w:sz w:val="12"/>
          <w:szCs w:val="20"/>
        </w:rPr>
      </w:pPr>
    </w:p>
    <w:p w14:paraId="4F37E671" w14:textId="77777777" w:rsidR="00490E0E" w:rsidRPr="00490E0E" w:rsidRDefault="00490E0E" w:rsidP="00490E0E">
      <w:pPr>
        <w:tabs>
          <w:tab w:val="left" w:pos="900"/>
          <w:tab w:val="left" w:pos="1260"/>
        </w:tabs>
        <w:rPr>
          <w:rFonts w:cs="Arial"/>
          <w:b/>
          <w:szCs w:val="20"/>
        </w:rPr>
      </w:pPr>
      <w:r w:rsidRPr="00490E0E">
        <w:rPr>
          <w:rFonts w:cs="Arial"/>
          <w:b/>
          <w:szCs w:val="20"/>
        </w:rPr>
        <w:t>10.30 h</w:t>
      </w:r>
      <w:r w:rsidRPr="00490E0E">
        <w:rPr>
          <w:rFonts w:cs="Arial"/>
          <w:b/>
          <w:szCs w:val="20"/>
        </w:rPr>
        <w:tab/>
        <w:t xml:space="preserve">Hochamt in Bretzenheim                                           </w:t>
      </w:r>
      <w:r w:rsidRPr="00490E0E">
        <w:rPr>
          <w:rFonts w:ascii="Webdings" w:eastAsia="Webdings" w:hAnsi="Webdings" w:cs="Webdings"/>
          <w:b/>
          <w:szCs w:val="22"/>
        </w:rPr>
        <w:t>º</w:t>
      </w:r>
      <w:r w:rsidRPr="00490E0E">
        <w:rPr>
          <w:rFonts w:cs="Arial"/>
          <w:b/>
          <w:szCs w:val="20"/>
        </w:rPr>
        <w:t xml:space="preserve"> </w:t>
      </w:r>
    </w:p>
    <w:p w14:paraId="2E905C10" w14:textId="77777777" w:rsidR="00490E0E" w:rsidRPr="00490E0E" w:rsidRDefault="00490E0E" w:rsidP="00490E0E">
      <w:pPr>
        <w:tabs>
          <w:tab w:val="left" w:pos="900"/>
          <w:tab w:val="left" w:pos="1260"/>
        </w:tabs>
        <w:rPr>
          <w:rFonts w:cs="Arial"/>
          <w:b/>
          <w:bCs/>
        </w:rPr>
      </w:pPr>
      <w:r w:rsidRPr="00490E0E">
        <w:rPr>
          <w:rFonts w:cs="Arial"/>
          <w:b/>
          <w:szCs w:val="20"/>
        </w:rPr>
        <w:tab/>
      </w:r>
      <w:r w:rsidRPr="00490E0E">
        <w:rPr>
          <w:rFonts w:cs="Arial"/>
          <w:bCs/>
          <w:i/>
          <w:iCs/>
          <w:sz w:val="20"/>
          <w:szCs w:val="20"/>
        </w:rPr>
        <w:t>Wir beten für José Amaral Rodrigues</w:t>
      </w:r>
    </w:p>
    <w:p w14:paraId="73289193"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7665A458"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Wochentage vom 19.01. – 23.01.2026</w:t>
      </w:r>
    </w:p>
    <w:p w14:paraId="345EAC32" w14:textId="77777777" w:rsidR="00490E0E" w:rsidRPr="00490E0E" w:rsidRDefault="00490E0E" w:rsidP="00490E0E">
      <w:pPr>
        <w:tabs>
          <w:tab w:val="left" w:pos="900"/>
          <w:tab w:val="left" w:pos="1260"/>
        </w:tabs>
        <w:rPr>
          <w:rFonts w:cs="Arial"/>
          <w:i/>
          <w:szCs w:val="22"/>
        </w:rPr>
      </w:pPr>
    </w:p>
    <w:p w14:paraId="2F00C71E"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Montag – 19. Januar, Hl. Agritius</w:t>
      </w:r>
    </w:p>
    <w:p w14:paraId="4BE39247" w14:textId="77777777" w:rsidR="00490E0E" w:rsidRPr="00490E0E" w:rsidRDefault="00490E0E" w:rsidP="00490E0E">
      <w:pPr>
        <w:tabs>
          <w:tab w:val="left" w:pos="900"/>
          <w:tab w:val="left" w:pos="1260"/>
          <w:tab w:val="center" w:pos="4536"/>
          <w:tab w:val="right" w:pos="9072"/>
        </w:tabs>
        <w:rPr>
          <w:rFonts w:cs="Arial"/>
          <w:sz w:val="12"/>
        </w:rPr>
      </w:pPr>
    </w:p>
    <w:p w14:paraId="746F9976"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17.00 h</w:t>
      </w:r>
      <w:r w:rsidRPr="00490E0E">
        <w:rPr>
          <w:rFonts w:cs="Arial"/>
          <w:b/>
          <w:bCs/>
        </w:rPr>
        <w:tab/>
        <w:t>Rosenkranzandacht in Langenlonsheim</w:t>
      </w:r>
    </w:p>
    <w:p w14:paraId="785F44BE" w14:textId="77777777" w:rsidR="00490E0E" w:rsidRPr="00490E0E" w:rsidRDefault="00490E0E" w:rsidP="00490E0E">
      <w:pPr>
        <w:tabs>
          <w:tab w:val="left" w:pos="900"/>
          <w:tab w:val="left" w:pos="1260"/>
          <w:tab w:val="center" w:pos="4536"/>
          <w:tab w:val="right" w:pos="9072"/>
        </w:tabs>
        <w:rPr>
          <w:rFonts w:cs="Arial"/>
          <w:i/>
          <w:iCs/>
          <w:szCs w:val="22"/>
        </w:rPr>
      </w:pPr>
    </w:p>
    <w:p w14:paraId="79DD170B"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Dienstag – 20. Januar, Hl. Fabian, Hl. Sebastian</w:t>
      </w:r>
    </w:p>
    <w:p w14:paraId="31CA0219" w14:textId="77777777" w:rsidR="00490E0E" w:rsidRPr="00490E0E" w:rsidRDefault="00490E0E" w:rsidP="00490E0E">
      <w:pPr>
        <w:tabs>
          <w:tab w:val="left" w:pos="900"/>
          <w:tab w:val="left" w:pos="1260"/>
          <w:tab w:val="center" w:pos="4536"/>
          <w:tab w:val="right" w:pos="9072"/>
        </w:tabs>
        <w:rPr>
          <w:rFonts w:cs="Arial"/>
          <w:bCs/>
          <w:i/>
          <w:sz w:val="12"/>
          <w:szCs w:val="12"/>
        </w:rPr>
      </w:pPr>
    </w:p>
    <w:p w14:paraId="2DBF51B9" w14:textId="77777777" w:rsidR="00490E0E" w:rsidRPr="00490E0E" w:rsidRDefault="00490E0E" w:rsidP="00490E0E">
      <w:pPr>
        <w:tabs>
          <w:tab w:val="left" w:pos="900"/>
          <w:tab w:val="left" w:pos="1260"/>
          <w:tab w:val="center" w:pos="4536"/>
          <w:tab w:val="right" w:pos="9072"/>
        </w:tabs>
        <w:rPr>
          <w:rFonts w:cs="Arial"/>
          <w:b/>
          <w:iCs/>
          <w:szCs w:val="22"/>
        </w:rPr>
      </w:pPr>
      <w:r w:rsidRPr="00490E0E">
        <w:rPr>
          <w:rFonts w:cs="Arial"/>
          <w:b/>
          <w:iCs/>
          <w:szCs w:val="22"/>
        </w:rPr>
        <w:t>19.00 h</w:t>
      </w:r>
      <w:r w:rsidRPr="00490E0E">
        <w:rPr>
          <w:rFonts w:cs="Arial"/>
          <w:b/>
          <w:iCs/>
          <w:szCs w:val="22"/>
        </w:rPr>
        <w:tab/>
        <w:t>Friedensgebet in Langenlonsheim</w:t>
      </w:r>
    </w:p>
    <w:p w14:paraId="1FAEFB7A" w14:textId="77777777" w:rsidR="00490E0E" w:rsidRPr="00490E0E" w:rsidRDefault="00490E0E" w:rsidP="00490E0E">
      <w:pPr>
        <w:tabs>
          <w:tab w:val="left" w:pos="900"/>
          <w:tab w:val="left" w:pos="1260"/>
          <w:tab w:val="center" w:pos="4536"/>
          <w:tab w:val="right" w:pos="9072"/>
        </w:tabs>
        <w:rPr>
          <w:rFonts w:cs="Arial"/>
          <w:b/>
          <w:iCs/>
          <w:szCs w:val="22"/>
        </w:rPr>
      </w:pPr>
    </w:p>
    <w:p w14:paraId="16F245EC"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Mittwoch – 21. Januar, Hl. Meinrad, Hl. Agnes</w:t>
      </w:r>
    </w:p>
    <w:p w14:paraId="677136F7" w14:textId="77777777" w:rsidR="00490E0E" w:rsidRPr="00490E0E" w:rsidRDefault="00490E0E" w:rsidP="00490E0E">
      <w:pPr>
        <w:tabs>
          <w:tab w:val="left" w:pos="900"/>
          <w:tab w:val="left" w:pos="1260"/>
          <w:tab w:val="center" w:pos="4536"/>
          <w:tab w:val="right" w:pos="9072"/>
        </w:tabs>
        <w:rPr>
          <w:rFonts w:cs="Arial"/>
          <w:sz w:val="12"/>
        </w:rPr>
      </w:pPr>
    </w:p>
    <w:p w14:paraId="7D567F76"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18.30 h</w:t>
      </w:r>
      <w:r w:rsidRPr="00490E0E">
        <w:rPr>
          <w:rFonts w:cs="Arial"/>
          <w:b/>
          <w:bCs/>
        </w:rPr>
        <w:tab/>
        <w:t>Hl. Messe in Guldental, St. Jakobus</w:t>
      </w:r>
    </w:p>
    <w:p w14:paraId="7A64DAFC" w14:textId="77777777" w:rsidR="00490E0E" w:rsidRPr="00490E0E" w:rsidRDefault="00490E0E" w:rsidP="00490E0E">
      <w:pPr>
        <w:pBdr>
          <w:bottom w:val="single" w:sz="4" w:space="1" w:color="auto"/>
        </w:pBdr>
        <w:tabs>
          <w:tab w:val="left" w:pos="900"/>
          <w:tab w:val="left" w:pos="1260"/>
          <w:tab w:val="center" w:pos="4536"/>
          <w:tab w:val="right" w:pos="9072"/>
        </w:tabs>
        <w:rPr>
          <w:rFonts w:cs="Arial"/>
          <w:bCs/>
          <w:i/>
          <w:szCs w:val="22"/>
        </w:rPr>
      </w:pPr>
    </w:p>
    <w:p w14:paraId="0A31DEF9"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Freitag – 23. Januar</w:t>
      </w:r>
    </w:p>
    <w:p w14:paraId="3643BFD0" w14:textId="77777777" w:rsidR="00490E0E" w:rsidRPr="00490E0E" w:rsidRDefault="00490E0E" w:rsidP="00490E0E">
      <w:pPr>
        <w:tabs>
          <w:tab w:val="left" w:pos="900"/>
          <w:tab w:val="left" w:pos="1260"/>
          <w:tab w:val="center" w:pos="4536"/>
          <w:tab w:val="right" w:pos="9072"/>
        </w:tabs>
        <w:rPr>
          <w:rFonts w:cs="Arial"/>
          <w:sz w:val="12"/>
        </w:rPr>
      </w:pPr>
    </w:p>
    <w:p w14:paraId="602261BB" w14:textId="77777777" w:rsidR="00490E0E" w:rsidRPr="00490E0E" w:rsidRDefault="00490E0E" w:rsidP="00490E0E">
      <w:pPr>
        <w:tabs>
          <w:tab w:val="left" w:pos="900"/>
          <w:tab w:val="left" w:pos="1260"/>
          <w:tab w:val="center" w:pos="4536"/>
          <w:tab w:val="right" w:pos="9072"/>
        </w:tabs>
        <w:ind w:left="900" w:hanging="900"/>
        <w:rPr>
          <w:rFonts w:cs="Arial"/>
          <w:b/>
          <w:bCs/>
          <w:sz w:val="12"/>
          <w:szCs w:val="12"/>
        </w:rPr>
      </w:pPr>
      <w:r w:rsidRPr="00490E0E">
        <w:rPr>
          <w:rFonts w:cs="Arial"/>
          <w:b/>
          <w:bCs/>
        </w:rPr>
        <w:t>17.00 h</w:t>
      </w:r>
      <w:r w:rsidRPr="00490E0E">
        <w:rPr>
          <w:rFonts w:cs="Arial"/>
          <w:b/>
          <w:bCs/>
        </w:rPr>
        <w:tab/>
        <w:t>Rosenkranzandacht in Langenlonsheim</w:t>
      </w:r>
      <w:r w:rsidRPr="00490E0E">
        <w:rPr>
          <w:rFonts w:cs="Arial"/>
          <w:b/>
          <w:bCs/>
        </w:rPr>
        <w:br/>
      </w:r>
    </w:p>
    <w:p w14:paraId="220C349A"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18.00 h</w:t>
      </w:r>
      <w:r w:rsidRPr="00490E0E">
        <w:rPr>
          <w:rFonts w:cs="Arial"/>
          <w:b/>
          <w:bCs/>
        </w:rPr>
        <w:tab/>
        <w:t xml:space="preserve">Stille Anbetung mit anschließendem eucharistischem Segen in Langenlonsheim </w:t>
      </w:r>
    </w:p>
    <w:p w14:paraId="494AC07A"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53C6DB91"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0EE21BF3"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1356FDB1"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0B4F1C90"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lastRenderedPageBreak/>
        <w:t>Samstag/Sonntag – 24./25.01.2026</w:t>
      </w:r>
    </w:p>
    <w:p w14:paraId="750768B2"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3. Sonntag im Jahreskreis - 2026</w:t>
      </w:r>
    </w:p>
    <w:p w14:paraId="38487132"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Lesejahr A</w:t>
      </w:r>
    </w:p>
    <w:p w14:paraId="4E2B60CE"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 xml:space="preserve">L1: Jes 8,23b-9,3 – L2: 1 Kor 1,10-13.17 – Ev: Mt 4,12-23 </w:t>
      </w:r>
    </w:p>
    <w:p w14:paraId="712DB046" w14:textId="77777777" w:rsidR="00490E0E" w:rsidRPr="00490E0E" w:rsidRDefault="00490E0E" w:rsidP="00490E0E">
      <w:pPr>
        <w:tabs>
          <w:tab w:val="left" w:pos="900"/>
          <w:tab w:val="left" w:pos="1260"/>
          <w:tab w:val="center" w:pos="4536"/>
          <w:tab w:val="right" w:pos="9072"/>
        </w:tabs>
        <w:rPr>
          <w:rFonts w:cs="Arial"/>
          <w:szCs w:val="22"/>
        </w:rPr>
      </w:pPr>
    </w:p>
    <w:p w14:paraId="00D06DC9"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Samstag – 24. Januar</w:t>
      </w:r>
    </w:p>
    <w:p w14:paraId="57107157" w14:textId="77777777" w:rsidR="00490E0E" w:rsidRPr="00490E0E" w:rsidRDefault="00490E0E" w:rsidP="00490E0E">
      <w:pPr>
        <w:tabs>
          <w:tab w:val="left" w:pos="900"/>
          <w:tab w:val="left" w:pos="1260"/>
        </w:tabs>
        <w:rPr>
          <w:rFonts w:cs="Arial"/>
          <w:b/>
          <w:sz w:val="12"/>
          <w:szCs w:val="20"/>
        </w:rPr>
      </w:pPr>
    </w:p>
    <w:p w14:paraId="2CD8EEB9" w14:textId="77777777" w:rsidR="00490E0E" w:rsidRPr="00490E0E" w:rsidRDefault="00490E0E" w:rsidP="00490E0E">
      <w:pPr>
        <w:tabs>
          <w:tab w:val="left" w:pos="900"/>
          <w:tab w:val="left" w:pos="1260"/>
        </w:tabs>
        <w:rPr>
          <w:rFonts w:cs="Arial"/>
          <w:b/>
          <w:szCs w:val="20"/>
        </w:rPr>
      </w:pPr>
      <w:r w:rsidRPr="00490E0E">
        <w:rPr>
          <w:rFonts w:cs="Arial"/>
          <w:b/>
          <w:szCs w:val="20"/>
        </w:rPr>
        <w:t>18.30 h</w:t>
      </w:r>
      <w:r w:rsidRPr="00490E0E">
        <w:rPr>
          <w:rFonts w:cs="Arial"/>
          <w:b/>
          <w:szCs w:val="20"/>
        </w:rPr>
        <w:tab/>
        <w:t>Vorabendmesse in Rümmelsheim</w:t>
      </w:r>
    </w:p>
    <w:p w14:paraId="194B0587" w14:textId="77777777" w:rsidR="00490E0E" w:rsidRPr="00490E0E" w:rsidRDefault="00490E0E" w:rsidP="00490E0E">
      <w:pPr>
        <w:tabs>
          <w:tab w:val="left" w:pos="900"/>
          <w:tab w:val="left" w:pos="1260"/>
        </w:tabs>
        <w:ind w:left="900"/>
        <w:rPr>
          <w:rFonts w:cs="Arial"/>
          <w:bCs/>
          <w:i/>
          <w:iCs/>
          <w:sz w:val="20"/>
          <w:szCs w:val="20"/>
        </w:rPr>
      </w:pPr>
      <w:r w:rsidRPr="00490E0E">
        <w:rPr>
          <w:rFonts w:cs="Arial"/>
          <w:bCs/>
          <w:i/>
          <w:iCs/>
          <w:sz w:val="20"/>
          <w:szCs w:val="20"/>
        </w:rPr>
        <w:t>Wir beten für Anton Nau, Winfried Pieroth, Eheleute Hildegard u. Heinrich Pieroth, Eheleute Elisabeth und Christian Glöckner, Johannes Schwarz, Hugo und Anita Karbach und Sohn Ulrich</w:t>
      </w:r>
    </w:p>
    <w:p w14:paraId="6E1FC91B" w14:textId="77777777" w:rsidR="00490E0E" w:rsidRPr="00490E0E" w:rsidRDefault="00490E0E" w:rsidP="00490E0E">
      <w:pPr>
        <w:tabs>
          <w:tab w:val="left" w:pos="900"/>
          <w:tab w:val="left" w:pos="1260"/>
        </w:tabs>
        <w:rPr>
          <w:rFonts w:cs="Arial"/>
          <w:i/>
          <w:szCs w:val="22"/>
        </w:rPr>
      </w:pPr>
    </w:p>
    <w:p w14:paraId="5473126F"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Sonntag – 25. Januar, Bekehrung des Hl. Paulus</w:t>
      </w:r>
    </w:p>
    <w:p w14:paraId="5D970F74" w14:textId="77777777" w:rsidR="00490E0E" w:rsidRPr="00490E0E" w:rsidRDefault="00490E0E" w:rsidP="00490E0E">
      <w:pPr>
        <w:tabs>
          <w:tab w:val="left" w:pos="900"/>
          <w:tab w:val="left" w:pos="1260"/>
        </w:tabs>
        <w:rPr>
          <w:rFonts w:cs="Arial"/>
          <w:bCs/>
          <w:i/>
          <w:iCs/>
          <w:sz w:val="12"/>
          <w:szCs w:val="12"/>
        </w:rPr>
      </w:pPr>
    </w:p>
    <w:p w14:paraId="53F6445D" w14:textId="41A005AD" w:rsidR="00795260" w:rsidRDefault="00490E0E" w:rsidP="00490E0E">
      <w:pPr>
        <w:tabs>
          <w:tab w:val="left" w:pos="900"/>
          <w:tab w:val="left" w:pos="1260"/>
        </w:tabs>
        <w:ind w:left="900" w:hanging="900"/>
        <w:rPr>
          <w:rFonts w:ascii="Webdings" w:eastAsia="Webdings" w:hAnsi="Webdings" w:cs="Webdings"/>
          <w:b/>
          <w:szCs w:val="22"/>
        </w:rPr>
      </w:pPr>
      <w:r w:rsidRPr="00490E0E">
        <w:rPr>
          <w:rFonts w:cs="Arial"/>
          <w:b/>
          <w:szCs w:val="20"/>
        </w:rPr>
        <w:t>10.30 h</w:t>
      </w:r>
      <w:r w:rsidRPr="00490E0E">
        <w:rPr>
          <w:rFonts w:cs="Arial"/>
          <w:b/>
          <w:szCs w:val="20"/>
        </w:rPr>
        <w:tab/>
        <w:t xml:space="preserve">Hochamt in Langenlonsheim                                    </w:t>
      </w:r>
      <w:r w:rsidRPr="00490E0E">
        <w:rPr>
          <w:rFonts w:ascii="Webdings" w:eastAsia="Webdings" w:hAnsi="Webdings" w:cs="Webdings"/>
          <w:b/>
          <w:szCs w:val="22"/>
        </w:rPr>
        <w:t>º</w:t>
      </w:r>
    </w:p>
    <w:p w14:paraId="00CA5314" w14:textId="111F0249" w:rsidR="007512CE" w:rsidRDefault="00490E0E" w:rsidP="00490E0E">
      <w:pPr>
        <w:tabs>
          <w:tab w:val="left" w:pos="900"/>
          <w:tab w:val="left" w:pos="1260"/>
        </w:tabs>
        <w:ind w:left="900"/>
        <w:rPr>
          <w:rFonts w:cs="Arial"/>
          <w:bCs/>
          <w:i/>
          <w:iCs/>
          <w:sz w:val="20"/>
          <w:szCs w:val="12"/>
        </w:rPr>
      </w:pPr>
      <w:r w:rsidRPr="00490E0E">
        <w:rPr>
          <w:rFonts w:cs="Arial"/>
          <w:bCs/>
          <w:i/>
          <w:iCs/>
          <w:sz w:val="20"/>
          <w:szCs w:val="12"/>
        </w:rPr>
        <w:t>Wir beten für Walter und Anni Senn (Stiftamt),</w:t>
      </w:r>
    </w:p>
    <w:p w14:paraId="6924F291" w14:textId="6DA76902" w:rsidR="007512CE" w:rsidRDefault="007512CE" w:rsidP="00490E0E">
      <w:pPr>
        <w:tabs>
          <w:tab w:val="left" w:pos="900"/>
          <w:tab w:val="left" w:pos="1260"/>
        </w:tabs>
        <w:ind w:left="900"/>
        <w:rPr>
          <w:rFonts w:cs="Arial"/>
          <w:bCs/>
          <w:i/>
          <w:iCs/>
          <w:sz w:val="20"/>
          <w:szCs w:val="12"/>
        </w:rPr>
      </w:pPr>
      <w:r>
        <w:rPr>
          <w:rFonts w:cs="Arial"/>
          <w:bCs/>
          <w:i/>
          <w:iCs/>
          <w:noProof/>
          <w:sz w:val="20"/>
          <w:szCs w:val="12"/>
        </w:rPr>
        <w:drawing>
          <wp:anchor distT="0" distB="0" distL="114300" distR="114300" simplePos="0" relativeHeight="252878848" behindDoc="1" locked="0" layoutInCell="1" allowOverlap="1" wp14:anchorId="0CC10434" wp14:editId="2F7C5237">
            <wp:simplePos x="0" y="0"/>
            <wp:positionH relativeFrom="column">
              <wp:posOffset>3093085</wp:posOffset>
            </wp:positionH>
            <wp:positionV relativeFrom="paragraph">
              <wp:posOffset>41275</wp:posOffset>
            </wp:positionV>
            <wp:extent cx="1180066" cy="876300"/>
            <wp:effectExtent l="0" t="0" r="1270" b="0"/>
            <wp:wrapNone/>
            <wp:docPr id="574671802"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b="16889"/>
                    <a:stretch>
                      <a:fillRect/>
                    </a:stretch>
                  </pic:blipFill>
                  <pic:spPr bwMode="auto">
                    <a:xfrm>
                      <a:off x="0" y="0"/>
                      <a:ext cx="1180066"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E0E" w:rsidRPr="00490E0E">
        <w:rPr>
          <w:rFonts w:cs="Arial"/>
          <w:bCs/>
          <w:i/>
          <w:iCs/>
          <w:sz w:val="20"/>
          <w:szCs w:val="12"/>
        </w:rPr>
        <w:t xml:space="preserve"> Prälat Reinhold Schäfer (Stiftamt), Brigitte Himml </w:t>
      </w:r>
    </w:p>
    <w:p w14:paraId="3E05E7CB" w14:textId="77777777" w:rsidR="007512CE" w:rsidRDefault="00490E0E" w:rsidP="00490E0E">
      <w:pPr>
        <w:tabs>
          <w:tab w:val="left" w:pos="900"/>
          <w:tab w:val="left" w:pos="1260"/>
        </w:tabs>
        <w:ind w:left="900"/>
        <w:rPr>
          <w:rFonts w:cs="Arial"/>
          <w:bCs/>
          <w:i/>
          <w:iCs/>
          <w:sz w:val="20"/>
          <w:szCs w:val="12"/>
        </w:rPr>
      </w:pPr>
      <w:r w:rsidRPr="00490E0E">
        <w:rPr>
          <w:rFonts w:cs="Arial"/>
          <w:bCs/>
          <w:i/>
          <w:iCs/>
          <w:sz w:val="20"/>
          <w:szCs w:val="12"/>
        </w:rPr>
        <w:t>und verstorbene Angehörige (Jahrgedächtnis),</w:t>
      </w:r>
    </w:p>
    <w:p w14:paraId="2666B04B" w14:textId="6837C177" w:rsidR="00490E0E" w:rsidRPr="00490E0E" w:rsidRDefault="00490E0E" w:rsidP="00490E0E">
      <w:pPr>
        <w:tabs>
          <w:tab w:val="left" w:pos="900"/>
          <w:tab w:val="left" w:pos="1260"/>
        </w:tabs>
        <w:ind w:left="900"/>
        <w:rPr>
          <w:rFonts w:cs="Arial"/>
          <w:i/>
          <w:sz w:val="20"/>
          <w:szCs w:val="20"/>
        </w:rPr>
      </w:pPr>
      <w:r w:rsidRPr="00490E0E">
        <w:rPr>
          <w:rFonts w:cs="Arial"/>
          <w:bCs/>
          <w:i/>
          <w:iCs/>
          <w:sz w:val="20"/>
          <w:szCs w:val="12"/>
        </w:rPr>
        <w:t xml:space="preserve"> Katharina Honrath</w:t>
      </w:r>
    </w:p>
    <w:p w14:paraId="48A56930" w14:textId="4C64DA8E" w:rsidR="003C77BE" w:rsidRDefault="003C77BE" w:rsidP="003C77BE">
      <w:pPr>
        <w:tabs>
          <w:tab w:val="left" w:pos="900"/>
          <w:tab w:val="left" w:pos="1260"/>
        </w:tabs>
        <w:ind w:left="900" w:hanging="900"/>
        <w:rPr>
          <w:rFonts w:cs="Arial"/>
          <w:b/>
          <w:szCs w:val="20"/>
        </w:rPr>
      </w:pPr>
      <w:r>
        <w:rPr>
          <w:rFonts w:cs="Arial"/>
          <w:b/>
          <w:szCs w:val="20"/>
        </w:rPr>
        <w:t>a</w:t>
      </w:r>
      <w:r w:rsidRPr="00490E0E">
        <w:rPr>
          <w:rFonts w:cs="Arial"/>
          <w:b/>
          <w:szCs w:val="20"/>
        </w:rPr>
        <w:t>nschl</w:t>
      </w:r>
      <w:r>
        <w:rPr>
          <w:rFonts w:cs="Arial"/>
          <w:b/>
          <w:szCs w:val="20"/>
        </w:rPr>
        <w:t>.</w:t>
      </w:r>
      <w:r w:rsidRPr="00490E0E">
        <w:rPr>
          <w:rFonts w:cs="Arial"/>
          <w:b/>
          <w:szCs w:val="20"/>
        </w:rPr>
        <w:t xml:space="preserve"> </w:t>
      </w:r>
      <w:r>
        <w:rPr>
          <w:rFonts w:cs="Arial"/>
          <w:b/>
          <w:szCs w:val="20"/>
        </w:rPr>
        <w:t xml:space="preserve"> </w:t>
      </w:r>
      <w:r w:rsidRPr="00490E0E">
        <w:rPr>
          <w:rFonts w:cs="Arial"/>
          <w:b/>
          <w:szCs w:val="20"/>
        </w:rPr>
        <w:t>gemütl</w:t>
      </w:r>
      <w:r>
        <w:rPr>
          <w:rFonts w:cs="Arial"/>
          <w:b/>
          <w:szCs w:val="20"/>
        </w:rPr>
        <w:t>iches</w:t>
      </w:r>
      <w:r w:rsidRPr="00490E0E">
        <w:rPr>
          <w:rFonts w:cs="Arial"/>
          <w:b/>
          <w:szCs w:val="20"/>
        </w:rPr>
        <w:t xml:space="preserve"> Beisammensein </w:t>
      </w:r>
      <w:r w:rsidR="007512CE">
        <w:rPr>
          <w:rFonts w:cs="Arial"/>
          <w:b/>
          <w:szCs w:val="20"/>
        </w:rPr>
        <w:t>mit</w:t>
      </w:r>
    </w:p>
    <w:p w14:paraId="0CC11FF2" w14:textId="7174EE04" w:rsidR="003C77BE" w:rsidRPr="00490E0E" w:rsidRDefault="003C77BE" w:rsidP="003C77BE">
      <w:pPr>
        <w:tabs>
          <w:tab w:val="left" w:pos="900"/>
          <w:tab w:val="left" w:pos="1260"/>
        </w:tabs>
        <w:ind w:left="900" w:hanging="900"/>
        <w:rPr>
          <w:rFonts w:cs="Arial"/>
          <w:b/>
          <w:szCs w:val="20"/>
        </w:rPr>
      </w:pPr>
      <w:r>
        <w:rPr>
          <w:rFonts w:cs="Arial"/>
          <w:b/>
          <w:szCs w:val="20"/>
        </w:rPr>
        <w:tab/>
      </w:r>
      <w:r w:rsidRPr="00490E0E">
        <w:rPr>
          <w:rFonts w:cs="Arial"/>
          <w:b/>
          <w:szCs w:val="20"/>
        </w:rPr>
        <w:t xml:space="preserve">Kuchen und Getränken            </w:t>
      </w:r>
    </w:p>
    <w:p w14:paraId="4C860390" w14:textId="77777777" w:rsidR="00490E0E" w:rsidRPr="00490E0E" w:rsidRDefault="00490E0E" w:rsidP="00490E0E">
      <w:pPr>
        <w:tabs>
          <w:tab w:val="left" w:pos="900"/>
          <w:tab w:val="left" w:pos="1260"/>
        </w:tabs>
        <w:rPr>
          <w:rFonts w:cs="Arial"/>
          <w:bCs/>
          <w:i/>
          <w:iCs/>
          <w:szCs w:val="22"/>
        </w:rPr>
      </w:pPr>
    </w:p>
    <w:p w14:paraId="4C438EBE"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Wochentage vom 26.01. – 30.01.2026</w:t>
      </w:r>
    </w:p>
    <w:p w14:paraId="56C7EA49" w14:textId="77777777" w:rsidR="00490E0E" w:rsidRPr="00490E0E" w:rsidRDefault="00490E0E" w:rsidP="00490E0E">
      <w:pPr>
        <w:tabs>
          <w:tab w:val="left" w:pos="900"/>
          <w:tab w:val="left" w:pos="1260"/>
        </w:tabs>
        <w:rPr>
          <w:rFonts w:cs="Arial"/>
          <w:i/>
          <w:szCs w:val="22"/>
        </w:rPr>
      </w:pPr>
    </w:p>
    <w:p w14:paraId="4E73D580"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Montag – 26. Januar, Hl. Timotheus, Hl. Titus</w:t>
      </w:r>
    </w:p>
    <w:p w14:paraId="4CD26751" w14:textId="77777777" w:rsidR="00490E0E" w:rsidRPr="00490E0E" w:rsidRDefault="00490E0E" w:rsidP="00490E0E">
      <w:pPr>
        <w:tabs>
          <w:tab w:val="left" w:pos="900"/>
          <w:tab w:val="left" w:pos="1260"/>
          <w:tab w:val="center" w:pos="4536"/>
          <w:tab w:val="right" w:pos="9072"/>
        </w:tabs>
        <w:rPr>
          <w:rFonts w:cs="Arial"/>
          <w:sz w:val="12"/>
        </w:rPr>
      </w:pPr>
    </w:p>
    <w:p w14:paraId="3ED263C5"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17.00 h</w:t>
      </w:r>
      <w:r w:rsidRPr="00490E0E">
        <w:rPr>
          <w:rFonts w:cs="Arial"/>
          <w:b/>
          <w:bCs/>
        </w:rPr>
        <w:tab/>
        <w:t>Rosenkranzandacht in Langenlonsheim</w:t>
      </w:r>
    </w:p>
    <w:p w14:paraId="284A5223" w14:textId="77777777" w:rsidR="00490E0E" w:rsidRPr="00490E0E" w:rsidRDefault="00490E0E" w:rsidP="00490E0E">
      <w:pPr>
        <w:tabs>
          <w:tab w:val="left" w:pos="900"/>
          <w:tab w:val="left" w:pos="1260"/>
          <w:tab w:val="center" w:pos="4536"/>
          <w:tab w:val="right" w:pos="9072"/>
        </w:tabs>
        <w:rPr>
          <w:rFonts w:cs="Arial"/>
          <w:i/>
          <w:iCs/>
          <w:szCs w:val="22"/>
        </w:rPr>
      </w:pPr>
    </w:p>
    <w:p w14:paraId="463DCCD3"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Mittwoch – 28. Januar, Hl. Thomas v. Aquin</w:t>
      </w:r>
    </w:p>
    <w:p w14:paraId="4BE798C3" w14:textId="77777777" w:rsidR="00490E0E" w:rsidRPr="00490E0E" w:rsidRDefault="00490E0E" w:rsidP="00490E0E">
      <w:pPr>
        <w:tabs>
          <w:tab w:val="left" w:pos="900"/>
          <w:tab w:val="left" w:pos="1260"/>
          <w:tab w:val="center" w:pos="4536"/>
          <w:tab w:val="right" w:pos="9072"/>
        </w:tabs>
        <w:rPr>
          <w:rFonts w:cs="Arial"/>
          <w:sz w:val="12"/>
        </w:rPr>
      </w:pPr>
    </w:p>
    <w:p w14:paraId="0EDC5014" w14:textId="77777777" w:rsidR="00490E0E" w:rsidRPr="00490E0E" w:rsidRDefault="00490E0E" w:rsidP="00490E0E">
      <w:pPr>
        <w:tabs>
          <w:tab w:val="left" w:pos="900"/>
          <w:tab w:val="left" w:pos="1260"/>
          <w:tab w:val="center" w:pos="4536"/>
          <w:tab w:val="right" w:pos="9072"/>
        </w:tabs>
        <w:rPr>
          <w:rFonts w:cs="Arial"/>
          <w:b/>
          <w:bCs/>
        </w:rPr>
      </w:pPr>
      <w:r w:rsidRPr="00490E0E">
        <w:rPr>
          <w:rFonts w:cs="Arial"/>
          <w:b/>
          <w:bCs/>
        </w:rPr>
        <w:t>18.30 h</w:t>
      </w:r>
      <w:r w:rsidRPr="00490E0E">
        <w:rPr>
          <w:rFonts w:cs="Arial"/>
          <w:b/>
          <w:bCs/>
        </w:rPr>
        <w:tab/>
        <w:t>Hl. Messe in Langenlonsheim</w:t>
      </w:r>
    </w:p>
    <w:p w14:paraId="34F8BD93" w14:textId="77777777" w:rsidR="00490E0E" w:rsidRPr="00490E0E" w:rsidRDefault="00490E0E" w:rsidP="00490E0E">
      <w:pPr>
        <w:pBdr>
          <w:bottom w:val="single" w:sz="4" w:space="1" w:color="auto"/>
        </w:pBdr>
        <w:tabs>
          <w:tab w:val="left" w:pos="900"/>
          <w:tab w:val="left" w:pos="1260"/>
          <w:tab w:val="center" w:pos="4536"/>
          <w:tab w:val="right" w:pos="9072"/>
        </w:tabs>
        <w:rPr>
          <w:rFonts w:cs="Arial"/>
          <w:bCs/>
          <w:i/>
          <w:szCs w:val="22"/>
        </w:rPr>
      </w:pPr>
    </w:p>
    <w:p w14:paraId="458D6D9E"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Freitag – 30. Januar, Hl. Adelgundis</w:t>
      </w:r>
    </w:p>
    <w:p w14:paraId="5DB32F99" w14:textId="77777777" w:rsidR="00490E0E" w:rsidRPr="00490E0E" w:rsidRDefault="00490E0E" w:rsidP="00490E0E">
      <w:pPr>
        <w:tabs>
          <w:tab w:val="left" w:pos="900"/>
          <w:tab w:val="left" w:pos="1260"/>
          <w:tab w:val="center" w:pos="4536"/>
          <w:tab w:val="right" w:pos="9072"/>
        </w:tabs>
        <w:rPr>
          <w:rFonts w:cs="Arial"/>
          <w:sz w:val="12"/>
        </w:rPr>
      </w:pPr>
    </w:p>
    <w:p w14:paraId="3E35DB52" w14:textId="77777777" w:rsidR="00490E0E" w:rsidRPr="00490E0E" w:rsidRDefault="00490E0E" w:rsidP="00490E0E">
      <w:pPr>
        <w:tabs>
          <w:tab w:val="left" w:pos="900"/>
          <w:tab w:val="left" w:pos="1260"/>
          <w:tab w:val="center" w:pos="4536"/>
          <w:tab w:val="right" w:pos="9072"/>
        </w:tabs>
        <w:ind w:left="900" w:hanging="900"/>
        <w:rPr>
          <w:rFonts w:cs="Arial"/>
          <w:b/>
          <w:bCs/>
          <w:sz w:val="12"/>
          <w:szCs w:val="12"/>
        </w:rPr>
      </w:pPr>
      <w:r w:rsidRPr="00490E0E">
        <w:rPr>
          <w:rFonts w:cs="Arial"/>
          <w:b/>
          <w:bCs/>
        </w:rPr>
        <w:t>17.00 h</w:t>
      </w:r>
      <w:r w:rsidRPr="00490E0E">
        <w:rPr>
          <w:rFonts w:cs="Arial"/>
          <w:b/>
          <w:bCs/>
        </w:rPr>
        <w:tab/>
        <w:t>Rosenkranzandacht in Langenlonsheim</w:t>
      </w:r>
      <w:r w:rsidRPr="00490E0E">
        <w:rPr>
          <w:rFonts w:cs="Arial"/>
          <w:b/>
          <w:bCs/>
        </w:rPr>
        <w:br/>
      </w:r>
    </w:p>
    <w:p w14:paraId="332BB15B"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18.00 h</w:t>
      </w:r>
      <w:r w:rsidRPr="00490E0E">
        <w:rPr>
          <w:rFonts w:cs="Arial"/>
          <w:b/>
          <w:bCs/>
        </w:rPr>
        <w:tab/>
        <w:t xml:space="preserve">Stille Anbetung mit anschließendem eucharistischem Segen in Langenlonsheim </w:t>
      </w:r>
    </w:p>
    <w:p w14:paraId="2E3FBE5C"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5E76A224" w14:textId="77777777" w:rsidR="00490E0E" w:rsidRPr="00490E0E" w:rsidRDefault="00490E0E" w:rsidP="00490E0E">
      <w:pPr>
        <w:tabs>
          <w:tab w:val="left" w:pos="900"/>
          <w:tab w:val="left" w:pos="1260"/>
          <w:tab w:val="center" w:pos="4536"/>
          <w:tab w:val="right" w:pos="9072"/>
        </w:tabs>
        <w:ind w:left="900" w:hanging="900"/>
        <w:rPr>
          <w:rFonts w:cs="Arial"/>
          <w:b/>
          <w:bCs/>
        </w:rPr>
      </w:pPr>
    </w:p>
    <w:p w14:paraId="47D19DDE" w14:textId="77777777" w:rsidR="00490E0E" w:rsidRPr="00490E0E" w:rsidRDefault="00490E0E" w:rsidP="007512CE">
      <w:pPr>
        <w:tabs>
          <w:tab w:val="left" w:pos="900"/>
          <w:tab w:val="left" w:pos="1260"/>
          <w:tab w:val="center" w:pos="4536"/>
          <w:tab w:val="right" w:pos="9072"/>
        </w:tabs>
        <w:rPr>
          <w:rFonts w:cs="Arial"/>
          <w:b/>
          <w:bCs/>
        </w:rPr>
      </w:pPr>
    </w:p>
    <w:p w14:paraId="4FA21EA5"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lastRenderedPageBreak/>
        <w:t>Samstag/Sonntag – 31.01./01.02.2026</w:t>
      </w:r>
    </w:p>
    <w:p w14:paraId="197E8758" w14:textId="77777777" w:rsidR="00490E0E" w:rsidRPr="00490E0E" w:rsidRDefault="00490E0E" w:rsidP="00490E0E">
      <w:pPr>
        <w:shd w:val="clear" w:color="auto" w:fill="D9D9D9"/>
        <w:tabs>
          <w:tab w:val="left" w:pos="900"/>
          <w:tab w:val="left" w:pos="1260"/>
        </w:tabs>
        <w:jc w:val="center"/>
        <w:rPr>
          <w:rFonts w:cs="Arial"/>
          <w:b/>
          <w:sz w:val="24"/>
        </w:rPr>
      </w:pPr>
      <w:r w:rsidRPr="00490E0E">
        <w:rPr>
          <w:rFonts w:cs="Arial"/>
          <w:b/>
          <w:sz w:val="24"/>
        </w:rPr>
        <w:t>4. Sonntag im Jahreskreis</w:t>
      </w:r>
    </w:p>
    <w:p w14:paraId="261B07EC" w14:textId="77777777" w:rsidR="00490E0E" w:rsidRPr="00490E0E" w:rsidRDefault="00490E0E" w:rsidP="00490E0E">
      <w:pPr>
        <w:shd w:val="clear" w:color="auto" w:fill="D9D9D9"/>
        <w:tabs>
          <w:tab w:val="left" w:pos="900"/>
          <w:tab w:val="left" w:pos="1260"/>
        </w:tabs>
        <w:jc w:val="center"/>
        <w:rPr>
          <w:rFonts w:cs="Arial"/>
          <w:iCs/>
          <w:sz w:val="18"/>
          <w:szCs w:val="18"/>
        </w:rPr>
      </w:pPr>
      <w:r w:rsidRPr="00490E0E">
        <w:rPr>
          <w:rFonts w:cs="Arial"/>
          <w:iCs/>
          <w:sz w:val="18"/>
          <w:szCs w:val="18"/>
        </w:rPr>
        <w:t>Lesejahr A</w:t>
      </w:r>
    </w:p>
    <w:p w14:paraId="760BB11D" w14:textId="77777777" w:rsidR="00490E0E" w:rsidRPr="00490E0E" w:rsidRDefault="00490E0E" w:rsidP="00490E0E">
      <w:pPr>
        <w:shd w:val="clear" w:color="auto" w:fill="D9D9D9"/>
        <w:tabs>
          <w:tab w:val="left" w:pos="900"/>
          <w:tab w:val="left" w:pos="1260"/>
        </w:tabs>
        <w:jc w:val="center"/>
        <w:rPr>
          <w:rFonts w:cs="Arial"/>
          <w:iCs/>
          <w:sz w:val="18"/>
          <w:szCs w:val="18"/>
          <w:lang w:val="en-US"/>
        </w:rPr>
      </w:pPr>
      <w:r w:rsidRPr="00490E0E">
        <w:rPr>
          <w:rFonts w:cs="Arial"/>
          <w:iCs/>
          <w:sz w:val="18"/>
          <w:szCs w:val="18"/>
          <w:lang w:val="en-US"/>
        </w:rPr>
        <w:t>L1: Zef 2,3; 3,12-13 – L2: 1 Kor 1,26-31 – Ev: Mt 5,1-12a</w:t>
      </w:r>
    </w:p>
    <w:p w14:paraId="39969135" w14:textId="77777777" w:rsidR="00490E0E" w:rsidRPr="00490E0E" w:rsidRDefault="00490E0E" w:rsidP="00490E0E">
      <w:pPr>
        <w:tabs>
          <w:tab w:val="left" w:pos="900"/>
          <w:tab w:val="left" w:pos="1260"/>
          <w:tab w:val="center" w:pos="4536"/>
          <w:tab w:val="right" w:pos="9072"/>
        </w:tabs>
        <w:rPr>
          <w:rFonts w:cs="Arial"/>
          <w:szCs w:val="22"/>
          <w:lang w:val="en-US"/>
        </w:rPr>
      </w:pPr>
    </w:p>
    <w:p w14:paraId="604D78D7" w14:textId="77777777" w:rsidR="00490E0E" w:rsidRPr="00490E0E" w:rsidRDefault="00490E0E" w:rsidP="00490E0E">
      <w:pPr>
        <w:pBdr>
          <w:bottom w:val="single" w:sz="4" w:space="1" w:color="auto"/>
        </w:pBdr>
        <w:tabs>
          <w:tab w:val="left" w:pos="900"/>
          <w:tab w:val="left" w:pos="1260"/>
          <w:tab w:val="center" w:pos="4536"/>
          <w:tab w:val="right" w:pos="9072"/>
        </w:tabs>
        <w:rPr>
          <w:rFonts w:cs="Arial"/>
          <w:b/>
          <w:bCs/>
          <w:sz w:val="24"/>
        </w:rPr>
      </w:pPr>
      <w:r w:rsidRPr="00490E0E">
        <w:rPr>
          <w:rFonts w:cs="Arial"/>
          <w:b/>
          <w:bCs/>
          <w:sz w:val="24"/>
        </w:rPr>
        <w:t>Samstag – 31. Januar, Hl. Johannes Bosco</w:t>
      </w:r>
    </w:p>
    <w:p w14:paraId="1721C11A" w14:textId="77777777" w:rsidR="00490E0E" w:rsidRPr="00490E0E" w:rsidRDefault="00490E0E" w:rsidP="00490E0E">
      <w:pPr>
        <w:tabs>
          <w:tab w:val="left" w:pos="900"/>
          <w:tab w:val="left" w:pos="1260"/>
        </w:tabs>
        <w:rPr>
          <w:rFonts w:cs="Arial"/>
          <w:b/>
          <w:sz w:val="12"/>
          <w:szCs w:val="20"/>
        </w:rPr>
      </w:pPr>
    </w:p>
    <w:p w14:paraId="04F9B2A1" w14:textId="77777777" w:rsidR="00490E0E" w:rsidRPr="00490E0E" w:rsidRDefault="00490E0E" w:rsidP="00490E0E">
      <w:pPr>
        <w:tabs>
          <w:tab w:val="left" w:pos="900"/>
          <w:tab w:val="left" w:pos="1260"/>
        </w:tabs>
        <w:rPr>
          <w:rFonts w:cs="Arial"/>
          <w:b/>
          <w:szCs w:val="20"/>
        </w:rPr>
      </w:pPr>
      <w:r w:rsidRPr="00490E0E">
        <w:rPr>
          <w:rFonts w:cs="Arial"/>
          <w:b/>
          <w:szCs w:val="20"/>
        </w:rPr>
        <w:t>18.30 h</w:t>
      </w:r>
      <w:r w:rsidRPr="00490E0E">
        <w:rPr>
          <w:rFonts w:cs="Arial"/>
          <w:b/>
          <w:szCs w:val="20"/>
        </w:rPr>
        <w:tab/>
        <w:t>Vorabendmesse in Schweppenhausen</w:t>
      </w:r>
    </w:p>
    <w:p w14:paraId="7A467618" w14:textId="77777777" w:rsidR="00490E0E" w:rsidRPr="00490E0E" w:rsidRDefault="00490E0E" w:rsidP="00490E0E">
      <w:pPr>
        <w:tabs>
          <w:tab w:val="left" w:pos="900"/>
          <w:tab w:val="left" w:pos="1260"/>
        </w:tabs>
        <w:rPr>
          <w:rFonts w:cs="Arial"/>
          <w:i/>
          <w:szCs w:val="22"/>
        </w:rPr>
      </w:pPr>
    </w:p>
    <w:p w14:paraId="7C2D6BFA" w14:textId="5805D5C6" w:rsidR="00490E0E" w:rsidRPr="00490E0E" w:rsidRDefault="00490E0E" w:rsidP="00490E0E">
      <w:pPr>
        <w:pBdr>
          <w:bottom w:val="single" w:sz="4" w:space="0" w:color="auto"/>
        </w:pBdr>
        <w:tabs>
          <w:tab w:val="left" w:pos="900"/>
          <w:tab w:val="left" w:pos="1260"/>
          <w:tab w:val="center" w:pos="4536"/>
          <w:tab w:val="right" w:pos="9072"/>
        </w:tabs>
        <w:rPr>
          <w:rFonts w:cs="Arial"/>
          <w:b/>
          <w:bCs/>
          <w:sz w:val="24"/>
        </w:rPr>
      </w:pPr>
      <w:r w:rsidRPr="00490E0E">
        <w:rPr>
          <w:rFonts w:cs="Arial"/>
          <w:b/>
          <w:bCs/>
          <w:sz w:val="24"/>
        </w:rPr>
        <w:t>Sonntag – 01. Feb</w:t>
      </w:r>
      <w:r>
        <w:rPr>
          <w:rFonts w:cs="Arial"/>
          <w:b/>
          <w:bCs/>
          <w:sz w:val="24"/>
        </w:rPr>
        <w:t>r</w:t>
      </w:r>
      <w:r w:rsidRPr="00490E0E">
        <w:rPr>
          <w:rFonts w:cs="Arial"/>
          <w:b/>
          <w:bCs/>
          <w:sz w:val="24"/>
        </w:rPr>
        <w:t>uar</w:t>
      </w:r>
    </w:p>
    <w:p w14:paraId="7594605C" w14:textId="77777777" w:rsidR="00490E0E" w:rsidRPr="00490E0E" w:rsidRDefault="00490E0E" w:rsidP="00490E0E">
      <w:pPr>
        <w:tabs>
          <w:tab w:val="left" w:pos="900"/>
          <w:tab w:val="left" w:pos="1260"/>
        </w:tabs>
        <w:rPr>
          <w:rFonts w:cs="Arial"/>
          <w:bCs/>
          <w:i/>
          <w:iCs/>
          <w:sz w:val="12"/>
          <w:szCs w:val="12"/>
        </w:rPr>
      </w:pPr>
    </w:p>
    <w:p w14:paraId="5841A414" w14:textId="77777777" w:rsidR="00490E0E" w:rsidRPr="00490E0E" w:rsidRDefault="00490E0E" w:rsidP="00490E0E">
      <w:pPr>
        <w:tabs>
          <w:tab w:val="left" w:pos="900"/>
          <w:tab w:val="left" w:pos="1260"/>
        </w:tabs>
        <w:ind w:left="900" w:hanging="900"/>
        <w:rPr>
          <w:rFonts w:cs="Arial"/>
          <w:b/>
          <w:szCs w:val="20"/>
        </w:rPr>
      </w:pPr>
      <w:r w:rsidRPr="00490E0E">
        <w:rPr>
          <w:rFonts w:cs="Arial"/>
          <w:b/>
          <w:szCs w:val="20"/>
        </w:rPr>
        <w:t>10.30 h</w:t>
      </w:r>
      <w:r w:rsidRPr="00490E0E">
        <w:rPr>
          <w:rFonts w:cs="Arial"/>
          <w:b/>
          <w:szCs w:val="20"/>
        </w:rPr>
        <w:tab/>
        <w:t xml:space="preserve">Hochamt in Bretzenheim                                             </w:t>
      </w:r>
      <w:r w:rsidRPr="00490E0E">
        <w:rPr>
          <w:rFonts w:ascii="Webdings" w:eastAsia="Webdings" w:hAnsi="Webdings" w:cs="Webdings"/>
          <w:b/>
          <w:szCs w:val="22"/>
        </w:rPr>
        <w:t>º</w:t>
      </w:r>
      <w:r w:rsidRPr="00490E0E">
        <w:rPr>
          <w:rFonts w:cs="Arial"/>
          <w:b/>
          <w:szCs w:val="20"/>
        </w:rPr>
        <w:t xml:space="preserve">  </w:t>
      </w:r>
    </w:p>
    <w:p w14:paraId="69407A71" w14:textId="77777777" w:rsidR="00490E0E" w:rsidRPr="00490E0E" w:rsidRDefault="00490E0E" w:rsidP="00490E0E">
      <w:pPr>
        <w:tabs>
          <w:tab w:val="left" w:pos="900"/>
          <w:tab w:val="left" w:pos="1260"/>
        </w:tabs>
        <w:ind w:left="900" w:hanging="900"/>
        <w:rPr>
          <w:rFonts w:cs="Arial"/>
          <w:b/>
          <w:sz w:val="12"/>
          <w:szCs w:val="12"/>
        </w:rPr>
      </w:pPr>
    </w:p>
    <w:p w14:paraId="69A61F75" w14:textId="77777777" w:rsidR="00490E0E" w:rsidRPr="00490E0E" w:rsidRDefault="00490E0E" w:rsidP="00490E0E">
      <w:pPr>
        <w:tabs>
          <w:tab w:val="left" w:pos="900"/>
          <w:tab w:val="left" w:pos="1260"/>
        </w:tabs>
        <w:ind w:left="900" w:hanging="900"/>
        <w:rPr>
          <w:rFonts w:cs="Arial"/>
          <w:i/>
          <w:sz w:val="20"/>
          <w:szCs w:val="20"/>
        </w:rPr>
      </w:pPr>
      <w:r w:rsidRPr="00490E0E">
        <w:rPr>
          <w:rFonts w:cs="Arial"/>
          <w:b/>
          <w:szCs w:val="20"/>
        </w:rPr>
        <w:t>10.30 h</w:t>
      </w:r>
      <w:r w:rsidRPr="00490E0E">
        <w:rPr>
          <w:rFonts w:cs="Arial"/>
          <w:b/>
          <w:szCs w:val="20"/>
        </w:rPr>
        <w:tab/>
        <w:t xml:space="preserve">Wortgottesfeier in Langenlonsheim  </w:t>
      </w:r>
    </w:p>
    <w:p w14:paraId="2511C69D" w14:textId="77777777" w:rsidR="00490E0E" w:rsidRPr="00490E0E" w:rsidRDefault="00490E0E" w:rsidP="00490E0E">
      <w:pPr>
        <w:tabs>
          <w:tab w:val="left" w:pos="900"/>
          <w:tab w:val="left" w:pos="1260"/>
        </w:tabs>
        <w:rPr>
          <w:rFonts w:cs="Arial"/>
          <w:bCs/>
          <w:i/>
          <w:iCs/>
          <w:sz w:val="12"/>
          <w:szCs w:val="12"/>
        </w:rPr>
      </w:pPr>
    </w:p>
    <w:p w14:paraId="35FD3939" w14:textId="77777777" w:rsidR="00490E0E" w:rsidRPr="00490E0E" w:rsidRDefault="00490E0E" w:rsidP="00490E0E">
      <w:pPr>
        <w:tabs>
          <w:tab w:val="left" w:pos="900"/>
          <w:tab w:val="left" w:pos="1260"/>
          <w:tab w:val="center" w:pos="4536"/>
          <w:tab w:val="right" w:pos="9072"/>
        </w:tabs>
        <w:ind w:left="900" w:hanging="900"/>
        <w:rPr>
          <w:rFonts w:cs="Arial"/>
          <w:b/>
          <w:bCs/>
        </w:rPr>
      </w:pPr>
      <w:r w:rsidRPr="00490E0E">
        <w:rPr>
          <w:rFonts w:cs="Arial"/>
          <w:b/>
          <w:bCs/>
        </w:rPr>
        <w:t>14.00 h</w:t>
      </w:r>
      <w:r w:rsidRPr="00490E0E">
        <w:rPr>
          <w:rFonts w:cs="Arial"/>
          <w:b/>
          <w:bCs/>
        </w:rPr>
        <w:tab/>
        <w:t>Taufe von Felix Schumann in Windesheim</w:t>
      </w:r>
    </w:p>
    <w:p w14:paraId="4E88FE6C" w14:textId="77777777" w:rsidR="00490E0E" w:rsidRPr="00490E0E" w:rsidRDefault="00490E0E" w:rsidP="00490E0E">
      <w:pPr>
        <w:rPr>
          <w:rFonts w:cs="Arial"/>
        </w:rPr>
      </w:pPr>
    </w:p>
    <w:p w14:paraId="78955058" w14:textId="77777777" w:rsidR="00490E0E" w:rsidRPr="00490E0E" w:rsidRDefault="00490E0E" w:rsidP="00490E0E">
      <w:pPr>
        <w:keepNext/>
        <w:jc w:val="center"/>
        <w:outlineLvl w:val="0"/>
        <w:rPr>
          <w:rFonts w:cs="Arial"/>
          <w:b/>
          <w:smallCaps/>
          <w:sz w:val="32"/>
          <w:szCs w:val="28"/>
        </w:rPr>
      </w:pPr>
      <w:r w:rsidRPr="00490E0E">
        <w:rPr>
          <w:rFonts w:cs="Arial"/>
          <w:b/>
          <w:smallCaps/>
          <w:noProof/>
          <w:sz w:val="32"/>
          <w:szCs w:val="28"/>
        </w:rPr>
        <mc:AlternateContent>
          <mc:Choice Requires="wps">
            <w:drawing>
              <wp:anchor distT="0" distB="0" distL="114300" distR="114300" simplePos="0" relativeHeight="252803072" behindDoc="0" locked="0" layoutInCell="1" allowOverlap="1" wp14:anchorId="18F8B52D" wp14:editId="184B439C">
                <wp:simplePos x="0" y="0"/>
                <wp:positionH relativeFrom="column">
                  <wp:posOffset>11430</wp:posOffset>
                </wp:positionH>
                <wp:positionV relativeFrom="paragraph">
                  <wp:posOffset>120650</wp:posOffset>
                </wp:positionV>
                <wp:extent cx="1084580" cy="0"/>
                <wp:effectExtent l="13970" t="10795" r="6350" b="8255"/>
                <wp:wrapNone/>
                <wp:docPr id="1796680479"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45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7E42BA" id="_x0000_t32" coordsize="21600,21600" o:spt="32" o:oned="t" path="m,l21600,21600e" filled="f">
                <v:path arrowok="t" fillok="f" o:connecttype="none"/>
                <o:lock v:ext="edit" shapetype="t"/>
              </v:shapetype>
              <v:shape id="AutoShape 167" o:spid="_x0000_s1026" type="#_x0000_t32" style="position:absolute;margin-left:.9pt;margin-top:9.5pt;width:85.4pt;height:0;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" strokeweight="1pt"/>
            </w:pict>
          </mc:Fallback>
        </mc:AlternateContent>
      </w:r>
      <w:r w:rsidRPr="00490E0E">
        <w:rPr>
          <w:rFonts w:cs="Arial"/>
          <w:b/>
          <w:smallCaps/>
          <w:noProof/>
          <w:sz w:val="32"/>
          <w:szCs w:val="28"/>
        </w:rPr>
        <mc:AlternateContent>
          <mc:Choice Requires="wps">
            <w:drawing>
              <wp:anchor distT="0" distB="0" distL="114300" distR="114300" simplePos="0" relativeHeight="252804096" behindDoc="0" locked="0" layoutInCell="1" allowOverlap="1" wp14:anchorId="1A6D7D5C" wp14:editId="756EE30C">
                <wp:simplePos x="0" y="0"/>
                <wp:positionH relativeFrom="column">
                  <wp:posOffset>3034030</wp:posOffset>
                </wp:positionH>
                <wp:positionV relativeFrom="paragraph">
                  <wp:posOffset>133350</wp:posOffset>
                </wp:positionV>
                <wp:extent cx="1084580" cy="0"/>
                <wp:effectExtent l="7620" t="13970" r="12700" b="14605"/>
                <wp:wrapNone/>
                <wp:docPr id="89482051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45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82003" id="AutoShape 168" o:spid="_x0000_s1026" type="#_x0000_t32" style="position:absolute;margin-left:238.9pt;margin-top:10.5pt;width:85.4pt;height:0;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" strokeweight="1pt"/>
            </w:pict>
          </mc:Fallback>
        </mc:AlternateContent>
      </w:r>
      <w:r w:rsidRPr="00490E0E">
        <w:rPr>
          <w:rFonts w:cs="Arial"/>
          <w:b/>
          <w:smallCaps/>
          <w:sz w:val="32"/>
          <w:szCs w:val="28"/>
        </w:rPr>
        <w:t>Sonderkollekten</w:t>
      </w:r>
    </w:p>
    <w:p w14:paraId="13383B61" w14:textId="77777777" w:rsidR="00490E0E" w:rsidRPr="00490E0E" w:rsidRDefault="00490E0E" w:rsidP="00490E0E">
      <w:pPr>
        <w:ind w:left="1410" w:hanging="1410"/>
        <w:rPr>
          <w:rFonts w:cs="Arial"/>
        </w:rPr>
      </w:pPr>
    </w:p>
    <w:p w14:paraId="6F4AB201" w14:textId="77777777" w:rsidR="00490E0E" w:rsidRPr="00490E0E" w:rsidRDefault="00490E0E" w:rsidP="00490E0E">
      <w:pPr>
        <w:ind w:left="1410" w:hanging="1410"/>
        <w:rPr>
          <w:rFonts w:cs="Arial"/>
        </w:rPr>
      </w:pPr>
      <w:r w:rsidRPr="00490E0E">
        <w:rPr>
          <w:rFonts w:cs="Arial"/>
        </w:rPr>
        <w:t>24./25.12.25</w:t>
      </w:r>
      <w:r w:rsidRPr="00490E0E">
        <w:rPr>
          <w:rFonts w:cs="Arial"/>
        </w:rPr>
        <w:tab/>
        <w:t xml:space="preserve">Kollekte für das bischöfliche Hilfswerk „Adveniat“ </w:t>
      </w:r>
    </w:p>
    <w:p w14:paraId="1F9BD24B" w14:textId="6DF7D727" w:rsidR="00490E0E" w:rsidRPr="00490E0E" w:rsidRDefault="00490E0E" w:rsidP="00490E0E">
      <w:pPr>
        <w:rPr>
          <w:rFonts w:cs="Arial"/>
        </w:rPr>
      </w:pPr>
      <w:r>
        <w:rPr>
          <w:rFonts w:cs="Arial"/>
          <w:noProof/>
        </w:rPr>
        <w:drawing>
          <wp:anchor distT="0" distB="0" distL="114300" distR="114300" simplePos="0" relativeHeight="252814336" behindDoc="0" locked="0" layoutInCell="1" allowOverlap="1" wp14:anchorId="73870E17" wp14:editId="4EB6723F">
            <wp:simplePos x="0" y="0"/>
            <wp:positionH relativeFrom="column">
              <wp:posOffset>3638550</wp:posOffset>
            </wp:positionH>
            <wp:positionV relativeFrom="paragraph">
              <wp:posOffset>45085</wp:posOffset>
            </wp:positionV>
            <wp:extent cx="568960" cy="731520"/>
            <wp:effectExtent l="0" t="0" r="2540" b="0"/>
            <wp:wrapSquare wrapText="bothSides"/>
            <wp:docPr id="118321119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60" cy="731520"/>
                    </a:xfrm>
                    <a:prstGeom prst="rect">
                      <a:avLst/>
                    </a:prstGeom>
                    <a:noFill/>
                  </pic:spPr>
                </pic:pic>
              </a:graphicData>
            </a:graphic>
            <wp14:sizeRelH relativeFrom="margin">
              <wp14:pctWidth>0</wp14:pctWidth>
            </wp14:sizeRelH>
            <wp14:sizeRelV relativeFrom="margin">
              <wp14:pctHeight>0</wp14:pctHeight>
            </wp14:sizeRelV>
          </wp:anchor>
        </w:drawing>
      </w:r>
      <w:r w:rsidRPr="00490E0E">
        <w:rPr>
          <w:rFonts w:cs="Arial"/>
        </w:rPr>
        <w:t>28.12.25</w:t>
      </w:r>
      <w:r w:rsidRPr="00490E0E">
        <w:rPr>
          <w:rFonts w:cs="Arial"/>
        </w:rPr>
        <w:tab/>
        <w:t>Kollekte für die Familienseelsorge</w:t>
      </w:r>
    </w:p>
    <w:p w14:paraId="37DF3986" w14:textId="58CD1FAA" w:rsidR="00490E0E" w:rsidRPr="00490E0E" w:rsidRDefault="00490E0E" w:rsidP="00490E0E">
      <w:pPr>
        <w:rPr>
          <w:rFonts w:cs="Arial"/>
        </w:rPr>
      </w:pPr>
      <w:r w:rsidRPr="00490E0E">
        <w:rPr>
          <w:rFonts w:cs="Arial"/>
        </w:rPr>
        <w:t>11.01.26</w:t>
      </w:r>
      <w:r w:rsidRPr="00490E0E">
        <w:rPr>
          <w:rFonts w:cs="Arial"/>
        </w:rPr>
        <w:tab/>
        <w:t>Afrika-Kollekte (für afrikan</w:t>
      </w:r>
      <w:r>
        <w:rPr>
          <w:rFonts w:cs="Arial"/>
        </w:rPr>
        <w:t>.</w:t>
      </w:r>
      <w:r w:rsidRPr="00490E0E">
        <w:rPr>
          <w:rFonts w:cs="Arial"/>
        </w:rPr>
        <w:t xml:space="preserve"> Katechisten) </w:t>
      </w:r>
    </w:p>
    <w:p w14:paraId="09AE9EF4" w14:textId="77777777" w:rsidR="00490E0E" w:rsidRPr="00490E0E" w:rsidRDefault="00490E0E" w:rsidP="00490E0E">
      <w:pPr>
        <w:rPr>
          <w:rFonts w:cs="Arial"/>
        </w:rPr>
      </w:pPr>
      <w:r w:rsidRPr="00490E0E">
        <w:rPr>
          <w:rFonts w:cs="Arial"/>
        </w:rPr>
        <w:t>25.01.26</w:t>
      </w:r>
      <w:r w:rsidRPr="00490E0E">
        <w:rPr>
          <w:rFonts w:cs="Arial"/>
        </w:rPr>
        <w:tab/>
        <w:t>Caritas-Kollekte</w:t>
      </w:r>
    </w:p>
    <w:p w14:paraId="311FE5F8" w14:textId="77777777" w:rsidR="00490E0E" w:rsidRPr="00490E0E" w:rsidRDefault="00490E0E" w:rsidP="00490E0E">
      <w:pPr>
        <w:rPr>
          <w:rFonts w:cs="Arial"/>
          <w:sz w:val="12"/>
          <w:szCs w:val="12"/>
        </w:rPr>
      </w:pPr>
    </w:p>
    <w:p w14:paraId="627EFFC5" w14:textId="4849C79C" w:rsidR="00490E0E" w:rsidRPr="00490E0E" w:rsidRDefault="00490E0E" w:rsidP="00490E0E">
      <w:pPr>
        <w:tabs>
          <w:tab w:val="left" w:pos="900"/>
          <w:tab w:val="left" w:pos="1134"/>
          <w:tab w:val="left" w:pos="1260"/>
          <w:tab w:val="left" w:pos="1701"/>
          <w:tab w:val="left" w:pos="2041"/>
        </w:tabs>
        <w:rPr>
          <w:rFonts w:cs="Arial"/>
          <w:i/>
          <w:iCs/>
          <w:szCs w:val="22"/>
        </w:rPr>
      </w:pPr>
      <w:r w:rsidRPr="00490E0E">
        <w:rPr>
          <w:rFonts w:cs="Arial"/>
          <w:i/>
          <w:iCs/>
          <w:szCs w:val="22"/>
        </w:rPr>
        <w:t xml:space="preserve">Am ersten Sonntag im Monat bitten wir in der Kollekte um eine besondere Spende, um die laufenden Kosten der Kirchen zu finanzieren. Vielen Dank für Ihre Mithilfe! </w:t>
      </w:r>
    </w:p>
    <w:p w14:paraId="3D2711D7" w14:textId="77777777" w:rsidR="00490E0E" w:rsidRPr="00490E0E" w:rsidRDefault="00490E0E" w:rsidP="00490E0E">
      <w:pPr>
        <w:rPr>
          <w:rFonts w:cs="Arial"/>
        </w:rPr>
      </w:pPr>
    </w:p>
    <w:p w14:paraId="1EE446D0" w14:textId="77777777" w:rsidR="00490E0E" w:rsidRPr="00490E0E" w:rsidRDefault="00490E0E" w:rsidP="00490E0E">
      <w:pPr>
        <w:keepNext/>
        <w:jc w:val="center"/>
        <w:outlineLvl w:val="0"/>
        <w:rPr>
          <w:rFonts w:cs="Arial"/>
          <w:b/>
          <w:smallCaps/>
          <w:sz w:val="32"/>
          <w:szCs w:val="28"/>
        </w:rPr>
      </w:pPr>
      <w:r w:rsidRPr="00490E0E">
        <w:rPr>
          <w:rFonts w:cs="Arial"/>
          <w:b/>
          <w:smallCaps/>
          <w:noProof/>
          <w:sz w:val="32"/>
          <w:szCs w:val="28"/>
        </w:rPr>
        <mc:AlternateContent>
          <mc:Choice Requires="wps">
            <w:drawing>
              <wp:anchor distT="0" distB="0" distL="114300" distR="114300" simplePos="0" relativeHeight="252806144" behindDoc="0" locked="0" layoutInCell="1" allowOverlap="1" wp14:anchorId="3A093F24" wp14:editId="0FC8249E">
                <wp:simplePos x="0" y="0"/>
                <wp:positionH relativeFrom="column">
                  <wp:posOffset>11430</wp:posOffset>
                </wp:positionH>
                <wp:positionV relativeFrom="paragraph">
                  <wp:posOffset>120015</wp:posOffset>
                </wp:positionV>
                <wp:extent cx="972185" cy="0"/>
                <wp:effectExtent l="13970" t="8255" r="13970" b="10795"/>
                <wp:wrapNone/>
                <wp:docPr id="1581619172"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10DDD" id="AutoShape 170" o:spid="_x0000_s1026" type="#_x0000_t32" style="position:absolute;margin-left:.9pt;margin-top:9.45pt;width:76.55pt;height:0;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" strokeweight="1pt"/>
            </w:pict>
          </mc:Fallback>
        </mc:AlternateContent>
      </w:r>
      <w:r w:rsidRPr="00490E0E">
        <w:rPr>
          <w:rFonts w:cs="Arial"/>
          <w:b/>
          <w:smallCaps/>
          <w:noProof/>
          <w:sz w:val="32"/>
          <w:szCs w:val="28"/>
        </w:rPr>
        <mc:AlternateContent>
          <mc:Choice Requires="wps">
            <w:drawing>
              <wp:anchor distT="0" distB="0" distL="114300" distR="114300" simplePos="0" relativeHeight="252805120" behindDoc="0" locked="0" layoutInCell="1" allowOverlap="1" wp14:anchorId="0C318164" wp14:editId="623D9173">
                <wp:simplePos x="0" y="0"/>
                <wp:positionH relativeFrom="column">
                  <wp:posOffset>3116580</wp:posOffset>
                </wp:positionH>
                <wp:positionV relativeFrom="paragraph">
                  <wp:posOffset>120015</wp:posOffset>
                </wp:positionV>
                <wp:extent cx="972185" cy="0"/>
                <wp:effectExtent l="13970" t="8255" r="13970" b="10795"/>
                <wp:wrapNone/>
                <wp:docPr id="31454902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BEA5E" id="AutoShape 169" o:spid="_x0000_s1026" type="#_x0000_t32" style="position:absolute;margin-left:245.4pt;margin-top:9.45pt;width:76.55pt;height:0;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" strokeweight="1pt"/>
            </w:pict>
          </mc:Fallback>
        </mc:AlternateContent>
      </w:r>
      <w:r w:rsidRPr="00490E0E">
        <w:rPr>
          <w:rFonts w:cs="Arial"/>
          <w:b/>
          <w:smallCaps/>
          <w:sz w:val="32"/>
          <w:szCs w:val="28"/>
        </w:rPr>
        <w:t>Chronik des Monats</w:t>
      </w:r>
    </w:p>
    <w:p w14:paraId="367D6E02" w14:textId="77777777" w:rsidR="00490E0E" w:rsidRPr="00490E0E" w:rsidRDefault="00490E0E" w:rsidP="00490E0E">
      <w:pPr>
        <w:tabs>
          <w:tab w:val="left" w:pos="900"/>
          <w:tab w:val="left" w:pos="1134"/>
          <w:tab w:val="left" w:pos="1260"/>
          <w:tab w:val="left" w:pos="1701"/>
          <w:tab w:val="left" w:pos="2041"/>
          <w:tab w:val="center" w:pos="4536"/>
          <w:tab w:val="right" w:pos="9072"/>
        </w:tabs>
        <w:rPr>
          <w:rFonts w:cs="Arial"/>
          <w:sz w:val="12"/>
          <w:szCs w:val="12"/>
        </w:rPr>
      </w:pPr>
    </w:p>
    <w:p w14:paraId="04F21168" w14:textId="77777777" w:rsidR="00490E0E" w:rsidRPr="00490E0E" w:rsidRDefault="00490E0E" w:rsidP="00490E0E">
      <w:pPr>
        <w:tabs>
          <w:tab w:val="left" w:pos="900"/>
          <w:tab w:val="left" w:pos="1134"/>
          <w:tab w:val="left" w:pos="1260"/>
          <w:tab w:val="left" w:pos="1701"/>
          <w:tab w:val="left" w:pos="2041"/>
        </w:tabs>
        <w:rPr>
          <w:rFonts w:cs="Arial"/>
          <w:b/>
          <w:szCs w:val="20"/>
        </w:rPr>
      </w:pPr>
      <w:r w:rsidRPr="00490E0E">
        <w:rPr>
          <w:rFonts w:cs="Arial"/>
          <w:b/>
          <w:szCs w:val="20"/>
        </w:rPr>
        <w:t>Der Herr hat zu sich gerufen:</w:t>
      </w:r>
    </w:p>
    <w:p w14:paraId="55926B9E" w14:textId="77777777" w:rsidR="00490E0E" w:rsidRPr="00490E0E" w:rsidRDefault="00490E0E" w:rsidP="00490E0E">
      <w:pPr>
        <w:tabs>
          <w:tab w:val="left" w:pos="2800"/>
          <w:tab w:val="left" w:pos="5474"/>
        </w:tabs>
        <w:rPr>
          <w:rFonts w:cs="Arial"/>
          <w:color w:val="FF0000"/>
          <w:sz w:val="20"/>
          <w:szCs w:val="20"/>
        </w:rPr>
      </w:pPr>
    </w:p>
    <w:p w14:paraId="6D376603" w14:textId="77777777" w:rsidR="00490E0E" w:rsidRPr="00490E0E" w:rsidRDefault="00490E0E" w:rsidP="00490E0E">
      <w:pPr>
        <w:tabs>
          <w:tab w:val="left" w:pos="2800"/>
          <w:tab w:val="left" w:pos="5474"/>
        </w:tabs>
        <w:rPr>
          <w:rFonts w:cs="Arial"/>
          <w:sz w:val="20"/>
          <w:szCs w:val="20"/>
        </w:rPr>
      </w:pPr>
      <w:r w:rsidRPr="00490E0E">
        <w:rPr>
          <w:rFonts w:cs="Arial"/>
          <w:sz w:val="20"/>
          <w:szCs w:val="20"/>
        </w:rPr>
        <w:t>Reinhold Wittung</w:t>
      </w:r>
      <w:r w:rsidRPr="00490E0E">
        <w:rPr>
          <w:rFonts w:cs="Arial"/>
          <w:sz w:val="20"/>
          <w:szCs w:val="20"/>
        </w:rPr>
        <w:tab/>
        <w:t>Windesheim</w:t>
      </w:r>
      <w:r w:rsidRPr="00490E0E">
        <w:rPr>
          <w:rFonts w:cs="Arial"/>
          <w:sz w:val="20"/>
          <w:szCs w:val="20"/>
        </w:rPr>
        <w:tab/>
        <w:t>11.10.2025</w:t>
      </w:r>
      <w:r w:rsidRPr="00490E0E">
        <w:rPr>
          <w:rFonts w:cs="Arial"/>
          <w:sz w:val="20"/>
          <w:szCs w:val="20"/>
        </w:rPr>
        <w:br/>
        <w:t>Josef Pieroth</w:t>
      </w:r>
      <w:r w:rsidRPr="00490E0E">
        <w:rPr>
          <w:rFonts w:cs="Arial"/>
          <w:sz w:val="20"/>
          <w:szCs w:val="20"/>
        </w:rPr>
        <w:tab/>
        <w:t>Rümmelsheim</w:t>
      </w:r>
      <w:r w:rsidRPr="00490E0E">
        <w:rPr>
          <w:rFonts w:cs="Arial"/>
          <w:sz w:val="20"/>
          <w:szCs w:val="20"/>
        </w:rPr>
        <w:tab/>
        <w:t>02.11.2025</w:t>
      </w:r>
    </w:p>
    <w:p w14:paraId="01516439" w14:textId="77777777" w:rsidR="00490E0E" w:rsidRPr="00490E0E" w:rsidRDefault="00490E0E" w:rsidP="00490E0E">
      <w:pPr>
        <w:tabs>
          <w:tab w:val="left" w:pos="2800"/>
          <w:tab w:val="left" w:pos="5474"/>
        </w:tabs>
        <w:rPr>
          <w:rFonts w:cs="Arial"/>
          <w:sz w:val="20"/>
          <w:szCs w:val="20"/>
        </w:rPr>
      </w:pPr>
      <w:r w:rsidRPr="00490E0E">
        <w:rPr>
          <w:rFonts w:cs="Arial"/>
          <w:sz w:val="20"/>
          <w:szCs w:val="20"/>
        </w:rPr>
        <w:t>Annelore Dilly</w:t>
      </w:r>
      <w:r w:rsidRPr="00490E0E">
        <w:rPr>
          <w:rFonts w:cs="Arial"/>
          <w:sz w:val="20"/>
          <w:szCs w:val="20"/>
        </w:rPr>
        <w:tab/>
        <w:t>Windesheim</w:t>
      </w:r>
      <w:r w:rsidRPr="00490E0E">
        <w:rPr>
          <w:rFonts w:cs="Arial"/>
          <w:sz w:val="20"/>
          <w:szCs w:val="20"/>
        </w:rPr>
        <w:tab/>
        <w:t>27.10.2025</w:t>
      </w:r>
    </w:p>
    <w:p w14:paraId="2A7E9E2C" w14:textId="77777777" w:rsidR="00490E0E" w:rsidRPr="00490E0E" w:rsidRDefault="00490E0E" w:rsidP="00490E0E">
      <w:pPr>
        <w:tabs>
          <w:tab w:val="left" w:pos="2800"/>
          <w:tab w:val="left" w:pos="5474"/>
        </w:tabs>
        <w:rPr>
          <w:rFonts w:cs="Arial"/>
          <w:sz w:val="20"/>
          <w:szCs w:val="20"/>
        </w:rPr>
      </w:pPr>
      <w:r w:rsidRPr="00490E0E">
        <w:rPr>
          <w:rFonts w:cs="Arial"/>
          <w:sz w:val="20"/>
          <w:szCs w:val="20"/>
        </w:rPr>
        <w:t>Dr. Friedrich Riester</w:t>
      </w:r>
      <w:r w:rsidRPr="00490E0E">
        <w:rPr>
          <w:rFonts w:cs="Arial"/>
          <w:sz w:val="20"/>
          <w:szCs w:val="20"/>
        </w:rPr>
        <w:tab/>
        <w:t>Eckenroth</w:t>
      </w:r>
      <w:r w:rsidRPr="00490E0E">
        <w:rPr>
          <w:rFonts w:cs="Arial"/>
          <w:sz w:val="20"/>
          <w:szCs w:val="20"/>
        </w:rPr>
        <w:tab/>
        <w:t>17.11.2025</w:t>
      </w:r>
    </w:p>
    <w:p w14:paraId="5686D20E" w14:textId="77777777" w:rsidR="00490E0E" w:rsidRPr="00490E0E" w:rsidRDefault="00490E0E" w:rsidP="00490E0E">
      <w:pPr>
        <w:tabs>
          <w:tab w:val="left" w:pos="2800"/>
          <w:tab w:val="left" w:pos="5474"/>
        </w:tabs>
        <w:rPr>
          <w:rFonts w:cs="Arial"/>
          <w:sz w:val="20"/>
          <w:szCs w:val="20"/>
        </w:rPr>
      </w:pPr>
    </w:p>
    <w:p w14:paraId="0D3540CA" w14:textId="77777777" w:rsidR="00490E0E" w:rsidRPr="00490E0E" w:rsidRDefault="00490E0E" w:rsidP="00490E0E">
      <w:pPr>
        <w:tabs>
          <w:tab w:val="left" w:pos="900"/>
          <w:tab w:val="left" w:pos="1134"/>
          <w:tab w:val="left" w:pos="1260"/>
          <w:tab w:val="left" w:pos="1701"/>
          <w:tab w:val="left" w:pos="2041"/>
        </w:tabs>
        <w:rPr>
          <w:rFonts w:cs="Arial"/>
          <w:b/>
          <w:szCs w:val="20"/>
        </w:rPr>
      </w:pPr>
      <w:r w:rsidRPr="00490E0E">
        <w:rPr>
          <w:rFonts w:cs="Arial"/>
          <w:b/>
          <w:szCs w:val="20"/>
        </w:rPr>
        <w:t>Das Sakrament der Taufe haben empfangen:</w:t>
      </w:r>
    </w:p>
    <w:p w14:paraId="4F032B25" w14:textId="77777777" w:rsidR="00490E0E" w:rsidRPr="00490E0E" w:rsidRDefault="00490E0E" w:rsidP="00490E0E">
      <w:pPr>
        <w:tabs>
          <w:tab w:val="left" w:pos="900"/>
          <w:tab w:val="left" w:pos="1134"/>
          <w:tab w:val="left" w:pos="1260"/>
          <w:tab w:val="left" w:pos="1701"/>
          <w:tab w:val="left" w:pos="2041"/>
        </w:tabs>
        <w:rPr>
          <w:rFonts w:cs="Arial"/>
          <w:bCs/>
          <w:sz w:val="12"/>
          <w:szCs w:val="12"/>
        </w:rPr>
      </w:pPr>
    </w:p>
    <w:p w14:paraId="479B1943" w14:textId="77777777" w:rsidR="00490E0E" w:rsidRPr="00490E0E" w:rsidRDefault="00490E0E" w:rsidP="00490E0E">
      <w:pPr>
        <w:tabs>
          <w:tab w:val="left" w:pos="2800"/>
          <w:tab w:val="left" w:pos="5474"/>
        </w:tabs>
        <w:rPr>
          <w:rFonts w:cs="Arial"/>
          <w:bCs/>
        </w:rPr>
      </w:pPr>
      <w:r w:rsidRPr="00490E0E">
        <w:rPr>
          <w:rFonts w:cs="Arial"/>
          <w:sz w:val="20"/>
          <w:szCs w:val="20"/>
        </w:rPr>
        <w:t>Mathilda Katharina Appel</w:t>
      </w:r>
      <w:r w:rsidRPr="00490E0E">
        <w:rPr>
          <w:rFonts w:cs="Arial"/>
          <w:sz w:val="20"/>
          <w:szCs w:val="20"/>
        </w:rPr>
        <w:tab/>
        <w:t>Windesheim</w:t>
      </w:r>
      <w:r w:rsidRPr="00490E0E">
        <w:rPr>
          <w:rFonts w:cs="Arial"/>
          <w:sz w:val="20"/>
          <w:szCs w:val="20"/>
        </w:rPr>
        <w:tab/>
        <w:t>09.11.2025</w:t>
      </w:r>
      <w:r w:rsidRPr="00490E0E">
        <w:rPr>
          <w:rFonts w:cs="Arial"/>
          <w:sz w:val="20"/>
          <w:szCs w:val="20"/>
        </w:rPr>
        <w:br/>
      </w:r>
    </w:p>
    <w:p w14:paraId="2424EB9E" w14:textId="77777777" w:rsidR="00490E0E" w:rsidRPr="00490E0E" w:rsidRDefault="00490E0E" w:rsidP="00490E0E">
      <w:pPr>
        <w:tabs>
          <w:tab w:val="left" w:pos="900"/>
          <w:tab w:val="left" w:pos="1134"/>
          <w:tab w:val="left" w:pos="1260"/>
          <w:tab w:val="left" w:pos="1701"/>
          <w:tab w:val="left" w:pos="2041"/>
        </w:tabs>
        <w:rPr>
          <w:rFonts w:cs="Arial"/>
          <w:bCs/>
          <w:sz w:val="20"/>
          <w:szCs w:val="20"/>
        </w:rPr>
      </w:pPr>
    </w:p>
    <w:p w14:paraId="68601D74" w14:textId="77777777" w:rsidR="000669C4" w:rsidRPr="00922C0B" w:rsidRDefault="000669C4" w:rsidP="000669C4">
      <w:pPr>
        <w:keepNext/>
        <w:spacing w:line="360" w:lineRule="auto"/>
        <w:outlineLvl w:val="0"/>
        <w:rPr>
          <w:rFonts w:cs="Arial"/>
          <w:b/>
          <w:smallCaps/>
          <w:sz w:val="32"/>
          <w:szCs w:val="28"/>
          <w:lang w:val="fr-FR"/>
        </w:rPr>
      </w:pPr>
      <w:r>
        <w:rPr>
          <w:noProof/>
        </w:rPr>
        <w:lastRenderedPageBreak/>
        <mc:AlternateContent>
          <mc:Choice Requires="wps">
            <w:drawing>
              <wp:anchor distT="4294967295" distB="4294967295" distL="114300" distR="114300" simplePos="0" relativeHeight="252844032" behindDoc="0" locked="0" layoutInCell="1" allowOverlap="1" wp14:anchorId="01706A8D" wp14:editId="50B4587F">
                <wp:simplePos x="0" y="0"/>
                <wp:positionH relativeFrom="column">
                  <wp:posOffset>2760345</wp:posOffset>
                </wp:positionH>
                <wp:positionV relativeFrom="paragraph">
                  <wp:posOffset>122554</wp:posOffset>
                </wp:positionV>
                <wp:extent cx="1332230" cy="0"/>
                <wp:effectExtent l="0" t="0" r="0" b="0"/>
                <wp:wrapNone/>
                <wp:docPr id="1467680320" name="Gerade Verbindung mit Pfe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73C80F" id="Gerade Verbindung mit Pfeil 16" o:spid="_x0000_s1026" type="#_x0000_t32" style="position:absolute;margin-left:217.35pt;margin-top:9.65pt;width:104.9pt;height:0;z-index:25284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" strokeweight="1pt"/>
            </w:pict>
          </mc:Fallback>
        </mc:AlternateContent>
      </w:r>
      <w:r>
        <w:rPr>
          <w:noProof/>
        </w:rPr>
        <mc:AlternateContent>
          <mc:Choice Requires="wps">
            <w:drawing>
              <wp:anchor distT="4294967295" distB="4294967295" distL="114300" distR="114300" simplePos="0" relativeHeight="252843008" behindDoc="0" locked="0" layoutInCell="1" allowOverlap="1" wp14:anchorId="31B3DF99" wp14:editId="5C95BF41">
                <wp:simplePos x="0" y="0"/>
                <wp:positionH relativeFrom="column">
                  <wp:posOffset>31115</wp:posOffset>
                </wp:positionH>
                <wp:positionV relativeFrom="paragraph">
                  <wp:posOffset>122554</wp:posOffset>
                </wp:positionV>
                <wp:extent cx="1332230" cy="0"/>
                <wp:effectExtent l="0" t="0" r="0" b="0"/>
                <wp:wrapNone/>
                <wp:docPr id="1366508846"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99369F" id="Gerade Verbindung mit Pfeil 15" o:spid="_x0000_s1026" type="#_x0000_t32" style="position:absolute;margin-left:2.45pt;margin-top:9.65pt;width:104.9pt;height:0;z-index:25284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" strokeweight="1pt"/>
            </w:pict>
          </mc:Fallback>
        </mc:AlternateContent>
      </w:r>
      <w:r>
        <w:rPr>
          <w:rFonts w:cs="Arial"/>
          <w:b/>
          <w:smallCaps/>
          <w:sz w:val="32"/>
          <w:szCs w:val="28"/>
          <w:lang w:val="fr-FR"/>
        </w:rPr>
        <w:t xml:space="preserve">                                </w:t>
      </w:r>
      <w:r w:rsidRPr="007E09FC">
        <w:rPr>
          <w:rFonts w:cs="Arial"/>
          <w:b/>
          <w:smallCaps/>
          <w:sz w:val="32"/>
          <w:szCs w:val="28"/>
          <w:lang w:val="fr-FR"/>
        </w:rPr>
        <w:t>Spirituelles</w:t>
      </w:r>
    </w:p>
    <w:p w14:paraId="4A56EA4B" w14:textId="15D0EE39" w:rsidR="000669C4" w:rsidRPr="00FB5A83" w:rsidRDefault="000669C4" w:rsidP="000669C4">
      <w:pPr>
        <w:spacing w:line="360" w:lineRule="auto"/>
        <w:rPr>
          <w:rFonts w:cs="Arial"/>
          <w:b/>
          <w:bCs/>
          <w:sz w:val="24"/>
        </w:rPr>
      </w:pPr>
      <w:r w:rsidRPr="00FB5A83">
        <w:rPr>
          <w:rFonts w:cs="Arial"/>
          <w:b/>
          <w:bCs/>
          <w:sz w:val="24"/>
        </w:rPr>
        <w:t>Friedenslicht 2025 – „Ein Funke Mut – Zivilcourage“</w:t>
      </w:r>
    </w:p>
    <w:p w14:paraId="03672275" w14:textId="0B4FB5FC" w:rsidR="000669C4" w:rsidRPr="001804DE" w:rsidRDefault="000669C4" w:rsidP="000669C4">
      <w:pPr>
        <w:rPr>
          <w:rFonts w:cs="Arial"/>
          <w:szCs w:val="22"/>
        </w:rPr>
      </w:pPr>
      <w:r w:rsidRPr="00AA52C5">
        <w:rPr>
          <w:rFonts w:cs="Arial"/>
          <w:noProof/>
          <w:color w:val="000000"/>
          <w:szCs w:val="22"/>
        </w:rPr>
        <w:drawing>
          <wp:anchor distT="0" distB="0" distL="114300" distR="114300" simplePos="0" relativeHeight="252845056" behindDoc="1" locked="0" layoutInCell="1" allowOverlap="1" wp14:anchorId="77D7162C" wp14:editId="7EAEEF78">
            <wp:simplePos x="0" y="0"/>
            <wp:positionH relativeFrom="column">
              <wp:posOffset>3455035</wp:posOffset>
            </wp:positionH>
            <wp:positionV relativeFrom="paragraph">
              <wp:posOffset>12065</wp:posOffset>
            </wp:positionV>
            <wp:extent cx="790575" cy="1152525"/>
            <wp:effectExtent l="0" t="0" r="9525" b="9525"/>
            <wp:wrapTight wrapText="bothSides">
              <wp:wrapPolygon edited="0">
                <wp:start x="0" y="0"/>
                <wp:lineTo x="0" y="21421"/>
                <wp:lineTo x="21340" y="21421"/>
                <wp:lineTo x="21340" y="0"/>
                <wp:lineTo x="0" y="0"/>
              </wp:wrapPolygon>
            </wp:wrapTight>
            <wp:docPr id="4701499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49940" name=""/>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r="16611"/>
                    <a:stretch>
                      <a:fillRect/>
                    </a:stretch>
                  </pic:blipFill>
                  <pic:spPr bwMode="auto">
                    <a:xfrm>
                      <a:off x="0" y="0"/>
                      <a:ext cx="790575"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04DE">
        <w:rPr>
          <w:rFonts w:cs="Arial"/>
          <w:szCs w:val="22"/>
        </w:rPr>
        <w:t>Unter diesem Motto stehen d</w:t>
      </w:r>
      <w:r>
        <w:rPr>
          <w:rFonts w:cs="Arial"/>
          <w:szCs w:val="22"/>
        </w:rPr>
        <w:t>er Aussendungsgottesdienst am 3. Advent in Windesheim und das Friedensgebet am 16.12. in Lalo (siehe Gottesdienstordnung). Kleine mutige Gesten oder Worte machen vielleicht für jemanden den Unterschied, der sich sonst allein gelassen fühlen würde. Helfen wir mit Gottes Hilfe. Das Licht aus der Geburtsgrotte in Bethlehem gibt uns die Kraft dazu.</w:t>
      </w:r>
    </w:p>
    <w:p w14:paraId="26A18280" w14:textId="77777777" w:rsidR="000669C4" w:rsidRDefault="000669C4" w:rsidP="000669C4">
      <w:pPr>
        <w:rPr>
          <w:rFonts w:cs="Arial"/>
          <w:szCs w:val="22"/>
        </w:rPr>
      </w:pPr>
      <w:r w:rsidRPr="001804DE">
        <w:rPr>
          <w:rFonts w:cs="Arial"/>
          <w:szCs w:val="22"/>
        </w:rPr>
        <w:t>Nach den Weihnachtsgottesdiensten kann das Friedenslicht mit</w:t>
      </w:r>
      <w:r>
        <w:rPr>
          <w:rFonts w:cs="Arial"/>
          <w:szCs w:val="22"/>
        </w:rPr>
        <w:t xml:space="preserve"> nach Hause und zu den Kranken </w:t>
      </w:r>
      <w:r w:rsidRPr="001804DE">
        <w:rPr>
          <w:rFonts w:cs="Arial"/>
          <w:szCs w:val="22"/>
        </w:rPr>
        <w:t xml:space="preserve">genommen werde. Bitte bringen Sie eine Laterne oder ein anderes geeignetes Transportgefäß mit. </w:t>
      </w:r>
    </w:p>
    <w:p w14:paraId="1D18317C" w14:textId="77777777" w:rsidR="000669C4" w:rsidRDefault="000669C4" w:rsidP="000669C4">
      <w:pPr>
        <w:jc w:val="right"/>
        <w:rPr>
          <w:rFonts w:cs="Arial"/>
          <w:i/>
          <w:iCs/>
          <w:szCs w:val="22"/>
        </w:rPr>
      </w:pPr>
      <w:r>
        <w:rPr>
          <w:rFonts w:cs="Arial"/>
          <w:i/>
          <w:iCs/>
          <w:szCs w:val="22"/>
        </w:rPr>
        <w:t>Sabine Brühl-Kind</w:t>
      </w:r>
    </w:p>
    <w:p w14:paraId="442F1260" w14:textId="77777777" w:rsidR="000669C4" w:rsidRDefault="000669C4" w:rsidP="000669C4">
      <w:pPr>
        <w:jc w:val="right"/>
        <w:rPr>
          <w:rFonts w:cs="Arial"/>
          <w:i/>
          <w:iCs/>
          <w:szCs w:val="22"/>
        </w:rPr>
      </w:pPr>
    </w:p>
    <w:p w14:paraId="5CE0CCC8" w14:textId="77777777" w:rsidR="000669C4" w:rsidRPr="00D11F86" w:rsidRDefault="000669C4" w:rsidP="000669C4">
      <w:pPr>
        <w:spacing w:line="360" w:lineRule="auto"/>
        <w:rPr>
          <w:rFonts w:cs="Arial"/>
          <w:b/>
          <w:bCs/>
          <w:sz w:val="24"/>
        </w:rPr>
      </w:pPr>
      <w:r w:rsidRPr="00D11F86">
        <w:rPr>
          <w:rFonts w:cs="Arial"/>
          <w:b/>
          <w:bCs/>
          <w:sz w:val="24"/>
        </w:rPr>
        <w:t>Das ist ja die Krönung!  Hoffnungsgarten weihnachtlich</w:t>
      </w:r>
    </w:p>
    <w:p w14:paraId="371D01AE" w14:textId="77777777" w:rsidR="000669C4" w:rsidRPr="00D11F86" w:rsidRDefault="000669C4" w:rsidP="000669C4">
      <w:pPr>
        <w:rPr>
          <w:rFonts w:cs="Arial"/>
          <w:szCs w:val="22"/>
        </w:rPr>
      </w:pPr>
      <w:r w:rsidRPr="00D11F86">
        <w:rPr>
          <w:rFonts w:cs="Arial"/>
          <w:szCs w:val="22"/>
        </w:rPr>
        <w:t xml:space="preserve">Auch in diesem Jahr laden wir wieder dazu ein, sich auf den Weg auf Weihnachten hin zu machen und wollen für Große und Kleine einzelne Figuren der Weihnachtsgeschichte aber auch Weihnachtstraditionen in den Blick rücken. Es gibt etwas zu sehen, zu hören und mitzunehmen. Natürlich gibt es zu jedem Adventssonntag etwas Neues zu entdecken und an Heiligabend selbstverständlich etwas Besonderes zum </w:t>
      </w:r>
      <w:r>
        <w:rPr>
          <w:rFonts w:cs="Arial"/>
          <w:szCs w:val="22"/>
        </w:rPr>
        <w:t>M</w:t>
      </w:r>
      <w:r w:rsidRPr="00D11F86">
        <w:rPr>
          <w:rFonts w:cs="Arial"/>
          <w:szCs w:val="22"/>
        </w:rPr>
        <w:t>itnehmen.</w:t>
      </w:r>
    </w:p>
    <w:p w14:paraId="6ED62EB3" w14:textId="77777777" w:rsidR="000669C4" w:rsidRPr="00D11F86" w:rsidRDefault="000669C4" w:rsidP="000669C4">
      <w:pPr>
        <w:rPr>
          <w:rFonts w:cs="Arial"/>
          <w:sz w:val="8"/>
          <w:szCs w:val="8"/>
        </w:rPr>
      </w:pPr>
    </w:p>
    <w:p w14:paraId="29CA759A" w14:textId="77777777" w:rsidR="000669C4" w:rsidRDefault="000669C4" w:rsidP="000669C4">
      <w:pPr>
        <w:rPr>
          <w:rFonts w:cs="Arial"/>
          <w:szCs w:val="22"/>
        </w:rPr>
      </w:pPr>
      <w:r w:rsidRPr="00D11F86">
        <w:rPr>
          <w:rFonts w:cs="Arial"/>
          <w:szCs w:val="22"/>
        </w:rPr>
        <w:t>Was das Ganze mit der Krönung zu tun hat, kann man auf dem Weg durch den Advent selbst entdecken.</w:t>
      </w:r>
    </w:p>
    <w:p w14:paraId="570E5010" w14:textId="77777777" w:rsidR="000669C4" w:rsidRDefault="000669C4" w:rsidP="000669C4">
      <w:pPr>
        <w:jc w:val="right"/>
        <w:rPr>
          <w:rFonts w:cs="Arial"/>
          <w:i/>
          <w:iCs/>
          <w:szCs w:val="22"/>
        </w:rPr>
      </w:pPr>
      <w:r w:rsidRPr="00D11F86">
        <w:rPr>
          <w:rFonts w:cs="Arial"/>
          <w:i/>
          <w:iCs/>
          <w:szCs w:val="22"/>
        </w:rPr>
        <w:t>Für das Hoffnungsgarten – Team Daniela Kasper</w:t>
      </w:r>
    </w:p>
    <w:p w14:paraId="5B225BB7" w14:textId="77777777" w:rsidR="000669C4" w:rsidRPr="00D11F86" w:rsidRDefault="000669C4" w:rsidP="000669C4">
      <w:pPr>
        <w:jc w:val="right"/>
        <w:rPr>
          <w:rFonts w:cs="Arial"/>
          <w:i/>
          <w:iCs/>
          <w:szCs w:val="22"/>
        </w:rPr>
      </w:pPr>
    </w:p>
    <w:p w14:paraId="50255685" w14:textId="77777777" w:rsidR="000669C4" w:rsidRPr="00D11F86" w:rsidRDefault="000669C4" w:rsidP="000669C4">
      <w:pPr>
        <w:spacing w:line="360" w:lineRule="auto"/>
        <w:rPr>
          <w:rFonts w:cs="Arial"/>
          <w:b/>
          <w:bCs/>
          <w:sz w:val="24"/>
        </w:rPr>
      </w:pPr>
      <w:r w:rsidRPr="00D11F86">
        <w:rPr>
          <w:rFonts w:cs="Arial"/>
          <w:b/>
          <w:bCs/>
          <w:sz w:val="24"/>
        </w:rPr>
        <w:t xml:space="preserve">Krippenwanderung in </w:t>
      </w:r>
      <w:r>
        <w:rPr>
          <w:rFonts w:cs="Arial"/>
          <w:b/>
          <w:bCs/>
          <w:sz w:val="24"/>
        </w:rPr>
        <w:t>Guldental</w:t>
      </w:r>
    </w:p>
    <w:p w14:paraId="4374FA64" w14:textId="77777777" w:rsidR="000669C4" w:rsidRDefault="000669C4" w:rsidP="000669C4">
      <w:pPr>
        <w:rPr>
          <w:rFonts w:cs="Arial"/>
          <w:szCs w:val="22"/>
        </w:rPr>
      </w:pPr>
      <w:r>
        <w:rPr>
          <w:rFonts w:cs="Arial"/>
          <w:szCs w:val="22"/>
        </w:rPr>
        <w:t>Am Montag, 29.12.25 treffen wir uns um 14.00 Uhr in der Kirche St. Martin Guldental. Hildegard Höning und Ise Wortmann stimmen uns ein zum Thema „Engel“. Anschließend wandern wir zum Heimatmuseum und zur evangelischen Kirche. Der Abschluss ist dann in der Kirche St. Jakobus mit Gebäck und Getränken.</w:t>
      </w:r>
    </w:p>
    <w:p w14:paraId="79B6B281" w14:textId="7C23167E" w:rsidR="000669C4" w:rsidRDefault="000669C4" w:rsidP="000669C4">
      <w:pPr>
        <w:rPr>
          <w:rFonts w:cs="Arial"/>
          <w:szCs w:val="22"/>
        </w:rPr>
      </w:pPr>
      <w:r>
        <w:rPr>
          <w:rFonts w:cs="Arial"/>
          <w:szCs w:val="22"/>
        </w:rPr>
        <w:t>Es lädt ein: das St.</w:t>
      </w:r>
      <w:r w:rsidR="00EF5216">
        <w:rPr>
          <w:rFonts w:cs="Arial"/>
          <w:szCs w:val="22"/>
        </w:rPr>
        <w:t xml:space="preserve"> </w:t>
      </w:r>
      <w:r>
        <w:rPr>
          <w:rFonts w:cs="Arial"/>
          <w:szCs w:val="22"/>
        </w:rPr>
        <w:t>Martin-Team.</w:t>
      </w:r>
    </w:p>
    <w:p w14:paraId="0DF0E593" w14:textId="5E85C2C9" w:rsidR="000669C4" w:rsidRPr="000669C4" w:rsidRDefault="000669C4" w:rsidP="000669C4">
      <w:pPr>
        <w:jc w:val="right"/>
        <w:rPr>
          <w:rFonts w:cs="Arial"/>
          <w:i/>
          <w:iCs/>
          <w:szCs w:val="22"/>
        </w:rPr>
      </w:pPr>
      <w:r>
        <w:rPr>
          <w:rFonts w:cs="Arial"/>
          <w:i/>
          <w:iCs/>
          <w:szCs w:val="22"/>
        </w:rPr>
        <w:t>Maria Stellpflug</w:t>
      </w:r>
    </w:p>
    <w:p w14:paraId="66563A97" w14:textId="45D40F16" w:rsidR="00490E0E" w:rsidRDefault="00490E0E" w:rsidP="00490E0E">
      <w:pPr>
        <w:keepNext/>
        <w:jc w:val="center"/>
        <w:outlineLvl w:val="0"/>
        <w:rPr>
          <w:rFonts w:cs="Arial"/>
          <w:b/>
          <w:smallCaps/>
          <w:sz w:val="32"/>
          <w:szCs w:val="28"/>
        </w:rPr>
      </w:pPr>
      <w:r w:rsidRPr="00490E0E">
        <w:rPr>
          <w:rFonts w:cs="Arial"/>
          <w:b/>
          <w:smallCaps/>
          <w:noProof/>
          <w:sz w:val="32"/>
          <w:szCs w:val="28"/>
        </w:rPr>
        <w:lastRenderedPageBreak/>
        <mc:AlternateContent>
          <mc:Choice Requires="wps">
            <w:drawing>
              <wp:anchor distT="0" distB="0" distL="114300" distR="114300" simplePos="0" relativeHeight="252812288" behindDoc="0" locked="0" layoutInCell="1" allowOverlap="1" wp14:anchorId="6170AAE4" wp14:editId="3A58DC19">
                <wp:simplePos x="0" y="0"/>
                <wp:positionH relativeFrom="column">
                  <wp:posOffset>2774315</wp:posOffset>
                </wp:positionH>
                <wp:positionV relativeFrom="paragraph">
                  <wp:posOffset>118110</wp:posOffset>
                </wp:positionV>
                <wp:extent cx="1332230" cy="0"/>
                <wp:effectExtent l="14605" t="6350" r="15240" b="12700"/>
                <wp:wrapNone/>
                <wp:docPr id="30600475"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1F148" id="AutoShape 178" o:spid="_x0000_s1026" type="#_x0000_t32" style="position:absolute;margin-left:218.45pt;margin-top:9.3pt;width:104.9pt;height:0;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" strokeweight="1pt"/>
            </w:pict>
          </mc:Fallback>
        </mc:AlternateContent>
      </w:r>
      <w:r w:rsidRPr="00490E0E">
        <w:rPr>
          <w:rFonts w:cs="Arial"/>
          <w:b/>
          <w:smallCaps/>
          <w:noProof/>
          <w:sz w:val="32"/>
          <w:szCs w:val="28"/>
        </w:rPr>
        <mc:AlternateContent>
          <mc:Choice Requires="wps">
            <w:drawing>
              <wp:anchor distT="0" distB="0" distL="114300" distR="114300" simplePos="0" relativeHeight="252811264" behindDoc="0" locked="0" layoutInCell="1" allowOverlap="1" wp14:anchorId="7E007ACD" wp14:editId="737414DD">
                <wp:simplePos x="0" y="0"/>
                <wp:positionH relativeFrom="column">
                  <wp:posOffset>31115</wp:posOffset>
                </wp:positionH>
                <wp:positionV relativeFrom="paragraph">
                  <wp:posOffset>112395</wp:posOffset>
                </wp:positionV>
                <wp:extent cx="1332230" cy="0"/>
                <wp:effectExtent l="14605" t="10160" r="15240" b="8890"/>
                <wp:wrapNone/>
                <wp:docPr id="1344741048"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1B726" id="AutoShape 177" o:spid="_x0000_s1026" type="#_x0000_t32" style="position:absolute;margin-left:2.45pt;margin-top:8.85pt;width:104.9pt;height:0;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" strokeweight="1pt"/>
            </w:pict>
          </mc:Fallback>
        </mc:AlternateContent>
      </w:r>
      <w:r w:rsidRPr="00490E0E">
        <w:rPr>
          <w:rFonts w:cs="Arial"/>
          <w:b/>
          <w:smallCaps/>
          <w:sz w:val="32"/>
          <w:szCs w:val="28"/>
        </w:rPr>
        <w:t>Sakramente</w:t>
      </w:r>
    </w:p>
    <w:p w14:paraId="640DAD2E" w14:textId="7E5CF0DA" w:rsidR="00330772" w:rsidRPr="007512CE" w:rsidRDefault="003C77BE" w:rsidP="007512CE">
      <w:pPr>
        <w:rPr>
          <w:sz w:val="16"/>
          <w:szCs w:val="16"/>
        </w:rPr>
      </w:pPr>
      <w:r w:rsidRPr="007512CE">
        <w:rPr>
          <w:b/>
          <w:bCs/>
          <w:iCs/>
          <w:noProof/>
          <w:sz w:val="16"/>
          <w:szCs w:val="16"/>
        </w:rPr>
        <w:drawing>
          <wp:anchor distT="0" distB="0" distL="114300" distR="114300" simplePos="0" relativeHeight="252876800" behindDoc="1" locked="0" layoutInCell="1" allowOverlap="1" wp14:anchorId="533358C8" wp14:editId="6DB0A048">
            <wp:simplePos x="0" y="0"/>
            <wp:positionH relativeFrom="column">
              <wp:posOffset>3124200</wp:posOffset>
            </wp:positionH>
            <wp:positionV relativeFrom="paragraph">
              <wp:posOffset>30480</wp:posOffset>
            </wp:positionV>
            <wp:extent cx="1133475" cy="1381125"/>
            <wp:effectExtent l="0" t="0" r="9525" b="9525"/>
            <wp:wrapNone/>
            <wp:docPr id="2106734968"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4493" cy="1382365"/>
                    </a:xfrm>
                    <a:prstGeom prst="rect">
                      <a:avLst/>
                    </a:prstGeom>
                    <a:noFill/>
                  </pic:spPr>
                </pic:pic>
              </a:graphicData>
            </a:graphic>
            <wp14:sizeRelH relativeFrom="margin">
              <wp14:pctWidth>0</wp14:pctWidth>
            </wp14:sizeRelH>
            <wp14:sizeRelV relativeFrom="margin">
              <wp14:pctHeight>0</wp14:pctHeight>
            </wp14:sizeRelV>
          </wp:anchor>
        </w:drawing>
      </w:r>
    </w:p>
    <w:p w14:paraId="7EA60814" w14:textId="3734C456" w:rsidR="00330772" w:rsidRDefault="00330772" w:rsidP="00330772">
      <w:pPr>
        <w:spacing w:line="360" w:lineRule="auto"/>
        <w:rPr>
          <w:b/>
          <w:bCs/>
          <w:iCs/>
          <w:noProof/>
          <w:sz w:val="24"/>
        </w:rPr>
      </w:pPr>
      <w:r>
        <w:rPr>
          <w:b/>
          <w:bCs/>
          <w:iCs/>
          <w:noProof/>
          <w:sz w:val="24"/>
        </w:rPr>
        <w:t>Erstkommunionvorbereitung 2025/26</w:t>
      </w:r>
    </w:p>
    <w:p w14:paraId="10C34847" w14:textId="77777777" w:rsidR="003C77BE" w:rsidRDefault="00330772" w:rsidP="00330772">
      <w:pPr>
        <w:rPr>
          <w:iCs/>
          <w:noProof/>
          <w:szCs w:val="22"/>
        </w:rPr>
      </w:pPr>
      <w:r>
        <w:rPr>
          <w:iCs/>
          <w:noProof/>
          <w:szCs w:val="22"/>
        </w:rPr>
        <w:t>Aller Anfang ist klein – doch unsere Erstkommunion</w:t>
      </w:r>
      <w:r w:rsidR="003C77BE">
        <w:rPr>
          <w:iCs/>
          <w:noProof/>
          <w:szCs w:val="22"/>
        </w:rPr>
        <w:t>-</w:t>
      </w:r>
    </w:p>
    <w:p w14:paraId="4290DEB4" w14:textId="27A219C4" w:rsidR="00330772" w:rsidRDefault="00330772" w:rsidP="00330772">
      <w:pPr>
        <w:rPr>
          <w:iCs/>
          <w:noProof/>
          <w:szCs w:val="22"/>
        </w:rPr>
      </w:pPr>
      <w:r>
        <w:rPr>
          <w:iCs/>
          <w:noProof/>
          <w:szCs w:val="22"/>
        </w:rPr>
        <w:t xml:space="preserve">vorbereitung wächst und gedeiht!   </w:t>
      </w:r>
    </w:p>
    <w:p w14:paraId="7140DB4B" w14:textId="77777777" w:rsidR="00330772" w:rsidRPr="00330772" w:rsidRDefault="00330772" w:rsidP="00330772">
      <w:pPr>
        <w:rPr>
          <w:iCs/>
          <w:noProof/>
          <w:sz w:val="8"/>
          <w:szCs w:val="8"/>
        </w:rPr>
      </w:pPr>
    </w:p>
    <w:p w14:paraId="4ABC678C" w14:textId="12413F1B" w:rsidR="00330772" w:rsidRDefault="00330772" w:rsidP="00272D49">
      <w:pPr>
        <w:spacing w:line="276" w:lineRule="auto"/>
        <w:rPr>
          <w:iCs/>
          <w:noProof/>
          <w:szCs w:val="22"/>
        </w:rPr>
      </w:pPr>
      <w:r>
        <w:rPr>
          <w:iCs/>
          <w:noProof/>
          <w:szCs w:val="22"/>
        </w:rPr>
        <w:t xml:space="preserve">Und so geht´s weiter:       </w:t>
      </w:r>
      <w:r w:rsidR="00272D49">
        <w:rPr>
          <w:iCs/>
          <w:noProof/>
          <w:szCs w:val="22"/>
        </w:rPr>
        <w:t xml:space="preserve">     </w:t>
      </w:r>
    </w:p>
    <w:p w14:paraId="38DD3CA1" w14:textId="2F3C20D2" w:rsidR="00330772" w:rsidRDefault="00330772" w:rsidP="00330772">
      <w:pPr>
        <w:tabs>
          <w:tab w:val="left" w:pos="1134"/>
        </w:tabs>
        <w:rPr>
          <w:iCs/>
          <w:noProof/>
          <w:szCs w:val="22"/>
        </w:rPr>
      </w:pPr>
      <w:r>
        <w:rPr>
          <w:iCs/>
          <w:noProof/>
          <w:szCs w:val="22"/>
        </w:rPr>
        <w:t xml:space="preserve">Do, 15.01., 20.00 Pfarrhaus Bretzenheim,Kirchstr.: </w:t>
      </w:r>
      <w:r>
        <w:rPr>
          <w:iCs/>
          <w:noProof/>
          <w:szCs w:val="22"/>
        </w:rPr>
        <w:tab/>
        <w:t>Katechetenrunde (Kat. 4+5)</w:t>
      </w:r>
    </w:p>
    <w:p w14:paraId="3B50AF15" w14:textId="77777777" w:rsidR="00330772" w:rsidRPr="00330772" w:rsidRDefault="00330772" w:rsidP="00330772">
      <w:pPr>
        <w:tabs>
          <w:tab w:val="left" w:pos="1134"/>
        </w:tabs>
        <w:rPr>
          <w:iCs/>
          <w:noProof/>
          <w:sz w:val="8"/>
          <w:szCs w:val="8"/>
        </w:rPr>
      </w:pPr>
    </w:p>
    <w:p w14:paraId="1A6BAD01" w14:textId="60ECB377" w:rsidR="00330772" w:rsidRDefault="00330772" w:rsidP="00330772">
      <w:pPr>
        <w:tabs>
          <w:tab w:val="left" w:pos="1134"/>
        </w:tabs>
        <w:rPr>
          <w:iCs/>
          <w:noProof/>
          <w:szCs w:val="22"/>
        </w:rPr>
      </w:pPr>
      <w:r>
        <w:rPr>
          <w:iCs/>
          <w:noProof/>
          <w:szCs w:val="22"/>
        </w:rPr>
        <w:t>Sa, 17.01., 14.30 – 18.00 Josefsheim Guldental, Grabenstr. 9:</w:t>
      </w:r>
    </w:p>
    <w:p w14:paraId="2FD8C1E7" w14:textId="0A9285F4" w:rsidR="00330772" w:rsidRDefault="00330772" w:rsidP="00330772">
      <w:pPr>
        <w:tabs>
          <w:tab w:val="left" w:pos="1134"/>
        </w:tabs>
        <w:rPr>
          <w:iCs/>
          <w:noProof/>
          <w:szCs w:val="22"/>
        </w:rPr>
      </w:pPr>
      <w:r>
        <w:rPr>
          <w:iCs/>
          <w:noProof/>
          <w:szCs w:val="22"/>
        </w:rPr>
        <w:tab/>
        <w:t>Gemeinschaftsprojekt mit Peter Biegel.</w:t>
      </w:r>
    </w:p>
    <w:p w14:paraId="7AC1AD34" w14:textId="7D71B603" w:rsidR="00330772" w:rsidRDefault="00330772" w:rsidP="00330772">
      <w:pPr>
        <w:tabs>
          <w:tab w:val="left" w:pos="1134"/>
        </w:tabs>
        <w:rPr>
          <w:iCs/>
          <w:noProof/>
          <w:szCs w:val="22"/>
        </w:rPr>
      </w:pPr>
      <w:r>
        <w:rPr>
          <w:iCs/>
          <w:noProof/>
          <w:szCs w:val="22"/>
        </w:rPr>
        <w:tab/>
        <w:t>Die Kinder bringen bitte eine Trinkflasche mit.</w:t>
      </w:r>
    </w:p>
    <w:p w14:paraId="6D526B17" w14:textId="4651FFAE" w:rsidR="007512CE" w:rsidRPr="007512CE" w:rsidRDefault="007512CE" w:rsidP="007512CE">
      <w:pPr>
        <w:tabs>
          <w:tab w:val="left" w:pos="1134"/>
        </w:tabs>
        <w:jc w:val="right"/>
        <w:rPr>
          <w:i/>
          <w:noProof/>
          <w:szCs w:val="22"/>
        </w:rPr>
      </w:pPr>
      <w:r>
        <w:rPr>
          <w:i/>
          <w:noProof/>
          <w:szCs w:val="22"/>
        </w:rPr>
        <w:t>Uschi Vogt, Gemeindereferentin</w:t>
      </w:r>
    </w:p>
    <w:p w14:paraId="33B33FDE" w14:textId="77777777" w:rsidR="00330772" w:rsidRPr="007512CE" w:rsidRDefault="00330772" w:rsidP="00330772">
      <w:pPr>
        <w:rPr>
          <w:sz w:val="24"/>
        </w:rPr>
      </w:pPr>
    </w:p>
    <w:p w14:paraId="1512A294" w14:textId="77777777" w:rsidR="00490E0E" w:rsidRPr="00490E0E" w:rsidRDefault="00490E0E" w:rsidP="00490E0E">
      <w:pPr>
        <w:rPr>
          <w:rFonts w:cs="Arial"/>
          <w:sz w:val="12"/>
          <w:szCs w:val="12"/>
        </w:rPr>
      </w:pPr>
    </w:p>
    <w:tbl>
      <w:tblPr>
        <w:tblW w:w="65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194"/>
        <w:gridCol w:w="2268"/>
      </w:tblGrid>
      <w:tr w:rsidR="00490E0E" w:rsidRPr="00490E0E" w14:paraId="211892E2" w14:textId="77777777" w:rsidTr="00E4544E">
        <w:tc>
          <w:tcPr>
            <w:tcW w:w="2088" w:type="dxa"/>
          </w:tcPr>
          <w:p w14:paraId="06F3B494" w14:textId="3229A71A" w:rsidR="00490E0E" w:rsidRPr="007512CE" w:rsidRDefault="00490E0E" w:rsidP="00490E0E">
            <w:pPr>
              <w:rPr>
                <w:rFonts w:eastAsia="Calibri" w:cs="Arial"/>
                <w:b/>
                <w:sz w:val="24"/>
                <w:lang w:eastAsia="en-US"/>
              </w:rPr>
            </w:pPr>
            <w:r w:rsidRPr="007512CE">
              <w:rPr>
                <w:rFonts w:eastAsia="Calibri" w:cs="Arial"/>
                <w:b/>
                <w:sz w:val="24"/>
                <w:lang w:eastAsia="en-US"/>
              </w:rPr>
              <w:t>Kranken-kommunion</w:t>
            </w:r>
          </w:p>
        </w:tc>
        <w:tc>
          <w:tcPr>
            <w:tcW w:w="2194" w:type="dxa"/>
          </w:tcPr>
          <w:p w14:paraId="4E6336B4" w14:textId="77777777" w:rsidR="00490E0E" w:rsidRPr="00490E0E" w:rsidRDefault="00490E0E" w:rsidP="00490E0E">
            <w:pPr>
              <w:jc w:val="center"/>
              <w:rPr>
                <w:rFonts w:eastAsia="Calibri" w:cs="Arial"/>
                <w:b/>
                <w:szCs w:val="16"/>
                <w:lang w:eastAsia="en-US"/>
              </w:rPr>
            </w:pPr>
            <w:r w:rsidRPr="00490E0E">
              <w:rPr>
                <w:rFonts w:eastAsia="Calibri" w:cs="Arial"/>
                <w:b/>
                <w:szCs w:val="16"/>
                <w:lang w:eastAsia="en-US"/>
              </w:rPr>
              <w:t xml:space="preserve">Dezember  </w:t>
            </w:r>
          </w:p>
          <w:p w14:paraId="4F368649" w14:textId="77777777" w:rsidR="00490E0E" w:rsidRPr="00490E0E" w:rsidRDefault="00490E0E" w:rsidP="00490E0E">
            <w:pPr>
              <w:jc w:val="center"/>
              <w:rPr>
                <w:rFonts w:eastAsia="Calibri" w:cs="Arial"/>
                <w:b/>
                <w:szCs w:val="16"/>
                <w:lang w:eastAsia="en-US"/>
              </w:rPr>
            </w:pPr>
            <w:r w:rsidRPr="00490E0E">
              <w:rPr>
                <w:rFonts w:eastAsia="Calibri" w:cs="Arial"/>
                <w:b/>
                <w:szCs w:val="16"/>
                <w:lang w:eastAsia="en-US"/>
              </w:rPr>
              <w:t>2025</w:t>
            </w:r>
          </w:p>
        </w:tc>
        <w:tc>
          <w:tcPr>
            <w:tcW w:w="2268" w:type="dxa"/>
          </w:tcPr>
          <w:p w14:paraId="79CA71C3" w14:textId="77777777" w:rsidR="00490E0E" w:rsidRPr="00490E0E" w:rsidRDefault="00490E0E" w:rsidP="00490E0E">
            <w:pPr>
              <w:jc w:val="center"/>
              <w:rPr>
                <w:rFonts w:eastAsia="Calibri" w:cs="Arial"/>
                <w:b/>
                <w:szCs w:val="16"/>
                <w:lang w:eastAsia="en-US"/>
              </w:rPr>
            </w:pPr>
            <w:r w:rsidRPr="00490E0E">
              <w:rPr>
                <w:rFonts w:eastAsia="Calibri" w:cs="Arial"/>
                <w:b/>
                <w:szCs w:val="16"/>
                <w:lang w:eastAsia="en-US"/>
              </w:rPr>
              <w:t>Januar</w:t>
            </w:r>
          </w:p>
          <w:p w14:paraId="667B3E79" w14:textId="77777777" w:rsidR="00490E0E" w:rsidRPr="00490E0E" w:rsidRDefault="00490E0E" w:rsidP="00490E0E">
            <w:pPr>
              <w:jc w:val="center"/>
              <w:rPr>
                <w:rFonts w:eastAsia="Calibri" w:cs="Arial"/>
                <w:b/>
                <w:szCs w:val="16"/>
                <w:lang w:eastAsia="en-US"/>
              </w:rPr>
            </w:pPr>
            <w:r w:rsidRPr="00490E0E">
              <w:rPr>
                <w:rFonts w:eastAsia="Calibri" w:cs="Arial"/>
                <w:b/>
                <w:szCs w:val="16"/>
                <w:lang w:eastAsia="en-US"/>
              </w:rPr>
              <w:t>2026</w:t>
            </w:r>
          </w:p>
        </w:tc>
      </w:tr>
      <w:tr w:rsidR="00490E0E" w:rsidRPr="00490E0E" w14:paraId="284F2A61" w14:textId="77777777" w:rsidTr="00E4544E">
        <w:tc>
          <w:tcPr>
            <w:tcW w:w="2088" w:type="dxa"/>
          </w:tcPr>
          <w:p w14:paraId="46C7A34B" w14:textId="77777777" w:rsidR="00490E0E" w:rsidRPr="00490E0E" w:rsidRDefault="00490E0E" w:rsidP="00490E0E">
            <w:pPr>
              <w:rPr>
                <w:rFonts w:eastAsia="Calibri" w:cs="Arial"/>
                <w:szCs w:val="22"/>
                <w:lang w:eastAsia="en-US"/>
              </w:rPr>
            </w:pPr>
            <w:r w:rsidRPr="00490E0E">
              <w:rPr>
                <w:rFonts w:eastAsia="Calibri" w:cs="Arial"/>
                <w:szCs w:val="22"/>
                <w:lang w:eastAsia="en-US"/>
              </w:rPr>
              <w:t>Bretzenheim</w:t>
            </w:r>
          </w:p>
        </w:tc>
        <w:tc>
          <w:tcPr>
            <w:tcW w:w="2194" w:type="dxa"/>
          </w:tcPr>
          <w:p w14:paraId="73D0611D" w14:textId="77777777" w:rsidR="00490E0E" w:rsidRPr="00490E0E" w:rsidRDefault="00490E0E" w:rsidP="00490E0E">
            <w:pPr>
              <w:rPr>
                <w:rFonts w:eastAsia="Calibri" w:cs="Arial"/>
                <w:szCs w:val="22"/>
                <w:lang w:eastAsia="en-US"/>
              </w:rPr>
            </w:pPr>
            <w:r w:rsidRPr="00490E0E">
              <w:rPr>
                <w:rFonts w:eastAsia="Calibri" w:cs="Arial"/>
                <w:szCs w:val="22"/>
                <w:lang w:eastAsia="en-US"/>
              </w:rPr>
              <w:t>Frau Maus</w:t>
            </w:r>
          </w:p>
        </w:tc>
        <w:tc>
          <w:tcPr>
            <w:tcW w:w="2268" w:type="dxa"/>
          </w:tcPr>
          <w:p w14:paraId="1C2A92D1" w14:textId="77777777" w:rsidR="00490E0E" w:rsidRPr="00490E0E" w:rsidRDefault="00490E0E" w:rsidP="00490E0E">
            <w:pPr>
              <w:rPr>
                <w:rFonts w:eastAsia="Calibri" w:cs="Arial"/>
                <w:szCs w:val="22"/>
                <w:lang w:eastAsia="en-US"/>
              </w:rPr>
            </w:pPr>
            <w:r w:rsidRPr="00490E0E">
              <w:rPr>
                <w:rFonts w:eastAsia="Calibri" w:cs="Arial"/>
                <w:szCs w:val="22"/>
                <w:lang w:eastAsia="en-US"/>
              </w:rPr>
              <w:t>Frau Maus</w:t>
            </w:r>
          </w:p>
        </w:tc>
      </w:tr>
      <w:tr w:rsidR="00490E0E" w:rsidRPr="00490E0E" w14:paraId="72A13D69" w14:textId="77777777" w:rsidTr="00E4544E">
        <w:tc>
          <w:tcPr>
            <w:tcW w:w="2088" w:type="dxa"/>
          </w:tcPr>
          <w:p w14:paraId="00198589" w14:textId="77777777" w:rsidR="00490E0E" w:rsidRPr="00490E0E" w:rsidRDefault="00490E0E" w:rsidP="00490E0E">
            <w:pPr>
              <w:rPr>
                <w:rFonts w:eastAsia="Calibri" w:cs="Arial"/>
                <w:szCs w:val="22"/>
                <w:lang w:eastAsia="en-US"/>
              </w:rPr>
            </w:pPr>
            <w:r w:rsidRPr="00490E0E">
              <w:rPr>
                <w:rFonts w:eastAsia="Calibri" w:cs="Arial"/>
                <w:szCs w:val="22"/>
                <w:lang w:eastAsia="en-US"/>
              </w:rPr>
              <w:t xml:space="preserve">Guldental </w:t>
            </w:r>
            <w:r w:rsidRPr="00490E0E">
              <w:rPr>
                <w:rFonts w:eastAsia="Calibri" w:cs="Arial"/>
                <w:szCs w:val="22"/>
                <w:lang w:eastAsia="en-US"/>
              </w:rPr>
              <w:br/>
              <w:t>St. Jakobus</w:t>
            </w:r>
          </w:p>
        </w:tc>
        <w:tc>
          <w:tcPr>
            <w:tcW w:w="2194" w:type="dxa"/>
          </w:tcPr>
          <w:p w14:paraId="6E249862" w14:textId="77777777" w:rsidR="00490E0E" w:rsidRPr="00490E0E" w:rsidRDefault="00490E0E" w:rsidP="00490E0E">
            <w:pPr>
              <w:rPr>
                <w:rFonts w:eastAsia="Calibri" w:cs="Arial"/>
                <w:szCs w:val="22"/>
                <w:lang w:eastAsia="en-US"/>
              </w:rPr>
            </w:pPr>
            <w:r w:rsidRPr="00490E0E">
              <w:rPr>
                <w:rFonts w:eastAsia="Calibri" w:cs="Arial"/>
                <w:szCs w:val="22"/>
                <w:lang w:eastAsia="en-US"/>
              </w:rPr>
              <w:t>Pfarrer Ibeh</w:t>
            </w:r>
          </w:p>
        </w:tc>
        <w:tc>
          <w:tcPr>
            <w:tcW w:w="2268" w:type="dxa"/>
          </w:tcPr>
          <w:p w14:paraId="0CF6C99D" w14:textId="77777777" w:rsidR="00490E0E" w:rsidRPr="00490E0E" w:rsidRDefault="00490E0E" w:rsidP="00490E0E">
            <w:pPr>
              <w:rPr>
                <w:rFonts w:eastAsia="Calibri" w:cs="Arial"/>
                <w:szCs w:val="22"/>
                <w:lang w:eastAsia="en-US"/>
              </w:rPr>
            </w:pPr>
            <w:r w:rsidRPr="00490E0E">
              <w:rPr>
                <w:rFonts w:eastAsia="Calibri" w:cs="Arial"/>
                <w:szCs w:val="22"/>
                <w:lang w:eastAsia="en-US"/>
              </w:rPr>
              <w:t>Pfarrer Mai</w:t>
            </w:r>
          </w:p>
        </w:tc>
      </w:tr>
      <w:tr w:rsidR="00490E0E" w:rsidRPr="00490E0E" w14:paraId="70BB444E" w14:textId="77777777" w:rsidTr="00E4544E">
        <w:tc>
          <w:tcPr>
            <w:tcW w:w="2088" w:type="dxa"/>
          </w:tcPr>
          <w:p w14:paraId="2EBDD9E2" w14:textId="77777777" w:rsidR="00490E0E" w:rsidRPr="00490E0E" w:rsidRDefault="00490E0E" w:rsidP="00490E0E">
            <w:pPr>
              <w:rPr>
                <w:rFonts w:eastAsia="Calibri" w:cs="Arial"/>
                <w:szCs w:val="22"/>
                <w:lang w:eastAsia="en-US"/>
              </w:rPr>
            </w:pPr>
            <w:r w:rsidRPr="00490E0E">
              <w:rPr>
                <w:rFonts w:eastAsia="Calibri" w:cs="Arial"/>
                <w:szCs w:val="22"/>
                <w:lang w:eastAsia="en-US"/>
              </w:rPr>
              <w:t xml:space="preserve">Guldental </w:t>
            </w:r>
            <w:r w:rsidRPr="00490E0E">
              <w:rPr>
                <w:rFonts w:eastAsia="Calibri" w:cs="Arial"/>
                <w:szCs w:val="22"/>
                <w:lang w:eastAsia="en-US"/>
              </w:rPr>
              <w:br/>
              <w:t>St. Martin</w:t>
            </w:r>
          </w:p>
        </w:tc>
        <w:tc>
          <w:tcPr>
            <w:tcW w:w="2194" w:type="dxa"/>
          </w:tcPr>
          <w:p w14:paraId="445C8CF1" w14:textId="77777777" w:rsidR="00490E0E" w:rsidRPr="00490E0E" w:rsidRDefault="00490E0E" w:rsidP="00490E0E">
            <w:pPr>
              <w:rPr>
                <w:rFonts w:eastAsia="Calibri" w:cs="Arial"/>
                <w:szCs w:val="22"/>
                <w:lang w:eastAsia="en-US"/>
              </w:rPr>
            </w:pPr>
            <w:r w:rsidRPr="00490E0E">
              <w:rPr>
                <w:rFonts w:eastAsia="Calibri" w:cs="Arial"/>
                <w:szCs w:val="22"/>
                <w:lang w:eastAsia="en-US"/>
              </w:rPr>
              <w:t>Pfarrer Ibeh</w:t>
            </w:r>
          </w:p>
        </w:tc>
        <w:tc>
          <w:tcPr>
            <w:tcW w:w="2268" w:type="dxa"/>
          </w:tcPr>
          <w:p w14:paraId="2D97CB39" w14:textId="77777777" w:rsidR="00490E0E" w:rsidRPr="00490E0E" w:rsidRDefault="00490E0E" w:rsidP="00490E0E">
            <w:pPr>
              <w:rPr>
                <w:rFonts w:eastAsia="Calibri" w:cs="Arial"/>
                <w:szCs w:val="22"/>
                <w:lang w:eastAsia="en-US"/>
              </w:rPr>
            </w:pPr>
            <w:r w:rsidRPr="00490E0E">
              <w:rPr>
                <w:rFonts w:eastAsia="Calibri" w:cs="Arial"/>
                <w:szCs w:val="22"/>
                <w:lang w:eastAsia="en-US"/>
              </w:rPr>
              <w:t>Herr Wagner</w:t>
            </w:r>
          </w:p>
          <w:p w14:paraId="335C2319" w14:textId="77777777" w:rsidR="00490E0E" w:rsidRPr="00490E0E" w:rsidRDefault="00490E0E" w:rsidP="00490E0E">
            <w:pPr>
              <w:rPr>
                <w:rFonts w:eastAsia="Calibri" w:cs="Arial"/>
                <w:szCs w:val="22"/>
                <w:lang w:eastAsia="en-US"/>
              </w:rPr>
            </w:pPr>
            <w:r w:rsidRPr="00490E0E">
              <w:rPr>
                <w:rFonts w:eastAsia="Calibri" w:cs="Arial"/>
                <w:szCs w:val="22"/>
                <w:lang w:eastAsia="en-US"/>
              </w:rPr>
              <w:t>Pfarrer Mai</w:t>
            </w:r>
          </w:p>
        </w:tc>
      </w:tr>
      <w:tr w:rsidR="00490E0E" w:rsidRPr="00490E0E" w14:paraId="75BA15B8" w14:textId="77777777" w:rsidTr="00E4544E">
        <w:tc>
          <w:tcPr>
            <w:tcW w:w="2088" w:type="dxa"/>
          </w:tcPr>
          <w:p w14:paraId="5B385673" w14:textId="77777777" w:rsidR="00490E0E" w:rsidRPr="00490E0E" w:rsidRDefault="00490E0E" w:rsidP="00490E0E">
            <w:pPr>
              <w:rPr>
                <w:rFonts w:eastAsia="Calibri" w:cs="Arial"/>
                <w:szCs w:val="22"/>
                <w:lang w:eastAsia="en-US"/>
              </w:rPr>
            </w:pPr>
            <w:r w:rsidRPr="00490E0E">
              <w:rPr>
                <w:rFonts w:eastAsia="Calibri" w:cs="Arial"/>
                <w:szCs w:val="22"/>
                <w:lang w:eastAsia="en-US"/>
              </w:rPr>
              <w:t>Langenlonsheim</w:t>
            </w:r>
          </w:p>
          <w:p w14:paraId="1B596C32" w14:textId="77777777" w:rsidR="00490E0E" w:rsidRPr="00490E0E" w:rsidRDefault="00490E0E" w:rsidP="00490E0E">
            <w:pPr>
              <w:rPr>
                <w:rFonts w:eastAsia="Calibri" w:cs="Arial"/>
                <w:szCs w:val="22"/>
                <w:lang w:eastAsia="en-US"/>
              </w:rPr>
            </w:pPr>
          </w:p>
        </w:tc>
        <w:tc>
          <w:tcPr>
            <w:tcW w:w="2194" w:type="dxa"/>
          </w:tcPr>
          <w:p w14:paraId="50987BA7" w14:textId="77777777" w:rsidR="00490E0E" w:rsidRPr="00490E0E" w:rsidRDefault="00490E0E" w:rsidP="00490E0E">
            <w:pPr>
              <w:rPr>
                <w:rFonts w:eastAsia="Calibri" w:cs="Arial"/>
                <w:szCs w:val="22"/>
                <w:lang w:eastAsia="en-US"/>
              </w:rPr>
            </w:pPr>
            <w:r w:rsidRPr="00490E0E">
              <w:rPr>
                <w:rFonts w:eastAsia="Calibri" w:cs="Arial"/>
                <w:szCs w:val="22"/>
                <w:lang w:eastAsia="en-US"/>
              </w:rPr>
              <w:t>Pfarrer Mai</w:t>
            </w:r>
          </w:p>
        </w:tc>
        <w:tc>
          <w:tcPr>
            <w:tcW w:w="2268" w:type="dxa"/>
          </w:tcPr>
          <w:p w14:paraId="04CC8612" w14:textId="77777777" w:rsidR="00490E0E" w:rsidRPr="00490E0E" w:rsidRDefault="00490E0E" w:rsidP="00490E0E">
            <w:pPr>
              <w:rPr>
                <w:rFonts w:eastAsia="Calibri" w:cs="Arial"/>
                <w:szCs w:val="22"/>
                <w:lang w:eastAsia="en-US"/>
              </w:rPr>
            </w:pPr>
            <w:r w:rsidRPr="00490E0E">
              <w:rPr>
                <w:rFonts w:eastAsia="Calibri" w:cs="Arial"/>
                <w:szCs w:val="22"/>
                <w:lang w:eastAsia="en-US"/>
              </w:rPr>
              <w:t>Frau Dr. Schömel</w:t>
            </w:r>
          </w:p>
          <w:p w14:paraId="35401032" w14:textId="77777777" w:rsidR="00490E0E" w:rsidRPr="00490E0E" w:rsidRDefault="00490E0E" w:rsidP="00490E0E">
            <w:pPr>
              <w:rPr>
                <w:rFonts w:eastAsia="Calibri" w:cs="Arial"/>
                <w:szCs w:val="22"/>
                <w:lang w:eastAsia="en-US"/>
              </w:rPr>
            </w:pPr>
            <w:r w:rsidRPr="00490E0E">
              <w:rPr>
                <w:rFonts w:eastAsia="Calibri" w:cs="Arial"/>
                <w:szCs w:val="22"/>
                <w:lang w:eastAsia="en-US"/>
              </w:rPr>
              <w:t>Frau Maus</w:t>
            </w:r>
          </w:p>
        </w:tc>
      </w:tr>
      <w:tr w:rsidR="00490E0E" w:rsidRPr="00490E0E" w14:paraId="4749CC35" w14:textId="77777777" w:rsidTr="00E4544E">
        <w:tc>
          <w:tcPr>
            <w:tcW w:w="2088" w:type="dxa"/>
          </w:tcPr>
          <w:p w14:paraId="7EE01F96" w14:textId="77777777" w:rsidR="00490E0E" w:rsidRPr="00490E0E" w:rsidRDefault="00490E0E" w:rsidP="00490E0E">
            <w:pPr>
              <w:rPr>
                <w:rFonts w:eastAsia="Calibri" w:cs="Arial"/>
                <w:szCs w:val="22"/>
                <w:lang w:eastAsia="en-US"/>
              </w:rPr>
            </w:pPr>
            <w:r w:rsidRPr="00490E0E">
              <w:rPr>
                <w:rFonts w:eastAsia="Calibri" w:cs="Arial"/>
                <w:szCs w:val="22"/>
                <w:lang w:eastAsia="en-US"/>
              </w:rPr>
              <w:t>Rümmelsheim, Dorsheim</w:t>
            </w:r>
          </w:p>
        </w:tc>
        <w:tc>
          <w:tcPr>
            <w:tcW w:w="2194" w:type="dxa"/>
          </w:tcPr>
          <w:p w14:paraId="7728C57C" w14:textId="77777777" w:rsidR="00490E0E" w:rsidRPr="00490E0E" w:rsidRDefault="00490E0E" w:rsidP="00490E0E">
            <w:pPr>
              <w:rPr>
                <w:rFonts w:eastAsia="Calibri" w:cs="Arial"/>
                <w:szCs w:val="22"/>
                <w:lang w:eastAsia="en-US"/>
              </w:rPr>
            </w:pPr>
            <w:r w:rsidRPr="00490E0E">
              <w:rPr>
                <w:rFonts w:eastAsia="Calibri" w:cs="Arial"/>
                <w:szCs w:val="22"/>
                <w:lang w:eastAsia="en-US"/>
              </w:rPr>
              <w:t xml:space="preserve">Frau Pieroth </w:t>
            </w:r>
          </w:p>
        </w:tc>
        <w:tc>
          <w:tcPr>
            <w:tcW w:w="2268" w:type="dxa"/>
          </w:tcPr>
          <w:p w14:paraId="722D19F5" w14:textId="77777777" w:rsidR="00490E0E" w:rsidRPr="00490E0E" w:rsidRDefault="00490E0E" w:rsidP="00490E0E">
            <w:pPr>
              <w:rPr>
                <w:rFonts w:eastAsia="Calibri" w:cs="Arial"/>
                <w:szCs w:val="22"/>
                <w:lang w:eastAsia="en-US"/>
              </w:rPr>
            </w:pPr>
            <w:r w:rsidRPr="00490E0E">
              <w:rPr>
                <w:rFonts w:eastAsia="Calibri" w:cs="Arial"/>
                <w:szCs w:val="22"/>
                <w:lang w:eastAsia="en-US"/>
              </w:rPr>
              <w:t>Frau Pieroth</w:t>
            </w:r>
          </w:p>
        </w:tc>
      </w:tr>
      <w:tr w:rsidR="00490E0E" w:rsidRPr="00490E0E" w14:paraId="212F68EA" w14:textId="77777777" w:rsidTr="00E4544E">
        <w:tc>
          <w:tcPr>
            <w:tcW w:w="2088" w:type="dxa"/>
          </w:tcPr>
          <w:p w14:paraId="752BDEFF" w14:textId="77777777" w:rsidR="00490E0E" w:rsidRPr="00490E0E" w:rsidRDefault="00490E0E" w:rsidP="00490E0E">
            <w:pPr>
              <w:rPr>
                <w:rFonts w:eastAsia="Calibri" w:cs="Arial"/>
                <w:szCs w:val="22"/>
                <w:lang w:eastAsia="en-US"/>
              </w:rPr>
            </w:pPr>
            <w:r w:rsidRPr="00490E0E">
              <w:rPr>
                <w:rFonts w:eastAsia="Calibri" w:cs="Arial"/>
                <w:szCs w:val="22"/>
                <w:lang w:eastAsia="en-US"/>
              </w:rPr>
              <w:t>Windesheim</w:t>
            </w:r>
          </w:p>
        </w:tc>
        <w:tc>
          <w:tcPr>
            <w:tcW w:w="2194" w:type="dxa"/>
          </w:tcPr>
          <w:p w14:paraId="2F16E35C" w14:textId="77777777" w:rsidR="00490E0E" w:rsidRPr="00490E0E" w:rsidRDefault="00490E0E" w:rsidP="00490E0E">
            <w:pPr>
              <w:rPr>
                <w:rFonts w:eastAsia="Calibri" w:cs="Arial"/>
                <w:szCs w:val="22"/>
                <w:lang w:eastAsia="en-US"/>
              </w:rPr>
            </w:pPr>
            <w:r w:rsidRPr="00490E0E">
              <w:rPr>
                <w:rFonts w:eastAsia="Calibri" w:cs="Arial"/>
                <w:szCs w:val="22"/>
                <w:lang w:eastAsia="en-US"/>
              </w:rPr>
              <w:t>Pfarrer Mai</w:t>
            </w:r>
          </w:p>
        </w:tc>
        <w:tc>
          <w:tcPr>
            <w:tcW w:w="2268" w:type="dxa"/>
          </w:tcPr>
          <w:p w14:paraId="1C1D0AAE" w14:textId="77777777" w:rsidR="00490E0E" w:rsidRPr="00490E0E" w:rsidRDefault="00490E0E" w:rsidP="00490E0E">
            <w:pPr>
              <w:rPr>
                <w:szCs w:val="22"/>
              </w:rPr>
            </w:pPr>
            <w:r w:rsidRPr="00490E0E">
              <w:rPr>
                <w:rFonts w:eastAsia="Calibri" w:cs="Arial"/>
                <w:szCs w:val="22"/>
                <w:lang w:eastAsia="en-US"/>
              </w:rPr>
              <w:t>Pfarrer Mai</w:t>
            </w:r>
          </w:p>
        </w:tc>
      </w:tr>
      <w:tr w:rsidR="00490E0E" w:rsidRPr="00490E0E" w14:paraId="4D0A1C7E" w14:textId="77777777" w:rsidTr="00E4544E">
        <w:tc>
          <w:tcPr>
            <w:tcW w:w="2088" w:type="dxa"/>
          </w:tcPr>
          <w:p w14:paraId="32D89939" w14:textId="77777777" w:rsidR="00490E0E" w:rsidRPr="00490E0E" w:rsidRDefault="00490E0E" w:rsidP="00490E0E">
            <w:pPr>
              <w:rPr>
                <w:rFonts w:eastAsia="Calibri" w:cs="Arial"/>
                <w:szCs w:val="22"/>
                <w:lang w:eastAsia="en-US"/>
              </w:rPr>
            </w:pPr>
            <w:r w:rsidRPr="00490E0E">
              <w:rPr>
                <w:rFonts w:eastAsia="Calibri" w:cs="Arial"/>
                <w:szCs w:val="22"/>
                <w:lang w:eastAsia="en-US"/>
              </w:rPr>
              <w:t>Eckenroth, Waldlaubersheim, Schweppenhausen</w:t>
            </w:r>
          </w:p>
        </w:tc>
        <w:tc>
          <w:tcPr>
            <w:tcW w:w="2194" w:type="dxa"/>
          </w:tcPr>
          <w:p w14:paraId="3A7AECBC" w14:textId="77777777" w:rsidR="00490E0E" w:rsidRPr="00490E0E" w:rsidRDefault="00490E0E" w:rsidP="00490E0E">
            <w:pPr>
              <w:rPr>
                <w:rFonts w:eastAsia="Calibri" w:cs="Arial"/>
                <w:szCs w:val="22"/>
                <w:lang w:eastAsia="en-US"/>
              </w:rPr>
            </w:pPr>
            <w:r w:rsidRPr="00490E0E">
              <w:rPr>
                <w:rFonts w:eastAsia="Calibri" w:cs="Arial"/>
                <w:szCs w:val="22"/>
                <w:lang w:eastAsia="en-US"/>
              </w:rPr>
              <w:t>Pfarrer Mai</w:t>
            </w:r>
          </w:p>
        </w:tc>
        <w:tc>
          <w:tcPr>
            <w:tcW w:w="2268" w:type="dxa"/>
          </w:tcPr>
          <w:p w14:paraId="18D8B7A6" w14:textId="77777777" w:rsidR="00490E0E" w:rsidRPr="00490E0E" w:rsidRDefault="00490E0E" w:rsidP="00490E0E">
            <w:pPr>
              <w:rPr>
                <w:rFonts w:eastAsia="Calibri" w:cs="Arial"/>
                <w:szCs w:val="22"/>
                <w:lang w:eastAsia="en-US"/>
              </w:rPr>
            </w:pPr>
            <w:r w:rsidRPr="00490E0E">
              <w:rPr>
                <w:rFonts w:eastAsia="Calibri" w:cs="Arial"/>
                <w:szCs w:val="22"/>
                <w:lang w:eastAsia="en-US"/>
              </w:rPr>
              <w:t>Pfarrer Mai</w:t>
            </w:r>
          </w:p>
        </w:tc>
      </w:tr>
    </w:tbl>
    <w:p w14:paraId="17F3E8AA" w14:textId="77777777" w:rsidR="00490E0E" w:rsidRPr="00490E0E" w:rsidRDefault="00490E0E" w:rsidP="00490E0E">
      <w:pPr>
        <w:rPr>
          <w:rFonts w:cs="Arial"/>
          <w:sz w:val="12"/>
          <w:szCs w:val="12"/>
        </w:rPr>
      </w:pPr>
    </w:p>
    <w:p w14:paraId="033181E7" w14:textId="77777777" w:rsidR="00490E0E" w:rsidRPr="00490E0E" w:rsidRDefault="00490E0E" w:rsidP="00490E0E">
      <w:pPr>
        <w:rPr>
          <w:noProof/>
        </w:rPr>
      </w:pPr>
      <w:r w:rsidRPr="00490E0E">
        <w:rPr>
          <w:noProof/>
        </w:rPr>
        <w:t xml:space="preserve">Ältere und gebrechliche Pfarrangehörige, die nicht mehr in die Kirche gehen können, aber die Hl. Kommunion empfangen möchten, möchten sich gerne im Pfarrbüro, bei den Priestern und den Kommunionhelfern melden. </w:t>
      </w:r>
    </w:p>
    <w:p w14:paraId="1D511A9D" w14:textId="77777777" w:rsidR="00490E0E" w:rsidRPr="00490E0E" w:rsidRDefault="00490E0E" w:rsidP="00490E0E">
      <w:pPr>
        <w:rPr>
          <w:noProof/>
        </w:rPr>
      </w:pPr>
      <w:r w:rsidRPr="00490E0E">
        <w:rPr>
          <w:noProof/>
        </w:rPr>
        <w:t>Wir besuchen Sie monatlich und bringen Ihnen die Kommunion.</w:t>
      </w:r>
    </w:p>
    <w:p w14:paraId="4B76CC82" w14:textId="77777777" w:rsidR="00490E0E" w:rsidRPr="00490E0E" w:rsidRDefault="00490E0E" w:rsidP="00490E0E">
      <w:pPr>
        <w:jc w:val="right"/>
        <w:rPr>
          <w:i/>
          <w:noProof/>
        </w:rPr>
      </w:pPr>
      <w:r w:rsidRPr="00490E0E">
        <w:rPr>
          <w:i/>
          <w:noProof/>
        </w:rPr>
        <w:t>Pfarrer Phu-Tho Mai</w:t>
      </w:r>
    </w:p>
    <w:p w14:paraId="2407677F" w14:textId="77777777" w:rsidR="003252D0" w:rsidRPr="001F63AF" w:rsidRDefault="003252D0" w:rsidP="001F63AF">
      <w:pPr>
        <w:rPr>
          <w:rFonts w:cs="Arial"/>
        </w:rPr>
      </w:pPr>
    </w:p>
    <w:p w14:paraId="4157782F" w14:textId="02DBEA66" w:rsidR="001F63AF" w:rsidRPr="00E136B5" w:rsidRDefault="001F63AF" w:rsidP="0089257D">
      <w:pPr>
        <w:rPr>
          <w:rFonts w:cs="Arial"/>
          <w:sz w:val="20"/>
          <w:szCs w:val="20"/>
        </w:rPr>
      </w:pPr>
    </w:p>
    <w:p w14:paraId="5A60EF82" w14:textId="6F0D02E4" w:rsidR="005D6AC0" w:rsidRPr="00BD5D2A" w:rsidRDefault="00A216D4" w:rsidP="00BD5D2A">
      <w:pPr>
        <w:tabs>
          <w:tab w:val="left" w:pos="1134"/>
        </w:tabs>
        <w:spacing w:line="360" w:lineRule="auto"/>
        <w:rPr>
          <w:b/>
          <w:bCs/>
          <w:iCs/>
          <w:noProof/>
          <w:sz w:val="24"/>
        </w:rPr>
      </w:pPr>
      <w:r w:rsidRPr="00A216D4">
        <w:rPr>
          <w:b/>
          <w:bCs/>
          <w:iCs/>
          <w:noProof/>
          <w:sz w:val="24"/>
        </w:rPr>
        <w:lastRenderedPageBreak/>
        <w:t xml:space="preserve">Start der Firmvorbereitung </w:t>
      </w:r>
      <w:r>
        <w:rPr>
          <w:b/>
          <w:bCs/>
          <w:iCs/>
          <w:noProof/>
          <w:sz w:val="24"/>
        </w:rPr>
        <w:t xml:space="preserve">   </w:t>
      </w:r>
    </w:p>
    <w:p w14:paraId="1ABD7FE1" w14:textId="77777777" w:rsidR="005D6AC0" w:rsidRDefault="005D6AC0" w:rsidP="00A216D4">
      <w:pPr>
        <w:tabs>
          <w:tab w:val="left" w:pos="1134"/>
        </w:tabs>
        <w:rPr>
          <w:iCs/>
          <w:noProof/>
          <w:szCs w:val="22"/>
        </w:rPr>
      </w:pPr>
      <w:r w:rsidRPr="005D6AC0">
        <w:rPr>
          <w:iCs/>
          <w:noProof/>
          <w:szCs w:val="22"/>
        </w:rPr>
        <w:t xml:space="preserve">In der Zeit vor Weihnachten werden die Jugendlichen der 9. Klassen zur Firmvorbereitung eingeladen. Ein buntes Programm - vor Ort und im ganzen Pastoralen Raum - erwartet sie. </w:t>
      </w:r>
    </w:p>
    <w:p w14:paraId="50DE8E4F" w14:textId="77777777" w:rsidR="00CE70B7" w:rsidRPr="00CE70B7" w:rsidRDefault="00CE70B7" w:rsidP="00A216D4">
      <w:pPr>
        <w:tabs>
          <w:tab w:val="left" w:pos="1134"/>
        </w:tabs>
        <w:rPr>
          <w:iCs/>
          <w:noProof/>
          <w:sz w:val="8"/>
          <w:szCs w:val="8"/>
        </w:rPr>
      </w:pPr>
    </w:p>
    <w:p w14:paraId="5B01027F" w14:textId="77777777" w:rsidR="00CE70B7" w:rsidRDefault="005D6AC0" w:rsidP="00A216D4">
      <w:pPr>
        <w:tabs>
          <w:tab w:val="left" w:pos="1134"/>
        </w:tabs>
        <w:rPr>
          <w:iCs/>
          <w:noProof/>
          <w:szCs w:val="22"/>
        </w:rPr>
      </w:pPr>
      <w:r w:rsidRPr="005D6AC0">
        <w:rPr>
          <w:iCs/>
          <w:noProof/>
          <w:szCs w:val="22"/>
        </w:rPr>
        <w:t xml:space="preserve">Der Auftaktgottesdienst findet für alle am 11. Januar 2026 </w:t>
      </w:r>
    </w:p>
    <w:p w14:paraId="088D210F" w14:textId="05063A8E" w:rsidR="005D6AC0" w:rsidRDefault="005D6AC0" w:rsidP="00A216D4">
      <w:pPr>
        <w:tabs>
          <w:tab w:val="left" w:pos="1134"/>
        </w:tabs>
        <w:rPr>
          <w:iCs/>
          <w:noProof/>
          <w:szCs w:val="22"/>
        </w:rPr>
      </w:pPr>
      <w:r w:rsidRPr="005D6AC0">
        <w:rPr>
          <w:iCs/>
          <w:noProof/>
          <w:szCs w:val="22"/>
        </w:rPr>
        <w:t xml:space="preserve">um 18.00 Uhr in der Heilig Kreuz Kirche in Bad Kreuznach statt. </w:t>
      </w:r>
    </w:p>
    <w:p w14:paraId="741F016D" w14:textId="72DFA36A" w:rsidR="005D6AC0" w:rsidRDefault="005D6AC0" w:rsidP="00A216D4">
      <w:pPr>
        <w:tabs>
          <w:tab w:val="left" w:pos="1134"/>
        </w:tabs>
        <w:rPr>
          <w:iCs/>
          <w:noProof/>
          <w:szCs w:val="22"/>
        </w:rPr>
      </w:pPr>
      <w:r w:rsidRPr="005D6AC0">
        <w:rPr>
          <w:iCs/>
          <w:noProof/>
          <w:szCs w:val="22"/>
        </w:rPr>
        <w:t xml:space="preserve">Wir laden Sie ein, die jungen Menschen im Gebet zu begleiten. </w:t>
      </w:r>
    </w:p>
    <w:p w14:paraId="1CCF4543" w14:textId="59E9A9AC" w:rsidR="005D6AC0" w:rsidRDefault="005D6AC0" w:rsidP="005D6AC0">
      <w:pPr>
        <w:tabs>
          <w:tab w:val="left" w:pos="1134"/>
        </w:tabs>
        <w:jc w:val="right"/>
        <w:rPr>
          <w:i/>
          <w:noProof/>
          <w:szCs w:val="22"/>
        </w:rPr>
      </w:pPr>
      <w:r w:rsidRPr="005D6AC0">
        <w:rPr>
          <w:i/>
          <w:noProof/>
          <w:szCs w:val="22"/>
        </w:rPr>
        <w:t>Gemeindereferentin Sabine Brühl-Kind</w:t>
      </w:r>
    </w:p>
    <w:p w14:paraId="7DF43197" w14:textId="77777777" w:rsidR="002E3D5E" w:rsidRDefault="002E3D5E" w:rsidP="005D6AC0">
      <w:pPr>
        <w:tabs>
          <w:tab w:val="left" w:pos="1134"/>
        </w:tabs>
        <w:jc w:val="right"/>
        <w:rPr>
          <w:i/>
          <w:noProof/>
          <w:szCs w:val="22"/>
        </w:rPr>
      </w:pPr>
    </w:p>
    <w:p w14:paraId="1B00C911" w14:textId="661C5463" w:rsidR="00334958" w:rsidRPr="0089257D" w:rsidRDefault="00334958" w:rsidP="004F512C">
      <w:pPr>
        <w:rPr>
          <w:sz w:val="20"/>
          <w:szCs w:val="20"/>
        </w:rPr>
      </w:pPr>
    </w:p>
    <w:p w14:paraId="20066167" w14:textId="788636FE" w:rsidR="002B78D9" w:rsidRDefault="000669C4" w:rsidP="000669C4">
      <w:pPr>
        <w:keepNext/>
        <w:jc w:val="center"/>
        <w:outlineLvl w:val="0"/>
        <w:rPr>
          <w:rFonts w:cs="Arial"/>
          <w:b/>
          <w:smallCaps/>
          <w:sz w:val="32"/>
          <w:szCs w:val="28"/>
        </w:rPr>
      </w:pPr>
      <w:r w:rsidRPr="00AC396C">
        <w:rPr>
          <w:rFonts w:cs="Arial"/>
          <w:b/>
          <w:smallCaps/>
          <w:noProof/>
          <w:sz w:val="32"/>
          <w:szCs w:val="28"/>
        </w:rPr>
        <mc:AlternateContent>
          <mc:Choice Requires="wps">
            <w:drawing>
              <wp:anchor distT="0" distB="0" distL="114300" distR="114300" simplePos="0" relativeHeight="252840960" behindDoc="0" locked="0" layoutInCell="1" allowOverlap="1" wp14:anchorId="0F4028B2" wp14:editId="2B65E332">
                <wp:simplePos x="0" y="0"/>
                <wp:positionH relativeFrom="column">
                  <wp:posOffset>3376295</wp:posOffset>
                </wp:positionH>
                <wp:positionV relativeFrom="paragraph">
                  <wp:posOffset>118110</wp:posOffset>
                </wp:positionV>
                <wp:extent cx="720090" cy="0"/>
                <wp:effectExtent l="6985" t="12065" r="6350" b="6985"/>
                <wp:wrapNone/>
                <wp:docPr id="67"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52856" id="AutoShape 180" o:spid="_x0000_s1026" type="#_x0000_t32" style="position:absolute;margin-left:265.85pt;margin-top:9.3pt;width:56.7pt;height:0;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" strokeweight="1pt"/>
            </w:pict>
          </mc:Fallback>
        </mc:AlternateContent>
      </w:r>
      <w:r w:rsidRPr="00AC396C">
        <w:rPr>
          <w:rFonts w:cs="Arial"/>
          <w:b/>
          <w:smallCaps/>
          <w:noProof/>
          <w:sz w:val="32"/>
          <w:szCs w:val="28"/>
        </w:rPr>
        <mc:AlternateContent>
          <mc:Choice Requires="wps">
            <w:drawing>
              <wp:anchor distT="0" distB="0" distL="114300" distR="114300" simplePos="0" relativeHeight="252839936" behindDoc="0" locked="0" layoutInCell="1" allowOverlap="1" wp14:anchorId="7EC9C748" wp14:editId="1DEF185C">
                <wp:simplePos x="0" y="0"/>
                <wp:positionH relativeFrom="column">
                  <wp:posOffset>31115</wp:posOffset>
                </wp:positionH>
                <wp:positionV relativeFrom="paragraph">
                  <wp:posOffset>112395</wp:posOffset>
                </wp:positionV>
                <wp:extent cx="720090" cy="0"/>
                <wp:effectExtent l="14605" t="6350" r="8255" b="12700"/>
                <wp:wrapNone/>
                <wp:docPr id="66"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62A54" id="AutoShape 179" o:spid="_x0000_s1026" type="#_x0000_t32" style="position:absolute;margin-left:2.45pt;margin-top:8.85pt;width:56.7pt;height:0;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" strokeweight="1pt"/>
            </w:pict>
          </mc:Fallback>
        </mc:AlternateContent>
      </w:r>
      <w:r w:rsidRPr="00AC396C">
        <w:rPr>
          <w:rFonts w:cs="Arial"/>
          <w:b/>
          <w:smallCaps/>
          <w:sz w:val="32"/>
          <w:szCs w:val="28"/>
        </w:rPr>
        <w:t>Aus de</w:t>
      </w:r>
      <w:r>
        <w:rPr>
          <w:rFonts w:cs="Arial"/>
          <w:b/>
          <w:smallCaps/>
          <w:sz w:val="32"/>
          <w:szCs w:val="28"/>
        </w:rPr>
        <w:t>r</w:t>
      </w:r>
      <w:r w:rsidRPr="00AC396C">
        <w:rPr>
          <w:rFonts w:cs="Arial"/>
          <w:b/>
          <w:smallCaps/>
          <w:sz w:val="32"/>
          <w:szCs w:val="28"/>
        </w:rPr>
        <w:t xml:space="preserve"> Pfarrgemeinde</w:t>
      </w:r>
    </w:p>
    <w:p w14:paraId="118F788D" w14:textId="77777777" w:rsidR="000669C4" w:rsidRPr="000669C4" w:rsidRDefault="000669C4" w:rsidP="000669C4">
      <w:pPr>
        <w:keepNext/>
        <w:jc w:val="center"/>
        <w:outlineLvl w:val="0"/>
        <w:rPr>
          <w:rFonts w:cs="Arial"/>
          <w:b/>
          <w:smallCaps/>
          <w:sz w:val="16"/>
          <w:szCs w:val="16"/>
        </w:rPr>
      </w:pPr>
    </w:p>
    <w:p w14:paraId="4104B610" w14:textId="180754CB" w:rsidR="00D11F86" w:rsidRPr="00330772" w:rsidRDefault="00D11F86" w:rsidP="002B78D9">
      <w:pPr>
        <w:pStyle w:val="xmsonormal"/>
        <w:spacing w:before="0" w:beforeAutospacing="0" w:after="0" w:afterAutospacing="0" w:line="360" w:lineRule="auto"/>
        <w:rPr>
          <w:rFonts w:ascii="Arial" w:hAnsi="Arial" w:cs="Arial"/>
          <w:b/>
          <w:bCs/>
        </w:rPr>
      </w:pPr>
      <w:bookmarkStart w:id="2" w:name="_Hlk214951801"/>
      <w:r w:rsidRPr="00330772">
        <w:rPr>
          <w:rFonts w:ascii="Arial" w:hAnsi="Arial" w:cs="Arial"/>
          <w:b/>
          <w:bCs/>
        </w:rPr>
        <w:t>Abschied</w:t>
      </w:r>
      <w:r w:rsidR="000669C4">
        <w:rPr>
          <w:rFonts w:ascii="Arial" w:hAnsi="Arial" w:cs="Arial"/>
          <w:b/>
          <w:bCs/>
        </w:rPr>
        <w:t xml:space="preserve"> von Mia Bredel und Nicole Müller</w:t>
      </w:r>
    </w:p>
    <w:p w14:paraId="6CC94AB1" w14:textId="3283CF4A" w:rsidR="00D11F86" w:rsidRDefault="00D11F86" w:rsidP="00D11F86">
      <w:pPr>
        <w:pStyle w:val="xmsonormal"/>
        <w:spacing w:before="0" w:beforeAutospacing="0" w:after="0" w:afterAutospacing="0"/>
        <w:rPr>
          <w:rFonts w:ascii="Arial" w:hAnsi="Arial" w:cs="Arial"/>
          <w:sz w:val="22"/>
          <w:szCs w:val="22"/>
        </w:rPr>
      </w:pPr>
      <w:r w:rsidRPr="00330772">
        <w:rPr>
          <w:rFonts w:ascii="Arial" w:hAnsi="Arial" w:cs="Arial"/>
          <w:sz w:val="22"/>
          <w:szCs w:val="22"/>
        </w:rPr>
        <w:t xml:space="preserve">Mit dem Jahreswechsel stehen in unserem Pfarrbüro bedeutende Veränderungen an. Wir verabschieden zwei geschätzte </w:t>
      </w:r>
      <w:r w:rsidR="000669C4">
        <w:rPr>
          <w:rFonts w:ascii="Arial" w:hAnsi="Arial" w:cs="Arial"/>
          <w:sz w:val="22"/>
          <w:szCs w:val="22"/>
        </w:rPr>
        <w:t>Pfarr-sekretärinnen</w:t>
      </w:r>
      <w:r w:rsidRPr="00330772">
        <w:rPr>
          <w:rFonts w:ascii="Arial" w:hAnsi="Arial" w:cs="Arial"/>
          <w:sz w:val="22"/>
          <w:szCs w:val="22"/>
        </w:rPr>
        <w:t>, die unsere Pfarrei über viele Jahre geprägt haben.</w:t>
      </w:r>
    </w:p>
    <w:p w14:paraId="0EC5EA9A" w14:textId="77777777" w:rsidR="002B78D9" w:rsidRPr="002B78D9" w:rsidRDefault="002B78D9" w:rsidP="00D11F86">
      <w:pPr>
        <w:pStyle w:val="xmsonormal"/>
        <w:spacing w:before="0" w:beforeAutospacing="0" w:after="0" w:afterAutospacing="0"/>
        <w:rPr>
          <w:rFonts w:ascii="Arial" w:hAnsi="Arial" w:cs="Arial"/>
          <w:sz w:val="8"/>
          <w:szCs w:val="8"/>
        </w:rPr>
      </w:pPr>
    </w:p>
    <w:p w14:paraId="00AA58A4" w14:textId="77777777" w:rsidR="002B78D9" w:rsidRDefault="00D11F86" w:rsidP="00D11F86">
      <w:pPr>
        <w:pStyle w:val="xmsonormal"/>
        <w:spacing w:before="0" w:beforeAutospacing="0" w:after="0" w:afterAutospacing="0"/>
        <w:rPr>
          <w:rFonts w:ascii="Arial" w:hAnsi="Arial" w:cs="Arial"/>
          <w:sz w:val="22"/>
          <w:szCs w:val="22"/>
        </w:rPr>
      </w:pPr>
      <w:r w:rsidRPr="00330772">
        <w:rPr>
          <w:rFonts w:ascii="Arial" w:hAnsi="Arial" w:cs="Arial"/>
          <w:sz w:val="22"/>
          <w:szCs w:val="22"/>
        </w:rPr>
        <w:t xml:space="preserve">Mia Bredel, </w:t>
      </w:r>
    </w:p>
    <w:p w14:paraId="7AA16ABF" w14:textId="77777777" w:rsidR="00580E18" w:rsidRDefault="00D11F86" w:rsidP="00D11F86">
      <w:pPr>
        <w:pStyle w:val="xmsonormal"/>
        <w:spacing w:before="0" w:beforeAutospacing="0" w:after="0" w:afterAutospacing="0"/>
        <w:rPr>
          <w:rFonts w:ascii="Arial" w:hAnsi="Arial" w:cs="Arial"/>
          <w:sz w:val="22"/>
          <w:szCs w:val="22"/>
        </w:rPr>
      </w:pPr>
      <w:r w:rsidRPr="00330772">
        <w:rPr>
          <w:rFonts w:ascii="Arial" w:hAnsi="Arial" w:cs="Arial"/>
          <w:sz w:val="22"/>
          <w:szCs w:val="22"/>
        </w:rPr>
        <w:t xml:space="preserve">die mehr als 30 Jahre lang das „Gesicht des Pfarrbüros“ war, tritt in den wohlverdienten Ruhestand. Ihre freundliche Stimme am Telefon, ihr offenes Lächeln und ihre Zuverlässigkeit haben generationsübergreifend Menschen willkommen geheißen und den Alltag im Pfarrbüro geprägt. </w:t>
      </w:r>
      <w:r w:rsidR="00795260">
        <w:rPr>
          <w:rFonts w:ascii="Arial" w:hAnsi="Arial" w:cs="Arial"/>
          <w:sz w:val="22"/>
          <w:szCs w:val="22"/>
        </w:rPr>
        <w:t xml:space="preserve">Von ihr haben viele gelernt. </w:t>
      </w:r>
    </w:p>
    <w:p w14:paraId="01436210" w14:textId="348B2205" w:rsidR="00D11F86" w:rsidRDefault="00580E18" w:rsidP="00D11F86">
      <w:pPr>
        <w:pStyle w:val="xmsonormal"/>
        <w:spacing w:before="0" w:beforeAutospacing="0" w:after="0" w:afterAutospacing="0"/>
        <w:rPr>
          <w:rFonts w:ascii="Arial" w:hAnsi="Arial" w:cs="Arial"/>
          <w:sz w:val="22"/>
          <w:szCs w:val="22"/>
        </w:rPr>
      </w:pPr>
      <w:r>
        <w:rPr>
          <w:rFonts w:ascii="Arial" w:hAnsi="Arial" w:cs="Arial"/>
          <w:sz w:val="22"/>
          <w:szCs w:val="22"/>
        </w:rPr>
        <w:t xml:space="preserve">Von ihr haben wir Vieles gelernt. </w:t>
      </w:r>
      <w:r w:rsidR="00D11F86" w:rsidRPr="00330772">
        <w:rPr>
          <w:rFonts w:ascii="Arial" w:hAnsi="Arial" w:cs="Arial"/>
          <w:sz w:val="22"/>
          <w:szCs w:val="22"/>
        </w:rPr>
        <w:t>Für ihr jahrzehntelanges Engagement sagen wir von Herzen Danke!</w:t>
      </w:r>
    </w:p>
    <w:p w14:paraId="709B909A" w14:textId="77777777" w:rsidR="002B78D9" w:rsidRPr="00580E18" w:rsidRDefault="002B78D9" w:rsidP="00D11F86">
      <w:pPr>
        <w:pStyle w:val="xmsonormal"/>
        <w:spacing w:before="0" w:beforeAutospacing="0" w:after="0" w:afterAutospacing="0"/>
        <w:rPr>
          <w:rFonts w:ascii="Arial" w:hAnsi="Arial" w:cs="Arial"/>
          <w:sz w:val="8"/>
          <w:szCs w:val="8"/>
        </w:rPr>
      </w:pPr>
    </w:p>
    <w:p w14:paraId="3B4A18D2" w14:textId="77777777" w:rsidR="002B78D9" w:rsidRDefault="00D11F86" w:rsidP="00D11F86">
      <w:pPr>
        <w:pStyle w:val="xmsonormal"/>
        <w:spacing w:before="0" w:beforeAutospacing="0" w:after="0" w:afterAutospacing="0"/>
        <w:rPr>
          <w:rFonts w:ascii="Arial" w:hAnsi="Arial" w:cs="Arial"/>
          <w:sz w:val="22"/>
          <w:szCs w:val="22"/>
        </w:rPr>
      </w:pPr>
      <w:r w:rsidRPr="00330772">
        <w:rPr>
          <w:rFonts w:ascii="Arial" w:hAnsi="Arial" w:cs="Arial"/>
          <w:sz w:val="22"/>
          <w:szCs w:val="22"/>
        </w:rPr>
        <w:t xml:space="preserve">Nicole Müller </w:t>
      </w:r>
    </w:p>
    <w:p w14:paraId="5A74D940" w14:textId="224F5247" w:rsidR="002B78D9" w:rsidRDefault="00D11F86" w:rsidP="00D11F86">
      <w:pPr>
        <w:pStyle w:val="xmsonormal"/>
        <w:spacing w:before="0" w:beforeAutospacing="0" w:after="0" w:afterAutospacing="0"/>
        <w:rPr>
          <w:rFonts w:ascii="Arial" w:hAnsi="Arial" w:cs="Arial"/>
          <w:sz w:val="22"/>
          <w:szCs w:val="22"/>
        </w:rPr>
      </w:pPr>
      <w:r w:rsidRPr="00330772">
        <w:rPr>
          <w:rFonts w:ascii="Arial" w:hAnsi="Arial" w:cs="Arial"/>
          <w:sz w:val="22"/>
          <w:szCs w:val="22"/>
        </w:rPr>
        <w:t>verlässt uns</w:t>
      </w:r>
      <w:r w:rsidR="002B78D9">
        <w:rPr>
          <w:rFonts w:ascii="Arial" w:hAnsi="Arial" w:cs="Arial"/>
          <w:sz w:val="22"/>
          <w:szCs w:val="22"/>
        </w:rPr>
        <w:t>er Pfarrbüro</w:t>
      </w:r>
      <w:r w:rsidRPr="00330772">
        <w:rPr>
          <w:rFonts w:ascii="Arial" w:hAnsi="Arial" w:cs="Arial"/>
          <w:sz w:val="22"/>
          <w:szCs w:val="22"/>
        </w:rPr>
        <w:t xml:space="preserve"> </w:t>
      </w:r>
      <w:r w:rsidR="002B78D9">
        <w:rPr>
          <w:rFonts w:ascii="Arial" w:hAnsi="Arial" w:cs="Arial"/>
          <w:sz w:val="22"/>
          <w:szCs w:val="22"/>
        </w:rPr>
        <w:t xml:space="preserve">ebenfalls </w:t>
      </w:r>
      <w:r w:rsidRPr="00330772">
        <w:rPr>
          <w:rFonts w:ascii="Arial" w:hAnsi="Arial" w:cs="Arial"/>
          <w:sz w:val="22"/>
          <w:szCs w:val="22"/>
        </w:rPr>
        <w:t>nach acht Jahren</w:t>
      </w:r>
      <w:r w:rsidR="002B78D9">
        <w:rPr>
          <w:rFonts w:ascii="Arial" w:hAnsi="Arial" w:cs="Arial"/>
          <w:sz w:val="22"/>
          <w:szCs w:val="22"/>
        </w:rPr>
        <w:t xml:space="preserve"> als Pfarrsekretärin</w:t>
      </w:r>
      <w:r w:rsidRPr="00330772">
        <w:rPr>
          <w:rFonts w:ascii="Arial" w:hAnsi="Arial" w:cs="Arial"/>
          <w:sz w:val="22"/>
          <w:szCs w:val="22"/>
        </w:rPr>
        <w:t xml:space="preserve">. Ab dem 1. Januar 2026 wird sie ihre Erfahrung und ihr Organisationstalent im Büro des Pastoralen Raums einbringen. </w:t>
      </w:r>
    </w:p>
    <w:p w14:paraId="1115B9BC" w14:textId="6F8E47D2" w:rsidR="00D11F86" w:rsidRDefault="00D11F86" w:rsidP="00D11F86">
      <w:pPr>
        <w:pStyle w:val="xmsonormal"/>
        <w:spacing w:before="0" w:beforeAutospacing="0" w:after="0" w:afterAutospacing="0"/>
        <w:rPr>
          <w:rFonts w:ascii="Arial" w:hAnsi="Arial" w:cs="Arial"/>
          <w:sz w:val="22"/>
          <w:szCs w:val="22"/>
        </w:rPr>
      </w:pPr>
      <w:r w:rsidRPr="00330772">
        <w:rPr>
          <w:rFonts w:ascii="Arial" w:hAnsi="Arial" w:cs="Arial"/>
          <w:sz w:val="22"/>
          <w:szCs w:val="22"/>
        </w:rPr>
        <w:t>Auch ihr gilt unser herzlichster Dank – für ihre tatkräftige Unter</w:t>
      </w:r>
      <w:r w:rsidR="002B78D9">
        <w:rPr>
          <w:rFonts w:ascii="Arial" w:hAnsi="Arial" w:cs="Arial"/>
          <w:sz w:val="22"/>
          <w:szCs w:val="22"/>
        </w:rPr>
        <w:t>-</w:t>
      </w:r>
      <w:r w:rsidRPr="00330772">
        <w:rPr>
          <w:rFonts w:ascii="Arial" w:hAnsi="Arial" w:cs="Arial"/>
          <w:sz w:val="22"/>
          <w:szCs w:val="22"/>
        </w:rPr>
        <w:t>stützung, ihr</w:t>
      </w:r>
      <w:r w:rsidR="00795260">
        <w:rPr>
          <w:rFonts w:ascii="Arial" w:hAnsi="Arial" w:cs="Arial"/>
          <w:sz w:val="22"/>
          <w:szCs w:val="22"/>
        </w:rPr>
        <w:t>e Ruhe und Sorgfalt</w:t>
      </w:r>
      <w:r w:rsidRPr="00330772">
        <w:rPr>
          <w:rFonts w:ascii="Arial" w:hAnsi="Arial" w:cs="Arial"/>
          <w:sz w:val="22"/>
          <w:szCs w:val="22"/>
        </w:rPr>
        <w:t xml:space="preserve"> und ihre wertvolle Arbeit in unserer Pfarrei.</w:t>
      </w:r>
    </w:p>
    <w:p w14:paraId="5765BCDF" w14:textId="77777777" w:rsidR="002B78D9" w:rsidRPr="00580E18" w:rsidRDefault="002B78D9" w:rsidP="00D11F86">
      <w:pPr>
        <w:pStyle w:val="xmsonormal"/>
        <w:spacing w:before="0" w:beforeAutospacing="0" w:after="0" w:afterAutospacing="0"/>
        <w:rPr>
          <w:rFonts w:ascii="Arial" w:hAnsi="Arial" w:cs="Arial"/>
          <w:sz w:val="8"/>
          <w:szCs w:val="8"/>
        </w:rPr>
      </w:pPr>
    </w:p>
    <w:p w14:paraId="07199214" w14:textId="77777777" w:rsidR="00D11F86" w:rsidRPr="00330772" w:rsidRDefault="00D11F86" w:rsidP="00D11F86">
      <w:pPr>
        <w:pStyle w:val="xmsonormal"/>
        <w:spacing w:before="0" w:beforeAutospacing="0" w:after="0" w:afterAutospacing="0"/>
        <w:rPr>
          <w:rFonts w:ascii="Arial" w:hAnsi="Arial" w:cs="Arial"/>
          <w:sz w:val="22"/>
          <w:szCs w:val="22"/>
        </w:rPr>
      </w:pPr>
      <w:r w:rsidRPr="00330772">
        <w:rPr>
          <w:rFonts w:ascii="Arial" w:hAnsi="Arial" w:cs="Arial"/>
          <w:sz w:val="22"/>
          <w:szCs w:val="22"/>
        </w:rPr>
        <w:t>Wir wünschen Mia und Nicole alles Gute, viel Freude in ihren neuen Lebensabschnitten und Gottes reichen Segen. Sie werden uns fehlen, aber wir sind dankbar für alles, was sie in unserer Pfarrei geleistet haben.</w:t>
      </w:r>
    </w:p>
    <w:p w14:paraId="25AF4C10" w14:textId="40663D59" w:rsidR="00D11F86" w:rsidRPr="00795260" w:rsidRDefault="00D11F86" w:rsidP="00795260">
      <w:pPr>
        <w:pStyle w:val="xmsonormal"/>
        <w:spacing w:before="0" w:beforeAutospacing="0" w:after="0" w:afterAutospacing="0"/>
        <w:jc w:val="right"/>
        <w:rPr>
          <w:rFonts w:ascii="Arial" w:hAnsi="Arial" w:cs="Arial"/>
          <w:i/>
          <w:iCs/>
          <w:sz w:val="22"/>
          <w:szCs w:val="22"/>
        </w:rPr>
      </w:pPr>
      <w:r w:rsidRPr="002B78D9">
        <w:rPr>
          <w:rFonts w:ascii="Arial" w:hAnsi="Arial" w:cs="Arial"/>
          <w:i/>
          <w:iCs/>
          <w:sz w:val="22"/>
          <w:szCs w:val="22"/>
        </w:rPr>
        <w:t>Martin Ibeh, Pfarrer</w:t>
      </w:r>
    </w:p>
    <w:bookmarkEnd w:id="2"/>
    <w:p w14:paraId="3AC6C9B6" w14:textId="69A37937" w:rsidR="00795260" w:rsidRPr="00795260" w:rsidRDefault="00795260" w:rsidP="00795260">
      <w:pPr>
        <w:pStyle w:val="xmsonormal"/>
        <w:spacing w:before="0" w:beforeAutospacing="0" w:after="0" w:afterAutospacing="0" w:line="360" w:lineRule="auto"/>
        <w:rPr>
          <w:rFonts w:ascii="Arial" w:hAnsi="Arial" w:cs="Arial"/>
          <w:b/>
          <w:bCs/>
        </w:rPr>
      </w:pPr>
      <w:r>
        <w:rPr>
          <w:rFonts w:ascii="Arial" w:hAnsi="Arial" w:cs="Arial"/>
          <w:b/>
          <w:bCs/>
        </w:rPr>
        <w:lastRenderedPageBreak/>
        <w:t>Time to say goodbye</w:t>
      </w:r>
    </w:p>
    <w:p w14:paraId="0370FB81" w14:textId="49F79974" w:rsidR="005D6AC0" w:rsidRPr="005D6AC0" w:rsidRDefault="005D6AC0" w:rsidP="005D6AC0">
      <w:pPr>
        <w:pStyle w:val="xmsonormal"/>
        <w:spacing w:before="0" w:beforeAutospacing="0" w:after="0" w:afterAutospacing="0"/>
        <w:rPr>
          <w:rFonts w:ascii="Arial" w:hAnsi="Arial" w:cs="Arial"/>
          <w:sz w:val="22"/>
          <w:szCs w:val="22"/>
        </w:rPr>
      </w:pPr>
      <w:r w:rsidRPr="005D6AC0">
        <w:rPr>
          <w:rFonts w:ascii="Arial" w:hAnsi="Arial" w:cs="Arial"/>
          <w:sz w:val="22"/>
          <w:szCs w:val="22"/>
        </w:rPr>
        <w:t>Liebe Pfarrgemeinde,</w:t>
      </w:r>
    </w:p>
    <w:p w14:paraId="5EEFE2CC" w14:textId="75D731B7" w:rsidR="005D6AC0" w:rsidRPr="005D6AC0" w:rsidRDefault="005D6AC0" w:rsidP="005D6AC0">
      <w:pPr>
        <w:pStyle w:val="xmsonormal"/>
        <w:spacing w:before="0" w:beforeAutospacing="0" w:after="0" w:afterAutospacing="0"/>
        <w:rPr>
          <w:rFonts w:ascii="Arial" w:hAnsi="Arial" w:cs="Arial"/>
          <w:sz w:val="22"/>
          <w:szCs w:val="22"/>
        </w:rPr>
      </w:pPr>
      <w:r w:rsidRPr="005D6AC0">
        <w:rPr>
          <w:rFonts w:ascii="Arial" w:hAnsi="Arial" w:cs="Arial"/>
          <w:sz w:val="22"/>
          <w:szCs w:val="22"/>
        </w:rPr>
        <w:t xml:space="preserve">nun ist es soweit: "time to say goodbye." </w:t>
      </w:r>
    </w:p>
    <w:p w14:paraId="316CC606" w14:textId="05548078" w:rsidR="005D6AC0" w:rsidRPr="005D6AC0" w:rsidRDefault="005D6AC0" w:rsidP="005D6AC0">
      <w:pPr>
        <w:pStyle w:val="xmsonormal"/>
        <w:spacing w:before="0" w:beforeAutospacing="0" w:after="0" w:afterAutospacing="0"/>
        <w:rPr>
          <w:rFonts w:ascii="Arial" w:hAnsi="Arial" w:cs="Arial"/>
          <w:sz w:val="22"/>
          <w:szCs w:val="22"/>
        </w:rPr>
      </w:pPr>
      <w:r w:rsidRPr="005D6AC0">
        <w:rPr>
          <w:rFonts w:ascii="Arial" w:hAnsi="Arial" w:cs="Arial"/>
          <w:sz w:val="22"/>
          <w:szCs w:val="22"/>
        </w:rPr>
        <w:t>Nach über 33 Jahren Mitarbeit im Katholischen Pfarrbüro in Langenlonsheim gehe ich zum Ende diese</w:t>
      </w:r>
      <w:r w:rsidR="00BD5D2A">
        <w:rPr>
          <w:rFonts w:ascii="Arial" w:hAnsi="Arial" w:cs="Arial"/>
          <w:sz w:val="22"/>
          <w:szCs w:val="22"/>
        </w:rPr>
        <w:t>s</w:t>
      </w:r>
      <w:r w:rsidRPr="005D6AC0">
        <w:rPr>
          <w:rFonts w:ascii="Arial" w:hAnsi="Arial" w:cs="Arial"/>
          <w:sz w:val="22"/>
          <w:szCs w:val="22"/>
        </w:rPr>
        <w:t xml:space="preserve"> Jahres in meinen Ruhestand. </w:t>
      </w:r>
    </w:p>
    <w:p w14:paraId="4E24FE61" w14:textId="6E70AFC4" w:rsidR="005D6AC0" w:rsidRPr="005D6AC0" w:rsidRDefault="005D6AC0" w:rsidP="005D6AC0">
      <w:pPr>
        <w:pStyle w:val="xmsonormal"/>
        <w:spacing w:before="0" w:beforeAutospacing="0" w:after="0" w:afterAutospacing="0"/>
        <w:rPr>
          <w:rFonts w:ascii="Arial" w:hAnsi="Arial" w:cs="Arial"/>
          <w:sz w:val="22"/>
          <w:szCs w:val="22"/>
        </w:rPr>
      </w:pPr>
      <w:r w:rsidRPr="005D6AC0">
        <w:rPr>
          <w:rFonts w:ascii="Arial" w:hAnsi="Arial" w:cs="Arial"/>
          <w:sz w:val="22"/>
          <w:szCs w:val="22"/>
        </w:rPr>
        <w:t xml:space="preserve">Es war eine abwechslungsreiche und kurzweilige Zeit, die ich mit einer Tätigkeit verbracht habe, die mir viel Freude bereitet und mein Leben bereichert hat. </w:t>
      </w:r>
    </w:p>
    <w:p w14:paraId="314915CF" w14:textId="7413DC26" w:rsidR="005D6AC0" w:rsidRPr="005D6AC0" w:rsidRDefault="005D6AC0" w:rsidP="005D6AC0">
      <w:pPr>
        <w:pStyle w:val="xmsonormal"/>
        <w:spacing w:before="0" w:beforeAutospacing="0" w:after="0" w:afterAutospacing="0"/>
        <w:rPr>
          <w:rFonts w:ascii="Arial" w:hAnsi="Arial" w:cs="Arial"/>
          <w:sz w:val="22"/>
          <w:szCs w:val="22"/>
        </w:rPr>
      </w:pPr>
      <w:r w:rsidRPr="005D6AC0">
        <w:rPr>
          <w:rFonts w:ascii="Arial" w:hAnsi="Arial" w:cs="Arial"/>
          <w:sz w:val="22"/>
          <w:szCs w:val="22"/>
        </w:rPr>
        <w:t xml:space="preserve">Mir war es dabei ein Anliegen, meinen Teil dazu beizutragen, dass auch Sie sich hier wohl fühlen und dieses Pfarrbüro auch ein besonderer und geschützter Ort für Ihre Anliegen, Wünsche und Nöte werden konnte. </w:t>
      </w:r>
    </w:p>
    <w:p w14:paraId="4E4E5910" w14:textId="7F36AD07" w:rsidR="005D6AC0" w:rsidRPr="005D6AC0" w:rsidRDefault="005D6AC0" w:rsidP="005D6AC0">
      <w:pPr>
        <w:pStyle w:val="xmsonormal"/>
        <w:spacing w:before="0" w:beforeAutospacing="0" w:after="0" w:afterAutospacing="0"/>
        <w:rPr>
          <w:rFonts w:ascii="Arial" w:hAnsi="Arial" w:cs="Arial"/>
          <w:sz w:val="22"/>
          <w:szCs w:val="22"/>
        </w:rPr>
      </w:pPr>
      <w:r w:rsidRPr="005D6AC0">
        <w:rPr>
          <w:rFonts w:ascii="Arial" w:hAnsi="Arial" w:cs="Arial"/>
          <w:sz w:val="22"/>
          <w:szCs w:val="22"/>
        </w:rPr>
        <w:t>Ich bedanke mich ganz herzlich bei Ihnen, liebe Pfarrgemeinde, für die gute Zusammenarbeit und das Vertrauen, das Sie mir während dies</w:t>
      </w:r>
      <w:r>
        <w:rPr>
          <w:rFonts w:ascii="Arial" w:hAnsi="Arial" w:cs="Arial"/>
          <w:sz w:val="22"/>
          <w:szCs w:val="22"/>
        </w:rPr>
        <w:t>e</w:t>
      </w:r>
      <w:r w:rsidRPr="005D6AC0">
        <w:rPr>
          <w:rFonts w:ascii="Arial" w:hAnsi="Arial" w:cs="Arial"/>
          <w:sz w:val="22"/>
          <w:szCs w:val="22"/>
        </w:rPr>
        <w:t>r Jahre entgegengebracht haben.</w:t>
      </w:r>
    </w:p>
    <w:p w14:paraId="2EBBA549" w14:textId="432E834B" w:rsidR="005D6AC0" w:rsidRPr="005D6AC0" w:rsidRDefault="005D6AC0" w:rsidP="005D6AC0">
      <w:pPr>
        <w:pStyle w:val="xmsonormal"/>
        <w:spacing w:before="0" w:beforeAutospacing="0" w:after="0" w:afterAutospacing="0"/>
        <w:rPr>
          <w:rFonts w:ascii="Arial" w:hAnsi="Arial" w:cs="Arial"/>
          <w:sz w:val="22"/>
          <w:szCs w:val="22"/>
        </w:rPr>
      </w:pPr>
      <w:r w:rsidRPr="005D6AC0">
        <w:rPr>
          <w:rFonts w:ascii="Arial" w:hAnsi="Arial" w:cs="Arial"/>
          <w:sz w:val="22"/>
          <w:szCs w:val="22"/>
        </w:rPr>
        <w:t xml:space="preserve">Für die Zukunft wünsche ich Ihnen Gesundheit und Gottes Segen. </w:t>
      </w:r>
    </w:p>
    <w:p w14:paraId="6FC0BFA0" w14:textId="6A6F9AE7" w:rsidR="005D6AC0" w:rsidRPr="00795260" w:rsidRDefault="00272D49" w:rsidP="005D6AC0">
      <w:pPr>
        <w:pStyle w:val="xmsonormal"/>
        <w:spacing w:before="0" w:beforeAutospacing="0" w:after="0" w:afterAutospacing="0"/>
        <w:jc w:val="right"/>
        <w:rPr>
          <w:rFonts w:ascii="Arial" w:hAnsi="Arial" w:cs="Arial"/>
          <w:i/>
          <w:iCs/>
          <w:sz w:val="22"/>
          <w:szCs w:val="22"/>
        </w:rPr>
      </w:pPr>
      <w:r>
        <w:rPr>
          <w:rFonts w:ascii="Arial" w:hAnsi="Arial" w:cs="Arial"/>
          <w:noProof/>
          <w:sz w:val="22"/>
          <w:szCs w:val="22"/>
        </w:rPr>
        <w:drawing>
          <wp:anchor distT="0" distB="0" distL="114300" distR="114300" simplePos="0" relativeHeight="252850176" behindDoc="1" locked="0" layoutInCell="1" allowOverlap="1" wp14:anchorId="167BD98A" wp14:editId="4AC257F4">
            <wp:simplePos x="0" y="0"/>
            <wp:positionH relativeFrom="column">
              <wp:posOffset>476250</wp:posOffset>
            </wp:positionH>
            <wp:positionV relativeFrom="paragraph">
              <wp:posOffset>12065</wp:posOffset>
            </wp:positionV>
            <wp:extent cx="3028950" cy="676275"/>
            <wp:effectExtent l="0" t="0" r="0" b="9525"/>
            <wp:wrapNone/>
            <wp:docPr id="160736654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8402" b="29586"/>
                    <a:stretch>
                      <a:fillRect/>
                    </a:stretch>
                  </pic:blipFill>
                  <pic:spPr bwMode="auto">
                    <a:xfrm>
                      <a:off x="0" y="0"/>
                      <a:ext cx="3028950" cy="676275"/>
                    </a:xfrm>
                    <a:prstGeom prst="rect">
                      <a:avLst/>
                    </a:prstGeom>
                    <a:noFill/>
                    <a:ln>
                      <a:noFill/>
                    </a:ln>
                    <a:extLst>
                      <a:ext uri="{53640926-AAD7-44D8-BBD7-CCE9431645EC}">
                        <a14:shadowObscured xmlns:a14="http://schemas.microsoft.com/office/drawing/2010/main"/>
                      </a:ext>
                    </a:extLst>
                  </pic:spPr>
                </pic:pic>
              </a:graphicData>
            </a:graphic>
          </wp:anchor>
        </w:drawing>
      </w:r>
      <w:r w:rsidR="005D6AC0" w:rsidRPr="00795260">
        <w:rPr>
          <w:rFonts w:ascii="Arial" w:hAnsi="Arial" w:cs="Arial"/>
          <w:i/>
          <w:iCs/>
          <w:sz w:val="22"/>
          <w:szCs w:val="22"/>
        </w:rPr>
        <w:t>Ihre</w:t>
      </w:r>
    </w:p>
    <w:p w14:paraId="18E0BE22" w14:textId="512DE6D7" w:rsidR="005D6AC0" w:rsidRPr="00795260" w:rsidRDefault="005D6AC0" w:rsidP="005D6AC0">
      <w:pPr>
        <w:pStyle w:val="xmsonormal"/>
        <w:spacing w:before="0" w:beforeAutospacing="0" w:after="0" w:afterAutospacing="0"/>
        <w:jc w:val="right"/>
        <w:rPr>
          <w:rFonts w:ascii="Arial" w:hAnsi="Arial" w:cs="Arial"/>
          <w:i/>
          <w:iCs/>
          <w:sz w:val="22"/>
          <w:szCs w:val="22"/>
        </w:rPr>
      </w:pPr>
      <w:r w:rsidRPr="00795260">
        <w:rPr>
          <w:rFonts w:ascii="Arial" w:hAnsi="Arial" w:cs="Arial"/>
          <w:i/>
          <w:iCs/>
          <w:sz w:val="22"/>
          <w:szCs w:val="22"/>
        </w:rPr>
        <w:t>Mia Bredel</w:t>
      </w:r>
    </w:p>
    <w:p w14:paraId="6F8E81E2" w14:textId="0E4823A6" w:rsidR="00BD5D2A" w:rsidRDefault="00BD5D2A" w:rsidP="005D6AC0">
      <w:pPr>
        <w:pStyle w:val="xmsonormal"/>
        <w:spacing w:before="0" w:beforeAutospacing="0" w:after="0" w:afterAutospacing="0"/>
        <w:jc w:val="right"/>
        <w:rPr>
          <w:rFonts w:ascii="Arial" w:hAnsi="Arial" w:cs="Arial"/>
          <w:sz w:val="22"/>
          <w:szCs w:val="22"/>
        </w:rPr>
      </w:pPr>
    </w:p>
    <w:p w14:paraId="0E940B5C" w14:textId="77777777" w:rsidR="00DE5B0B" w:rsidRDefault="00DE5B0B" w:rsidP="00272D49">
      <w:pPr>
        <w:pStyle w:val="xmsonormal"/>
        <w:spacing w:before="0" w:beforeAutospacing="0" w:after="0" w:afterAutospacing="0" w:line="480" w:lineRule="auto"/>
        <w:rPr>
          <w:rFonts w:ascii="Arial" w:hAnsi="Arial" w:cs="Arial"/>
          <w:b/>
          <w:bCs/>
        </w:rPr>
      </w:pPr>
    </w:p>
    <w:p w14:paraId="12395D54" w14:textId="60847411" w:rsidR="00795260" w:rsidRPr="00BD5D2A" w:rsidRDefault="00795260" w:rsidP="00795260">
      <w:pPr>
        <w:pStyle w:val="xmsonormal"/>
        <w:spacing w:before="0" w:beforeAutospacing="0" w:after="0" w:afterAutospacing="0" w:line="360" w:lineRule="auto"/>
        <w:rPr>
          <w:rFonts w:ascii="Arial" w:hAnsi="Arial" w:cs="Arial"/>
          <w:b/>
          <w:bCs/>
        </w:rPr>
      </w:pPr>
      <w:r>
        <w:rPr>
          <w:rFonts w:ascii="Arial" w:hAnsi="Arial" w:cs="Arial"/>
          <w:b/>
          <w:bCs/>
        </w:rPr>
        <w:t xml:space="preserve">Jessica Gehrmann neu im Pfarrbüro </w:t>
      </w:r>
    </w:p>
    <w:p w14:paraId="3DBE1D68" w14:textId="77777777" w:rsidR="00795260" w:rsidRDefault="00795260" w:rsidP="00795260">
      <w:pPr>
        <w:pStyle w:val="xmsonormal"/>
        <w:spacing w:before="0" w:beforeAutospacing="0" w:after="0" w:afterAutospacing="0"/>
        <w:rPr>
          <w:rFonts w:ascii="Arial" w:hAnsi="Arial" w:cs="Arial"/>
          <w:sz w:val="22"/>
          <w:szCs w:val="22"/>
        </w:rPr>
      </w:pPr>
      <w:r>
        <w:rPr>
          <w:rFonts w:ascii="Arial" w:hAnsi="Arial" w:cs="Arial"/>
          <w:sz w:val="22"/>
          <w:szCs w:val="22"/>
        </w:rPr>
        <w:t xml:space="preserve">Im Pfarrbüro stehen zum 1.1.2026 Veränderungen an: </w:t>
      </w:r>
    </w:p>
    <w:p w14:paraId="417AF9F8" w14:textId="77777777" w:rsidR="00795260" w:rsidRDefault="00795260" w:rsidP="00795260">
      <w:pPr>
        <w:pStyle w:val="xmsonormal"/>
        <w:spacing w:before="0" w:beforeAutospacing="0" w:after="0" w:afterAutospacing="0"/>
        <w:rPr>
          <w:rFonts w:ascii="Arial" w:hAnsi="Arial" w:cs="Arial"/>
          <w:sz w:val="22"/>
          <w:szCs w:val="22"/>
        </w:rPr>
      </w:pPr>
      <w:r w:rsidRPr="00BD5D2A">
        <w:rPr>
          <w:rFonts w:ascii="Arial" w:hAnsi="Arial" w:cs="Arial"/>
          <w:sz w:val="22"/>
          <w:szCs w:val="22"/>
        </w:rPr>
        <w:t xml:space="preserve">Wir verabschieden Mia Bredel, seit über 30 Jahren ein „Gesicht des Pfarrbüros“, in den Ruhestand. Nicole Müller übernimmt zum 01.01.2026 die Aufgabe einer Verwaltungsunterstützung im Büro des Pastoralen Raums in Bad Kreuznach. </w:t>
      </w:r>
    </w:p>
    <w:p w14:paraId="3959CC11" w14:textId="77777777" w:rsidR="00795260" w:rsidRPr="00795260" w:rsidRDefault="00795260" w:rsidP="00795260">
      <w:pPr>
        <w:pStyle w:val="xmsonormal"/>
        <w:spacing w:before="0" w:beforeAutospacing="0" w:after="0" w:afterAutospacing="0"/>
        <w:rPr>
          <w:rFonts w:ascii="Arial" w:hAnsi="Arial" w:cs="Arial"/>
          <w:sz w:val="8"/>
          <w:szCs w:val="8"/>
        </w:rPr>
      </w:pPr>
    </w:p>
    <w:p w14:paraId="25D47B1C" w14:textId="77777777" w:rsidR="00795260" w:rsidRDefault="00795260" w:rsidP="00795260">
      <w:pPr>
        <w:pStyle w:val="xmsonormal"/>
        <w:spacing w:before="0" w:beforeAutospacing="0" w:after="0" w:afterAutospacing="0"/>
        <w:rPr>
          <w:rFonts w:ascii="Arial" w:hAnsi="Arial" w:cs="Arial"/>
          <w:sz w:val="22"/>
          <w:szCs w:val="22"/>
        </w:rPr>
      </w:pPr>
      <w:r w:rsidRPr="00BD5D2A">
        <w:rPr>
          <w:rFonts w:ascii="Arial" w:hAnsi="Arial" w:cs="Arial"/>
          <w:sz w:val="22"/>
          <w:szCs w:val="22"/>
        </w:rPr>
        <w:t xml:space="preserve">Bereits seit Oktober ist Verstärkung </w:t>
      </w:r>
      <w:r>
        <w:rPr>
          <w:rFonts w:ascii="Arial" w:hAnsi="Arial" w:cs="Arial"/>
          <w:sz w:val="22"/>
          <w:szCs w:val="22"/>
        </w:rPr>
        <w:t xml:space="preserve">im Pfarrbüro </w:t>
      </w:r>
      <w:r w:rsidRPr="00BD5D2A">
        <w:rPr>
          <w:rFonts w:ascii="Arial" w:hAnsi="Arial" w:cs="Arial"/>
          <w:sz w:val="22"/>
          <w:szCs w:val="22"/>
        </w:rPr>
        <w:t xml:space="preserve">an Bord: </w:t>
      </w:r>
    </w:p>
    <w:p w14:paraId="3D518E56" w14:textId="77777777" w:rsidR="00795260" w:rsidRDefault="00795260" w:rsidP="00795260">
      <w:pPr>
        <w:pStyle w:val="xmsonormal"/>
        <w:spacing w:before="0" w:beforeAutospacing="0" w:after="0" w:afterAutospacing="0"/>
        <w:rPr>
          <w:rFonts w:ascii="Arial" w:hAnsi="Arial" w:cs="Arial"/>
          <w:sz w:val="22"/>
          <w:szCs w:val="22"/>
        </w:rPr>
      </w:pPr>
      <w:r w:rsidRPr="00BD5D2A">
        <w:rPr>
          <w:rFonts w:ascii="Arial" w:hAnsi="Arial" w:cs="Arial"/>
          <w:sz w:val="22"/>
          <w:szCs w:val="22"/>
        </w:rPr>
        <w:t xml:space="preserve">Jessica Gehrmann </w:t>
      </w:r>
    </w:p>
    <w:p w14:paraId="231EB990" w14:textId="77777777" w:rsidR="00795260" w:rsidRDefault="00795260" w:rsidP="00795260">
      <w:pPr>
        <w:pStyle w:val="xmsonormal"/>
        <w:spacing w:before="0" w:beforeAutospacing="0" w:after="0" w:afterAutospacing="0"/>
        <w:rPr>
          <w:rFonts w:ascii="Arial" w:hAnsi="Arial" w:cs="Arial"/>
          <w:sz w:val="22"/>
          <w:szCs w:val="22"/>
        </w:rPr>
      </w:pPr>
      <w:r w:rsidRPr="00BD5D2A">
        <w:rPr>
          <w:rFonts w:ascii="Arial" w:hAnsi="Arial" w:cs="Arial"/>
          <w:sz w:val="22"/>
          <w:szCs w:val="22"/>
        </w:rPr>
        <w:t>unterstützt seit einigen Wochen das Team. Die Einarbeitung ist in vollem Gange. Trotzdem läuft vielleicht in der Anfangszeit das eine oder andere nicht so glatt</w:t>
      </w:r>
      <w:r>
        <w:rPr>
          <w:rFonts w:ascii="Arial" w:hAnsi="Arial" w:cs="Arial"/>
          <w:sz w:val="22"/>
          <w:szCs w:val="22"/>
        </w:rPr>
        <w:t xml:space="preserve"> wie</w:t>
      </w:r>
      <w:r w:rsidRPr="00BD5D2A">
        <w:rPr>
          <w:rFonts w:ascii="Arial" w:hAnsi="Arial" w:cs="Arial"/>
          <w:sz w:val="22"/>
          <w:szCs w:val="22"/>
        </w:rPr>
        <w:t xml:space="preserve"> oder einfach anders als Sie das gewohnt sind. Dafür bitten wir um Verständnis. </w:t>
      </w:r>
    </w:p>
    <w:p w14:paraId="638396BE" w14:textId="62D8681B" w:rsidR="00795260" w:rsidRDefault="00795260" w:rsidP="00795260">
      <w:pPr>
        <w:pStyle w:val="xmsonormal"/>
        <w:spacing w:before="0" w:beforeAutospacing="0" w:after="0" w:afterAutospacing="0"/>
        <w:rPr>
          <w:rFonts w:ascii="Arial" w:hAnsi="Arial" w:cs="Arial"/>
          <w:sz w:val="22"/>
          <w:szCs w:val="22"/>
        </w:rPr>
      </w:pPr>
      <w:r w:rsidRPr="00BD5D2A">
        <w:rPr>
          <w:rFonts w:ascii="Arial" w:hAnsi="Arial" w:cs="Arial"/>
          <w:sz w:val="22"/>
          <w:szCs w:val="22"/>
        </w:rPr>
        <w:t xml:space="preserve">Mia Bredel und Nicole Müller sagen wir von Herzen danke! </w:t>
      </w:r>
    </w:p>
    <w:p w14:paraId="4A3AF25B" w14:textId="77777777" w:rsidR="00795260" w:rsidRDefault="00795260" w:rsidP="00795260">
      <w:pPr>
        <w:pStyle w:val="xmsonormal"/>
        <w:spacing w:before="0" w:beforeAutospacing="0" w:after="0" w:afterAutospacing="0"/>
        <w:rPr>
          <w:rFonts w:ascii="Arial" w:hAnsi="Arial" w:cs="Arial"/>
          <w:sz w:val="22"/>
          <w:szCs w:val="22"/>
        </w:rPr>
      </w:pPr>
      <w:r w:rsidRPr="00BD5D2A">
        <w:rPr>
          <w:rFonts w:ascii="Arial" w:hAnsi="Arial" w:cs="Arial"/>
          <w:sz w:val="22"/>
          <w:szCs w:val="22"/>
        </w:rPr>
        <w:t>Allen dreien wünschen wir alles Gute und Gottes Segen!</w:t>
      </w:r>
    </w:p>
    <w:p w14:paraId="52706626" w14:textId="77777777" w:rsidR="00795260" w:rsidRPr="00BD5D2A" w:rsidRDefault="00795260" w:rsidP="00795260">
      <w:pPr>
        <w:pStyle w:val="xmsonormal"/>
        <w:spacing w:before="0" w:beforeAutospacing="0" w:after="0" w:afterAutospacing="0"/>
        <w:jc w:val="right"/>
        <w:rPr>
          <w:rFonts w:ascii="Arial" w:hAnsi="Arial" w:cs="Arial"/>
          <w:i/>
          <w:iCs/>
          <w:sz w:val="22"/>
          <w:szCs w:val="22"/>
        </w:rPr>
      </w:pPr>
      <w:r>
        <w:rPr>
          <w:rFonts w:ascii="Arial" w:hAnsi="Arial" w:cs="Arial"/>
          <w:i/>
          <w:iCs/>
          <w:sz w:val="22"/>
          <w:szCs w:val="22"/>
        </w:rPr>
        <w:t>Donata von Plettenberg, Ökonomin Pastoraler Raum</w:t>
      </w:r>
    </w:p>
    <w:p w14:paraId="3B217971" w14:textId="77777777" w:rsidR="00272D49" w:rsidRPr="009874CB" w:rsidRDefault="00272D49" w:rsidP="00272D49">
      <w:pPr>
        <w:pStyle w:val="xmsonormal"/>
        <w:spacing w:before="0" w:beforeAutospacing="0" w:after="0" w:afterAutospacing="0" w:line="360" w:lineRule="auto"/>
        <w:rPr>
          <w:rFonts w:ascii="Arial" w:hAnsi="Arial" w:cs="Arial"/>
          <w:b/>
          <w:bCs/>
        </w:rPr>
      </w:pPr>
      <w:r>
        <w:rPr>
          <w:rFonts w:ascii="Arial" w:hAnsi="Arial" w:cs="Arial"/>
          <w:b/>
          <w:bCs/>
        </w:rPr>
        <w:lastRenderedPageBreak/>
        <w:t xml:space="preserve">Ergebnisse der </w:t>
      </w:r>
      <w:r w:rsidRPr="009874CB">
        <w:rPr>
          <w:rFonts w:ascii="Arial" w:hAnsi="Arial" w:cs="Arial"/>
          <w:b/>
          <w:bCs/>
        </w:rPr>
        <w:t>Pfarrgemeinderatswahl</w:t>
      </w:r>
      <w:r>
        <w:rPr>
          <w:rFonts w:ascii="Arial" w:hAnsi="Arial" w:cs="Arial"/>
          <w:b/>
          <w:bCs/>
        </w:rPr>
        <w:t xml:space="preserve"> 2025</w:t>
      </w:r>
    </w:p>
    <w:p w14:paraId="0E3CAADD" w14:textId="77777777" w:rsidR="00272D49" w:rsidRPr="009874CB" w:rsidRDefault="00272D49" w:rsidP="00272D49">
      <w:pPr>
        <w:pStyle w:val="xmsonormal"/>
        <w:spacing w:before="0" w:beforeAutospacing="0" w:after="0" w:afterAutospacing="0" w:line="360" w:lineRule="auto"/>
        <w:rPr>
          <w:rFonts w:ascii="Arial" w:hAnsi="Arial" w:cs="Arial"/>
          <w:sz w:val="22"/>
          <w:szCs w:val="22"/>
        </w:rPr>
      </w:pPr>
      <w:r w:rsidRPr="009874CB">
        <w:rPr>
          <w:rFonts w:ascii="Arial" w:hAnsi="Arial" w:cs="Arial"/>
          <w:sz w:val="22"/>
          <w:szCs w:val="22"/>
        </w:rPr>
        <w:t xml:space="preserve">Wir danken allen Gewählten für ihr Engagement! </w:t>
      </w:r>
    </w:p>
    <w:p w14:paraId="48738659" w14:textId="77777777" w:rsidR="00272D49" w:rsidRPr="009874CB"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 xml:space="preserve">Becker, Bettina  </w:t>
      </w:r>
      <w:r>
        <w:rPr>
          <w:rFonts w:ascii="Arial" w:hAnsi="Arial" w:cs="Arial"/>
          <w:sz w:val="22"/>
          <w:szCs w:val="22"/>
        </w:rPr>
        <w:tab/>
      </w:r>
      <w:r w:rsidRPr="009874CB">
        <w:rPr>
          <w:rFonts w:ascii="Arial" w:hAnsi="Arial" w:cs="Arial"/>
          <w:sz w:val="22"/>
          <w:szCs w:val="22"/>
        </w:rPr>
        <w:t>Lokales Team Langenlonsheim</w:t>
      </w:r>
    </w:p>
    <w:p w14:paraId="12F5E8AA" w14:textId="4783078B" w:rsidR="00272D49" w:rsidRPr="009874CB"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von Castell, Dr. Christoph</w:t>
      </w:r>
      <w:r>
        <w:rPr>
          <w:rFonts w:ascii="Arial" w:hAnsi="Arial" w:cs="Arial"/>
          <w:sz w:val="22"/>
          <w:szCs w:val="22"/>
        </w:rPr>
        <w:tab/>
      </w:r>
      <w:r w:rsidRPr="009874CB">
        <w:rPr>
          <w:rFonts w:ascii="Arial" w:hAnsi="Arial" w:cs="Arial"/>
          <w:sz w:val="22"/>
          <w:szCs w:val="22"/>
        </w:rPr>
        <w:t>Langenlonsheim   </w:t>
      </w:r>
    </w:p>
    <w:p w14:paraId="7EEB7D8C" w14:textId="77777777" w:rsidR="00272D49" w:rsidRPr="009874CB"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 xml:space="preserve">Eckes, Anke  </w:t>
      </w:r>
      <w:r>
        <w:rPr>
          <w:rFonts w:ascii="Arial" w:hAnsi="Arial" w:cs="Arial"/>
          <w:sz w:val="22"/>
          <w:szCs w:val="22"/>
        </w:rPr>
        <w:tab/>
      </w:r>
      <w:r w:rsidRPr="009874CB">
        <w:rPr>
          <w:rFonts w:ascii="Arial" w:hAnsi="Arial" w:cs="Arial"/>
          <w:sz w:val="22"/>
          <w:szCs w:val="22"/>
        </w:rPr>
        <w:t xml:space="preserve">Windesheim </w:t>
      </w:r>
    </w:p>
    <w:p w14:paraId="2B3C621D" w14:textId="77777777" w:rsidR="00272D49" w:rsidRPr="009874CB"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 xml:space="preserve">Fischer-Treuer, Alexandra </w:t>
      </w:r>
      <w:r>
        <w:rPr>
          <w:rFonts w:ascii="Arial" w:hAnsi="Arial" w:cs="Arial"/>
          <w:sz w:val="22"/>
          <w:szCs w:val="22"/>
        </w:rPr>
        <w:tab/>
      </w:r>
      <w:r w:rsidRPr="009874CB">
        <w:rPr>
          <w:rFonts w:ascii="Arial" w:hAnsi="Arial" w:cs="Arial"/>
          <w:sz w:val="22"/>
          <w:szCs w:val="22"/>
        </w:rPr>
        <w:t>Rümmelsheim      </w:t>
      </w:r>
    </w:p>
    <w:p w14:paraId="468CCEEC" w14:textId="77777777" w:rsidR="00272D49" w:rsidRPr="009874CB"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 xml:space="preserve">Hartmann-Peil, Michael </w:t>
      </w:r>
      <w:r>
        <w:rPr>
          <w:rFonts w:ascii="Arial" w:hAnsi="Arial" w:cs="Arial"/>
          <w:sz w:val="22"/>
          <w:szCs w:val="22"/>
        </w:rPr>
        <w:tab/>
      </w:r>
      <w:r w:rsidRPr="009874CB">
        <w:rPr>
          <w:rFonts w:ascii="Arial" w:hAnsi="Arial" w:cs="Arial"/>
          <w:sz w:val="22"/>
          <w:szCs w:val="22"/>
        </w:rPr>
        <w:t>Laubenheim  </w:t>
      </w:r>
    </w:p>
    <w:p w14:paraId="22EB0C27" w14:textId="77777777" w:rsidR="00272D49" w:rsidRPr="009874CB"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 xml:space="preserve">Hermann, Andreas  </w:t>
      </w:r>
      <w:r>
        <w:rPr>
          <w:rFonts w:ascii="Arial" w:hAnsi="Arial" w:cs="Arial"/>
          <w:sz w:val="22"/>
          <w:szCs w:val="22"/>
        </w:rPr>
        <w:tab/>
      </w:r>
      <w:r w:rsidRPr="009874CB">
        <w:rPr>
          <w:rFonts w:ascii="Arial" w:hAnsi="Arial" w:cs="Arial"/>
          <w:sz w:val="22"/>
          <w:szCs w:val="22"/>
        </w:rPr>
        <w:t>Guldental   </w:t>
      </w:r>
    </w:p>
    <w:p w14:paraId="2E3DF488" w14:textId="77777777" w:rsidR="00272D49" w:rsidRPr="009874CB"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 xml:space="preserve">Hill, Zita </w:t>
      </w:r>
      <w:r>
        <w:rPr>
          <w:rFonts w:ascii="Arial" w:hAnsi="Arial" w:cs="Arial"/>
          <w:sz w:val="22"/>
          <w:szCs w:val="22"/>
        </w:rPr>
        <w:tab/>
      </w:r>
      <w:r w:rsidRPr="009874CB">
        <w:rPr>
          <w:rFonts w:ascii="Arial" w:hAnsi="Arial" w:cs="Arial"/>
          <w:sz w:val="22"/>
          <w:szCs w:val="22"/>
        </w:rPr>
        <w:t>Rümmelsheim     </w:t>
      </w:r>
    </w:p>
    <w:p w14:paraId="19DAE05F" w14:textId="77777777" w:rsidR="00272D49" w:rsidRPr="009874CB" w:rsidRDefault="00272D49" w:rsidP="00272D49">
      <w:pPr>
        <w:pStyle w:val="xmsonormal"/>
        <w:tabs>
          <w:tab w:val="left" w:pos="2835"/>
        </w:tabs>
        <w:spacing w:before="0" w:beforeAutospacing="0" w:after="0" w:afterAutospacing="0" w:line="360" w:lineRule="auto"/>
        <w:rPr>
          <w:rFonts w:ascii="Arial" w:hAnsi="Arial" w:cs="Arial"/>
          <w:sz w:val="22"/>
          <w:szCs w:val="22"/>
        </w:rPr>
      </w:pPr>
      <w:r w:rsidRPr="009874CB">
        <w:rPr>
          <w:rFonts w:ascii="Arial" w:hAnsi="Arial" w:cs="Arial"/>
          <w:sz w:val="22"/>
          <w:szCs w:val="22"/>
        </w:rPr>
        <w:t xml:space="preserve">Treuer, Stephanie </w:t>
      </w:r>
      <w:r>
        <w:rPr>
          <w:rFonts w:ascii="Arial" w:hAnsi="Arial" w:cs="Arial"/>
          <w:sz w:val="22"/>
          <w:szCs w:val="22"/>
        </w:rPr>
        <w:tab/>
      </w:r>
      <w:r w:rsidRPr="009874CB">
        <w:rPr>
          <w:rFonts w:ascii="Arial" w:hAnsi="Arial" w:cs="Arial"/>
          <w:sz w:val="22"/>
          <w:szCs w:val="22"/>
        </w:rPr>
        <w:t xml:space="preserve">Rümmelsheim </w:t>
      </w:r>
      <w:r>
        <w:rPr>
          <w:rFonts w:ascii="Arial" w:hAnsi="Arial" w:cs="Arial"/>
          <w:sz w:val="22"/>
          <w:szCs w:val="22"/>
        </w:rPr>
        <w:t xml:space="preserve">   </w:t>
      </w:r>
      <w:r w:rsidRPr="009874CB">
        <w:rPr>
          <w:rFonts w:ascii="Arial" w:hAnsi="Arial" w:cs="Arial"/>
          <w:sz w:val="22"/>
          <w:szCs w:val="22"/>
        </w:rPr>
        <w:t>                                          </w:t>
      </w:r>
    </w:p>
    <w:p w14:paraId="7CDE639E" w14:textId="77777777" w:rsidR="00272D49" w:rsidRPr="009874CB"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Hinzugewählt/</w:t>
      </w:r>
      <w:r>
        <w:rPr>
          <w:rFonts w:ascii="Arial" w:hAnsi="Arial" w:cs="Arial"/>
          <w:sz w:val="22"/>
          <w:szCs w:val="22"/>
        </w:rPr>
        <w:t>b</w:t>
      </w:r>
      <w:r w:rsidRPr="009874CB">
        <w:rPr>
          <w:rFonts w:ascii="Arial" w:hAnsi="Arial" w:cs="Arial"/>
          <w:sz w:val="22"/>
          <w:szCs w:val="22"/>
        </w:rPr>
        <w:t xml:space="preserve">erufen wurden </w:t>
      </w:r>
    </w:p>
    <w:p w14:paraId="7AA08CB2" w14:textId="48DC4986" w:rsidR="00272D49" w:rsidRPr="009874CB"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Schmidt, Cäcilia</w:t>
      </w:r>
      <w:r>
        <w:rPr>
          <w:rFonts w:ascii="Arial" w:hAnsi="Arial" w:cs="Arial"/>
          <w:sz w:val="22"/>
          <w:szCs w:val="22"/>
        </w:rPr>
        <w:tab/>
      </w:r>
      <w:r w:rsidRPr="009874CB">
        <w:rPr>
          <w:rFonts w:ascii="Arial" w:hAnsi="Arial" w:cs="Arial"/>
          <w:sz w:val="22"/>
          <w:szCs w:val="22"/>
        </w:rPr>
        <w:t>Guldental    </w:t>
      </w:r>
    </w:p>
    <w:p w14:paraId="7C4282DE" w14:textId="77777777" w:rsidR="00272D49" w:rsidRDefault="00272D49" w:rsidP="00272D49">
      <w:pPr>
        <w:pStyle w:val="xmsonormal"/>
        <w:tabs>
          <w:tab w:val="left" w:pos="2835"/>
        </w:tabs>
        <w:spacing w:before="0" w:beforeAutospacing="0" w:after="0" w:afterAutospacing="0" w:line="276" w:lineRule="auto"/>
        <w:rPr>
          <w:rFonts w:ascii="Arial" w:hAnsi="Arial" w:cs="Arial"/>
          <w:sz w:val="22"/>
          <w:szCs w:val="22"/>
        </w:rPr>
      </w:pPr>
      <w:r w:rsidRPr="009874CB">
        <w:rPr>
          <w:rFonts w:ascii="Arial" w:hAnsi="Arial" w:cs="Arial"/>
          <w:sz w:val="22"/>
          <w:szCs w:val="22"/>
        </w:rPr>
        <w:t xml:space="preserve">Schink, Markus </w:t>
      </w:r>
      <w:r>
        <w:rPr>
          <w:rFonts w:ascii="Arial" w:hAnsi="Arial" w:cs="Arial"/>
          <w:sz w:val="22"/>
          <w:szCs w:val="22"/>
        </w:rPr>
        <w:tab/>
      </w:r>
      <w:r w:rsidRPr="009874CB">
        <w:rPr>
          <w:rFonts w:ascii="Arial" w:hAnsi="Arial" w:cs="Arial"/>
          <w:sz w:val="22"/>
          <w:szCs w:val="22"/>
        </w:rPr>
        <w:t>Windesheim.</w:t>
      </w:r>
    </w:p>
    <w:p w14:paraId="1EA388BE" w14:textId="77777777" w:rsidR="00272D49" w:rsidRPr="002E3D5E" w:rsidRDefault="00272D49" w:rsidP="00272D49">
      <w:pPr>
        <w:pStyle w:val="xmsonormal"/>
        <w:tabs>
          <w:tab w:val="left" w:pos="2835"/>
        </w:tabs>
        <w:spacing w:before="0" w:beforeAutospacing="0" w:after="0" w:afterAutospacing="0"/>
        <w:rPr>
          <w:rFonts w:ascii="Arial" w:hAnsi="Arial" w:cs="Arial"/>
          <w:sz w:val="16"/>
          <w:szCs w:val="16"/>
        </w:rPr>
      </w:pPr>
    </w:p>
    <w:p w14:paraId="02C1B1E0" w14:textId="77777777" w:rsidR="00272D49" w:rsidRDefault="00272D49" w:rsidP="00272D49">
      <w:pPr>
        <w:pStyle w:val="xmsonormal"/>
        <w:spacing w:before="0" w:beforeAutospacing="0" w:after="0" w:afterAutospacing="0"/>
        <w:rPr>
          <w:rFonts w:ascii="Arial" w:hAnsi="Arial" w:cs="Arial"/>
          <w:sz w:val="22"/>
          <w:szCs w:val="22"/>
        </w:rPr>
      </w:pPr>
      <w:r w:rsidRPr="009874CB">
        <w:rPr>
          <w:rFonts w:ascii="Arial" w:hAnsi="Arial" w:cs="Arial"/>
          <w:sz w:val="22"/>
          <w:szCs w:val="22"/>
        </w:rPr>
        <w:t>Wir wünschen allen Pfarrgemeinderatsmitgliedern Freude an ihrem Amt und Gottes Segen für ihr Tun</w:t>
      </w:r>
      <w:r>
        <w:rPr>
          <w:rFonts w:ascii="Arial" w:hAnsi="Arial" w:cs="Arial"/>
          <w:sz w:val="22"/>
          <w:szCs w:val="22"/>
        </w:rPr>
        <w:t xml:space="preserve">. </w:t>
      </w:r>
    </w:p>
    <w:p w14:paraId="048CDB39" w14:textId="77777777" w:rsidR="00272D49" w:rsidRPr="00272D49" w:rsidRDefault="00272D49" w:rsidP="00272D49">
      <w:pPr>
        <w:pStyle w:val="xmsonormal"/>
        <w:spacing w:before="0" w:beforeAutospacing="0" w:after="0" w:afterAutospacing="0"/>
        <w:rPr>
          <w:rFonts w:ascii="Arial" w:hAnsi="Arial" w:cs="Arial"/>
          <w:sz w:val="12"/>
          <w:szCs w:val="12"/>
        </w:rPr>
      </w:pPr>
    </w:p>
    <w:p w14:paraId="5BD1917A" w14:textId="0E63B670" w:rsidR="00272D49" w:rsidRPr="00287791" w:rsidRDefault="00226DD1" w:rsidP="00272D49">
      <w:pPr>
        <w:pStyle w:val="xmsonormal"/>
        <w:spacing w:before="0" w:beforeAutospacing="0" w:after="0" w:afterAutospacing="0"/>
        <w:rPr>
          <w:rFonts w:ascii="Arial" w:hAnsi="Arial" w:cs="Arial"/>
          <w:sz w:val="22"/>
          <w:szCs w:val="22"/>
        </w:rPr>
      </w:pPr>
      <w:r>
        <w:rPr>
          <w:rFonts w:ascii="Arial" w:hAnsi="Arial" w:cs="Arial"/>
          <w:i/>
          <w:iCs/>
          <w:noProof/>
          <w:sz w:val="22"/>
          <w:szCs w:val="22"/>
        </w:rPr>
        <w:drawing>
          <wp:anchor distT="0" distB="0" distL="114300" distR="114300" simplePos="0" relativeHeight="252852224" behindDoc="1" locked="0" layoutInCell="1" allowOverlap="1" wp14:anchorId="3CDA4C24" wp14:editId="733496B6">
            <wp:simplePos x="0" y="0"/>
            <wp:positionH relativeFrom="column">
              <wp:posOffset>378460</wp:posOffset>
            </wp:positionH>
            <wp:positionV relativeFrom="paragraph">
              <wp:posOffset>556260</wp:posOffset>
            </wp:positionV>
            <wp:extent cx="3357245" cy="1295400"/>
            <wp:effectExtent l="0" t="0" r="0" b="0"/>
            <wp:wrapNone/>
            <wp:docPr id="539643610"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57245" cy="1295400"/>
                    </a:xfrm>
                    <a:prstGeom prst="rect">
                      <a:avLst/>
                    </a:prstGeom>
                    <a:noFill/>
                  </pic:spPr>
                </pic:pic>
              </a:graphicData>
            </a:graphic>
            <wp14:sizeRelH relativeFrom="margin">
              <wp14:pctWidth>0</wp14:pctWidth>
            </wp14:sizeRelH>
            <wp14:sizeRelV relativeFrom="margin">
              <wp14:pctHeight>0</wp14:pctHeight>
            </wp14:sizeRelV>
          </wp:anchor>
        </w:drawing>
      </w:r>
      <w:r w:rsidR="00272D49" w:rsidRPr="009874CB">
        <w:rPr>
          <w:rFonts w:ascii="Arial" w:hAnsi="Arial" w:cs="Arial"/>
          <w:sz w:val="22"/>
          <w:szCs w:val="22"/>
        </w:rPr>
        <w:t>Es gibt noch zwei weitere Plätze für Berufungen, die zu gegebener Zeit erfolgen.</w:t>
      </w:r>
      <w:r w:rsidR="00272D49">
        <w:rPr>
          <w:rFonts w:ascii="Arial" w:hAnsi="Arial" w:cs="Arial"/>
          <w:sz w:val="22"/>
          <w:szCs w:val="22"/>
        </w:rPr>
        <w:t xml:space="preserve"> Vorschläge</w:t>
      </w:r>
      <w:r w:rsidR="00272D49" w:rsidRPr="009874CB">
        <w:rPr>
          <w:rFonts w:ascii="Arial" w:hAnsi="Arial" w:cs="Arial"/>
          <w:sz w:val="22"/>
          <w:szCs w:val="22"/>
        </w:rPr>
        <w:t xml:space="preserve"> (besonders aus Bretzenheim) sind erwünscht. Bitte einreichen bei Pfarrer martin.ibeh@bgv-trier.de oder Gemeindereferentin </w:t>
      </w:r>
      <w:hyperlink r:id="rId23" w:history="1">
        <w:r w:rsidR="00272D49" w:rsidRPr="00287791">
          <w:rPr>
            <w:rStyle w:val="Hyperlink"/>
            <w:rFonts w:ascii="Arial" w:hAnsi="Arial" w:cs="Arial"/>
            <w:color w:val="auto"/>
            <w:sz w:val="22"/>
            <w:szCs w:val="22"/>
            <w:u w:val="none"/>
          </w:rPr>
          <w:t>sabine.bruehl-kind@bgv-trier.de</w:t>
        </w:r>
      </w:hyperlink>
    </w:p>
    <w:p w14:paraId="11C6CA85" w14:textId="41A5BD80" w:rsidR="00272D49" w:rsidRDefault="00272D49" w:rsidP="00272D49">
      <w:pPr>
        <w:pStyle w:val="xmsonormal"/>
        <w:spacing w:before="0" w:beforeAutospacing="0" w:after="0" w:afterAutospacing="0"/>
        <w:jc w:val="right"/>
        <w:rPr>
          <w:rFonts w:ascii="Arial" w:hAnsi="Arial" w:cs="Arial"/>
          <w:i/>
          <w:iCs/>
          <w:sz w:val="22"/>
          <w:szCs w:val="22"/>
        </w:rPr>
      </w:pPr>
      <w:r>
        <w:rPr>
          <w:rFonts w:ascii="Arial" w:hAnsi="Arial" w:cs="Arial"/>
          <w:i/>
          <w:iCs/>
          <w:sz w:val="22"/>
          <w:szCs w:val="22"/>
        </w:rPr>
        <w:t>Sabine Brühl-Kind</w:t>
      </w:r>
    </w:p>
    <w:p w14:paraId="12540897" w14:textId="77777777" w:rsidR="00272D49" w:rsidRDefault="00272D49" w:rsidP="00272D49">
      <w:pPr>
        <w:pStyle w:val="xmsonormal"/>
        <w:spacing w:before="0" w:beforeAutospacing="0" w:after="0" w:afterAutospacing="0"/>
        <w:jc w:val="right"/>
        <w:rPr>
          <w:rFonts w:ascii="Arial" w:hAnsi="Arial" w:cs="Arial"/>
          <w:i/>
          <w:iCs/>
          <w:sz w:val="22"/>
          <w:szCs w:val="22"/>
        </w:rPr>
      </w:pPr>
    </w:p>
    <w:p w14:paraId="1BADFA63" w14:textId="77777777" w:rsidR="00272D49" w:rsidRDefault="00272D49" w:rsidP="00324BEA">
      <w:pPr>
        <w:pStyle w:val="paragraph"/>
        <w:spacing w:before="0" w:beforeAutospacing="0" w:after="0" w:afterAutospacing="0" w:line="360" w:lineRule="auto"/>
        <w:ind w:right="-90"/>
        <w:textAlignment w:val="baseline"/>
        <w:rPr>
          <w:rStyle w:val="normaltextrun"/>
          <w:rFonts w:ascii="Arial" w:hAnsi="Arial" w:cs="Arial"/>
          <w:b/>
          <w:bCs/>
        </w:rPr>
      </w:pPr>
    </w:p>
    <w:p w14:paraId="603AC1D0" w14:textId="77777777" w:rsidR="00272D49" w:rsidRDefault="00272D49" w:rsidP="00226DD1">
      <w:pPr>
        <w:pStyle w:val="paragraph"/>
        <w:spacing w:before="0" w:beforeAutospacing="0" w:after="0" w:afterAutospacing="0" w:line="600" w:lineRule="auto"/>
        <w:ind w:right="-90"/>
        <w:textAlignment w:val="baseline"/>
        <w:rPr>
          <w:rStyle w:val="normaltextrun"/>
          <w:rFonts w:ascii="Arial" w:hAnsi="Arial" w:cs="Arial"/>
          <w:b/>
          <w:bCs/>
        </w:rPr>
      </w:pPr>
    </w:p>
    <w:p w14:paraId="10358EB4" w14:textId="4BBD9B10" w:rsidR="00F6070B" w:rsidRPr="00F6070B" w:rsidRDefault="00F6070B" w:rsidP="00F6070B">
      <w:pPr>
        <w:spacing w:line="360" w:lineRule="auto"/>
        <w:rPr>
          <w:rFonts w:cs="Arial"/>
          <w:b/>
          <w:bCs/>
          <w:sz w:val="24"/>
        </w:rPr>
      </w:pPr>
      <w:r>
        <w:rPr>
          <w:rFonts w:cs="Arial"/>
          <w:b/>
          <w:bCs/>
          <w:sz w:val="24"/>
        </w:rPr>
        <w:t>Pfarrgemeinderatswahl in Zahlen</w:t>
      </w:r>
    </w:p>
    <w:p w14:paraId="77E8248C" w14:textId="77777777" w:rsidR="00F6070B" w:rsidRPr="00F6070B" w:rsidRDefault="00F6070B" w:rsidP="00F6070B">
      <w:pPr>
        <w:rPr>
          <w:rFonts w:cs="Arial"/>
          <w:szCs w:val="22"/>
        </w:rPr>
      </w:pPr>
      <w:r w:rsidRPr="00F6070B">
        <w:rPr>
          <w:rFonts w:cs="Arial"/>
          <w:szCs w:val="22"/>
        </w:rPr>
        <w:t xml:space="preserve">Bei der Wahl zum Pfarrgemeinderat am 9.11.2025 </w:t>
      </w:r>
    </w:p>
    <w:p w14:paraId="7CBF7294" w14:textId="508B2F64" w:rsidR="00F6070B" w:rsidRPr="00F6070B" w:rsidRDefault="00F6070B" w:rsidP="00F6070B">
      <w:pPr>
        <w:rPr>
          <w:rFonts w:cs="Arial"/>
          <w:szCs w:val="22"/>
        </w:rPr>
      </w:pPr>
      <w:r w:rsidRPr="00F6070B">
        <w:rPr>
          <w:rFonts w:cs="Arial"/>
          <w:szCs w:val="22"/>
        </w:rPr>
        <w:t xml:space="preserve">… waren 4320 Pfarreimitglieder wahlberechtig </w:t>
      </w:r>
    </w:p>
    <w:p w14:paraId="5C9C82CB" w14:textId="77777777" w:rsidR="00F6070B" w:rsidRPr="00F6070B" w:rsidRDefault="00F6070B" w:rsidP="00F6070B">
      <w:pPr>
        <w:rPr>
          <w:rFonts w:cs="Arial"/>
          <w:szCs w:val="22"/>
        </w:rPr>
      </w:pPr>
      <w:r w:rsidRPr="00F6070B">
        <w:rPr>
          <w:rFonts w:cs="Arial"/>
          <w:szCs w:val="22"/>
        </w:rPr>
        <w:t xml:space="preserve">… war in 5 Wahllokalen Stimmabgabe möglich </w:t>
      </w:r>
    </w:p>
    <w:p w14:paraId="3256322B" w14:textId="42949C84" w:rsidR="00F6070B" w:rsidRPr="00F6070B" w:rsidRDefault="00F6070B" w:rsidP="00F6070B">
      <w:pPr>
        <w:rPr>
          <w:rFonts w:cs="Arial"/>
          <w:szCs w:val="22"/>
        </w:rPr>
      </w:pPr>
      <w:r w:rsidRPr="00F6070B">
        <w:rPr>
          <w:rFonts w:cs="Arial"/>
          <w:szCs w:val="22"/>
        </w:rPr>
        <w:t xml:space="preserve">… </w:t>
      </w:r>
      <w:r w:rsidR="00321F3A">
        <w:rPr>
          <w:rFonts w:cs="Arial"/>
          <w:szCs w:val="22"/>
        </w:rPr>
        <w:t xml:space="preserve">haben </w:t>
      </w:r>
      <w:r w:rsidRPr="00F6070B">
        <w:rPr>
          <w:rFonts w:cs="Arial"/>
          <w:szCs w:val="22"/>
        </w:rPr>
        <w:t xml:space="preserve">252 Personen gewählt (darunter 80mal Briefwahl) </w:t>
      </w:r>
    </w:p>
    <w:p w14:paraId="7C41CBC5" w14:textId="53023BF2" w:rsidR="00F6070B" w:rsidRPr="00F6070B" w:rsidRDefault="00F6070B" w:rsidP="00F6070B">
      <w:pPr>
        <w:rPr>
          <w:rFonts w:cs="Arial"/>
          <w:szCs w:val="22"/>
        </w:rPr>
      </w:pPr>
      <w:r w:rsidRPr="00F6070B">
        <w:rPr>
          <w:rFonts w:cs="Arial"/>
          <w:szCs w:val="22"/>
        </w:rPr>
        <w:t>… lag die Wahlbeteiligung bei 5,83 %.</w:t>
      </w:r>
    </w:p>
    <w:p w14:paraId="41BCB8CA" w14:textId="46C87EF8" w:rsidR="00F6070B" w:rsidRPr="00F6070B" w:rsidRDefault="00F6070B" w:rsidP="00F6070B">
      <w:pPr>
        <w:jc w:val="right"/>
        <w:rPr>
          <w:rFonts w:ascii="Times New Roman" w:hAnsi="Times New Roman"/>
          <w:i/>
          <w:iCs/>
          <w:szCs w:val="22"/>
        </w:rPr>
      </w:pPr>
      <w:r w:rsidRPr="00F6070B">
        <w:rPr>
          <w:rFonts w:cs="Arial"/>
          <w:i/>
          <w:iCs/>
          <w:szCs w:val="22"/>
        </w:rPr>
        <w:t>Michael Hartmann-Peil</w:t>
      </w:r>
      <w:r>
        <w:rPr>
          <w:rFonts w:cs="Arial"/>
          <w:i/>
          <w:iCs/>
          <w:szCs w:val="22"/>
        </w:rPr>
        <w:t>, Wahl</w:t>
      </w:r>
      <w:r w:rsidR="007512CE">
        <w:rPr>
          <w:rFonts w:cs="Arial"/>
          <w:i/>
          <w:iCs/>
          <w:szCs w:val="22"/>
        </w:rPr>
        <w:t>beauftragter</w:t>
      </w:r>
    </w:p>
    <w:p w14:paraId="3C94F5DD" w14:textId="77777777" w:rsidR="00226DD1" w:rsidRDefault="00226DD1" w:rsidP="00324BEA">
      <w:pPr>
        <w:pStyle w:val="paragraph"/>
        <w:spacing w:before="0" w:beforeAutospacing="0" w:after="0" w:afterAutospacing="0" w:line="360" w:lineRule="auto"/>
        <w:ind w:right="-90"/>
        <w:textAlignment w:val="baseline"/>
        <w:rPr>
          <w:rStyle w:val="normaltextrun"/>
          <w:rFonts w:ascii="Arial" w:hAnsi="Arial" w:cs="Arial"/>
          <w:b/>
          <w:bCs/>
        </w:rPr>
      </w:pPr>
    </w:p>
    <w:p w14:paraId="59DFA656" w14:textId="4AE7E04E" w:rsidR="00324BEA" w:rsidRPr="00324BEA" w:rsidRDefault="00324BEA" w:rsidP="00324BEA">
      <w:pPr>
        <w:pStyle w:val="paragraph"/>
        <w:spacing w:before="0" w:beforeAutospacing="0" w:after="0" w:afterAutospacing="0" w:line="360" w:lineRule="auto"/>
        <w:ind w:right="-90"/>
        <w:textAlignment w:val="baseline"/>
      </w:pPr>
      <w:r w:rsidRPr="00324BEA">
        <w:rPr>
          <w:rStyle w:val="normaltextrun"/>
          <w:rFonts w:ascii="Arial" w:hAnsi="Arial" w:cs="Arial"/>
          <w:b/>
          <w:bCs/>
        </w:rPr>
        <w:lastRenderedPageBreak/>
        <w:t>Ausschreibung der Küsterstelle in Rümmelsheim</w:t>
      </w:r>
      <w:r w:rsidRPr="00324BEA">
        <w:rPr>
          <w:rStyle w:val="eop"/>
          <w:rFonts w:ascii="Arial" w:hAnsi="Arial" w:cs="Arial"/>
        </w:rPr>
        <w:t> </w:t>
      </w:r>
    </w:p>
    <w:p w14:paraId="73FD06A8" w14:textId="63147361" w:rsidR="00324BEA" w:rsidRPr="00324BEA" w:rsidRDefault="00324BEA" w:rsidP="00324BEA">
      <w:pPr>
        <w:pStyle w:val="paragraph"/>
        <w:spacing w:before="0" w:beforeAutospacing="0" w:after="0" w:afterAutospacing="0"/>
        <w:textAlignment w:val="baseline"/>
        <w:rPr>
          <w:sz w:val="22"/>
          <w:szCs w:val="22"/>
        </w:rPr>
      </w:pPr>
      <w:r w:rsidRPr="00324BEA">
        <w:rPr>
          <w:rStyle w:val="normaltextrun"/>
          <w:rFonts w:ascii="Arial" w:hAnsi="Arial" w:cs="Arial"/>
          <w:sz w:val="22"/>
          <w:szCs w:val="22"/>
        </w:rPr>
        <w:t>In Rümmelsheim ist zum nächstmöglichen Zeitpunkt die Stelle eines Küster</w:t>
      </w:r>
      <w:r w:rsidR="008405F3">
        <w:rPr>
          <w:rStyle w:val="normaltextrun"/>
          <w:rFonts w:ascii="Arial" w:hAnsi="Arial" w:cs="Arial"/>
          <w:sz w:val="22"/>
          <w:szCs w:val="22"/>
        </w:rPr>
        <w:t>s</w:t>
      </w:r>
      <w:r w:rsidRPr="00324BEA">
        <w:rPr>
          <w:rStyle w:val="normaltextrun"/>
          <w:rFonts w:ascii="Arial" w:hAnsi="Arial" w:cs="Arial"/>
          <w:sz w:val="22"/>
          <w:szCs w:val="22"/>
        </w:rPr>
        <w:t>/einer Küsterin zu besetzen. Zu dieser verantwortungsvollen Aufgabe gehören der Küsterdienst (Gottesdienste, Taufen, Hoch</w:t>
      </w:r>
      <w:r w:rsidR="00272D49">
        <w:rPr>
          <w:rStyle w:val="normaltextrun"/>
          <w:rFonts w:ascii="Arial" w:hAnsi="Arial" w:cs="Arial"/>
          <w:sz w:val="22"/>
          <w:szCs w:val="22"/>
        </w:rPr>
        <w:t>-</w:t>
      </w:r>
      <w:r w:rsidRPr="00324BEA">
        <w:rPr>
          <w:rStyle w:val="normaltextrun"/>
          <w:rFonts w:ascii="Arial" w:hAnsi="Arial" w:cs="Arial"/>
          <w:sz w:val="22"/>
          <w:szCs w:val="22"/>
        </w:rPr>
        <w:t xml:space="preserve">zeiten, Beerdigungen) und das Kümmern um die </w:t>
      </w:r>
      <w:r w:rsidR="00272D49">
        <w:rPr>
          <w:rStyle w:val="normaltextrun"/>
          <w:rFonts w:ascii="Arial" w:hAnsi="Arial" w:cs="Arial"/>
          <w:sz w:val="22"/>
          <w:szCs w:val="22"/>
        </w:rPr>
        <w:t>K</w:t>
      </w:r>
      <w:r w:rsidRPr="00324BEA">
        <w:rPr>
          <w:rStyle w:val="normaltextrun"/>
          <w:rFonts w:ascii="Arial" w:hAnsi="Arial" w:cs="Arial"/>
          <w:sz w:val="22"/>
          <w:szCs w:val="22"/>
        </w:rPr>
        <w:t>irche (Blumen</w:t>
      </w:r>
      <w:r w:rsidR="00272D49">
        <w:rPr>
          <w:rStyle w:val="normaltextrun"/>
          <w:rFonts w:ascii="Arial" w:hAnsi="Arial" w:cs="Arial"/>
          <w:sz w:val="22"/>
          <w:szCs w:val="22"/>
        </w:rPr>
        <w:t>-</w:t>
      </w:r>
      <w:r w:rsidRPr="00324BEA">
        <w:rPr>
          <w:rStyle w:val="normaltextrun"/>
          <w:rFonts w:ascii="Arial" w:hAnsi="Arial" w:cs="Arial"/>
          <w:sz w:val="22"/>
          <w:szCs w:val="22"/>
        </w:rPr>
        <w:t>schmuck, Pflege der Kirchengeräte und der Kirchenwäsche).</w:t>
      </w:r>
      <w:r w:rsidRPr="00324BEA">
        <w:rPr>
          <w:rStyle w:val="eop"/>
          <w:rFonts w:ascii="Arial" w:hAnsi="Arial" w:cs="Arial"/>
          <w:sz w:val="22"/>
          <w:szCs w:val="22"/>
        </w:rPr>
        <w:t> </w:t>
      </w:r>
    </w:p>
    <w:p w14:paraId="231F2A27" w14:textId="77777777" w:rsidR="00226DD1" w:rsidRDefault="00324BEA" w:rsidP="00324BEA">
      <w:pPr>
        <w:pStyle w:val="paragraph"/>
        <w:spacing w:before="0" w:beforeAutospacing="0" w:after="0" w:afterAutospacing="0"/>
        <w:textAlignment w:val="baseline"/>
        <w:rPr>
          <w:rStyle w:val="normaltextrun"/>
          <w:rFonts w:ascii="Arial" w:hAnsi="Arial" w:cs="Arial"/>
          <w:sz w:val="22"/>
          <w:szCs w:val="22"/>
        </w:rPr>
      </w:pPr>
      <w:r w:rsidRPr="00324BEA">
        <w:rPr>
          <w:rStyle w:val="normaltextrun"/>
          <w:rFonts w:ascii="Arial" w:hAnsi="Arial" w:cs="Arial"/>
          <w:sz w:val="22"/>
          <w:szCs w:val="22"/>
        </w:rPr>
        <w:t>Der Beschäftigungsumfang beläuft sich auf 3,25 Stunden</w:t>
      </w:r>
      <w:r w:rsidR="00272D49">
        <w:rPr>
          <w:rStyle w:val="normaltextrun"/>
          <w:rFonts w:ascii="Arial" w:hAnsi="Arial" w:cs="Arial"/>
          <w:sz w:val="22"/>
          <w:szCs w:val="22"/>
        </w:rPr>
        <w:t>/Woche</w:t>
      </w:r>
      <w:r w:rsidRPr="00324BEA">
        <w:rPr>
          <w:rStyle w:val="normaltextrun"/>
          <w:rFonts w:ascii="Arial" w:hAnsi="Arial" w:cs="Arial"/>
          <w:sz w:val="22"/>
          <w:szCs w:val="22"/>
        </w:rPr>
        <w:t xml:space="preserve">. </w:t>
      </w:r>
    </w:p>
    <w:p w14:paraId="4CF55DEE" w14:textId="7DA0D61B" w:rsidR="00324BEA" w:rsidRPr="00324BEA" w:rsidRDefault="00324BEA" w:rsidP="00324BEA">
      <w:pPr>
        <w:pStyle w:val="paragraph"/>
        <w:spacing w:before="0" w:beforeAutospacing="0" w:after="0" w:afterAutospacing="0"/>
        <w:textAlignment w:val="baseline"/>
        <w:rPr>
          <w:sz w:val="22"/>
          <w:szCs w:val="22"/>
        </w:rPr>
      </w:pPr>
      <w:r w:rsidRPr="00324BEA">
        <w:rPr>
          <w:rStyle w:val="normaltextrun"/>
          <w:rFonts w:ascii="Arial" w:hAnsi="Arial" w:cs="Arial"/>
          <w:sz w:val="22"/>
          <w:szCs w:val="22"/>
        </w:rPr>
        <w:t>Er kann sich in Abhängigkeit von der jeweiligen Gottesdienst</w:t>
      </w:r>
      <w:r w:rsidR="00226DD1">
        <w:rPr>
          <w:rStyle w:val="normaltextrun"/>
          <w:rFonts w:ascii="Arial" w:hAnsi="Arial" w:cs="Arial"/>
          <w:sz w:val="22"/>
          <w:szCs w:val="22"/>
        </w:rPr>
        <w:t>-</w:t>
      </w:r>
      <w:r w:rsidRPr="00324BEA">
        <w:rPr>
          <w:rStyle w:val="normaltextrun"/>
          <w:rFonts w:ascii="Arial" w:hAnsi="Arial" w:cs="Arial"/>
          <w:sz w:val="22"/>
          <w:szCs w:val="22"/>
        </w:rPr>
        <w:t>ordnung verändern.</w:t>
      </w:r>
      <w:r w:rsidRPr="00324BEA">
        <w:rPr>
          <w:rStyle w:val="eop"/>
          <w:rFonts w:ascii="Arial" w:hAnsi="Arial" w:cs="Arial"/>
          <w:sz w:val="22"/>
          <w:szCs w:val="22"/>
        </w:rPr>
        <w:t> </w:t>
      </w:r>
    </w:p>
    <w:p w14:paraId="7C2159E2" w14:textId="77777777" w:rsidR="00324BEA" w:rsidRPr="00324BEA" w:rsidRDefault="00324BEA" w:rsidP="00324BEA">
      <w:pPr>
        <w:pStyle w:val="paragraph"/>
        <w:spacing w:before="0" w:beforeAutospacing="0" w:after="0" w:afterAutospacing="0"/>
        <w:textAlignment w:val="baseline"/>
        <w:rPr>
          <w:sz w:val="22"/>
          <w:szCs w:val="22"/>
        </w:rPr>
      </w:pPr>
      <w:r w:rsidRPr="00324BEA">
        <w:rPr>
          <w:rStyle w:val="normaltextrun"/>
          <w:rFonts w:ascii="Arial" w:hAnsi="Arial" w:cs="Arial"/>
          <w:sz w:val="22"/>
          <w:szCs w:val="22"/>
        </w:rPr>
        <w:t>Wir wollen, dass Sie sich in ihrer Aufgabe sicher fühlen: der Besuch eines Ausbildungsseminares des Bistums Trier für Küster ist möglich und erwünscht. Eine entsprechende persönliche Eignung für die Beschäftigung im kirchlichen Dienst setzen wir voraus. Vergütung und Einstellung erfolgen nach den Richtlinien der Kirchlichen Arbeits- und Vergütungsordnung (KAVO) des Bistums.</w:t>
      </w:r>
      <w:r w:rsidRPr="00324BEA">
        <w:rPr>
          <w:rStyle w:val="eop"/>
          <w:rFonts w:ascii="Arial" w:hAnsi="Arial" w:cs="Arial"/>
          <w:sz w:val="22"/>
          <w:szCs w:val="22"/>
        </w:rPr>
        <w:t> </w:t>
      </w:r>
    </w:p>
    <w:p w14:paraId="26823EEB" w14:textId="77777777" w:rsidR="00324BEA" w:rsidRPr="00272D49" w:rsidRDefault="00324BEA" w:rsidP="00324BEA">
      <w:pPr>
        <w:pStyle w:val="paragraph"/>
        <w:spacing w:before="0" w:beforeAutospacing="0" w:after="0" w:afterAutospacing="0"/>
        <w:textAlignment w:val="baseline"/>
        <w:rPr>
          <w:sz w:val="8"/>
          <w:szCs w:val="8"/>
        </w:rPr>
      </w:pPr>
      <w:r w:rsidRPr="00272D49">
        <w:rPr>
          <w:rStyle w:val="eop"/>
          <w:rFonts w:ascii="Arial" w:hAnsi="Arial" w:cs="Arial"/>
          <w:sz w:val="8"/>
          <w:szCs w:val="8"/>
        </w:rPr>
        <w:t> </w:t>
      </w:r>
    </w:p>
    <w:p w14:paraId="6DB4951C" w14:textId="05189226" w:rsidR="00324BEA" w:rsidRDefault="00324BEA" w:rsidP="00324BEA">
      <w:pPr>
        <w:pStyle w:val="paragraph"/>
        <w:spacing w:before="0" w:beforeAutospacing="0" w:after="0" w:afterAutospacing="0"/>
        <w:textAlignment w:val="baseline"/>
        <w:rPr>
          <w:rStyle w:val="eop"/>
          <w:rFonts w:ascii="Arial" w:hAnsi="Arial" w:cs="Arial"/>
          <w:sz w:val="22"/>
          <w:szCs w:val="22"/>
        </w:rPr>
      </w:pPr>
      <w:r w:rsidRPr="00324BEA">
        <w:rPr>
          <w:rStyle w:val="normaltextrun"/>
          <w:rFonts w:ascii="Arial" w:hAnsi="Arial" w:cs="Arial"/>
          <w:sz w:val="22"/>
          <w:szCs w:val="22"/>
        </w:rPr>
        <w:t>Bei Interesse oder Fragen melden Sie sich gerne unter der Email</w:t>
      </w:r>
      <w:r w:rsidR="00226DD1">
        <w:rPr>
          <w:rStyle w:val="normaltextrun"/>
          <w:rFonts w:ascii="Arial" w:hAnsi="Arial" w:cs="Arial"/>
          <w:sz w:val="22"/>
          <w:szCs w:val="22"/>
        </w:rPr>
        <w:t>-</w:t>
      </w:r>
      <w:r w:rsidRPr="00324BEA">
        <w:rPr>
          <w:rStyle w:val="normaltextrun"/>
          <w:rFonts w:ascii="Arial" w:hAnsi="Arial" w:cs="Arial"/>
          <w:sz w:val="22"/>
          <w:szCs w:val="22"/>
        </w:rPr>
        <w:t>Adresse</w:t>
      </w:r>
      <w:r w:rsidR="00272D49">
        <w:rPr>
          <w:rStyle w:val="normaltextrun"/>
          <w:rFonts w:ascii="Arial" w:hAnsi="Arial" w:cs="Arial"/>
          <w:sz w:val="22"/>
          <w:szCs w:val="22"/>
        </w:rPr>
        <w:t>:</w:t>
      </w:r>
      <w:r w:rsidRPr="00324BEA">
        <w:rPr>
          <w:rStyle w:val="normaltextrun"/>
          <w:rFonts w:ascii="Arial" w:hAnsi="Arial" w:cs="Arial"/>
          <w:sz w:val="22"/>
          <w:szCs w:val="22"/>
        </w:rPr>
        <w:t xml:space="preserve"> bad-kreuznach@bistum-trier.de.</w:t>
      </w:r>
      <w:r w:rsidRPr="00324BEA">
        <w:rPr>
          <w:rStyle w:val="eop"/>
          <w:rFonts w:ascii="Arial" w:hAnsi="Arial" w:cs="Arial"/>
          <w:sz w:val="22"/>
          <w:szCs w:val="22"/>
        </w:rPr>
        <w:t> </w:t>
      </w:r>
    </w:p>
    <w:p w14:paraId="68F38C45" w14:textId="4AB1E090" w:rsidR="00F6070B" w:rsidRPr="00F6070B" w:rsidRDefault="00F6070B" w:rsidP="00F6070B">
      <w:pPr>
        <w:pStyle w:val="paragraph"/>
        <w:spacing w:before="0" w:beforeAutospacing="0" w:after="0" w:afterAutospacing="0"/>
        <w:jc w:val="right"/>
        <w:textAlignment w:val="baseline"/>
        <w:rPr>
          <w:i/>
          <w:iCs/>
          <w:sz w:val="22"/>
          <w:szCs w:val="22"/>
        </w:rPr>
      </w:pPr>
      <w:r>
        <w:rPr>
          <w:rStyle w:val="eop"/>
          <w:rFonts w:ascii="Arial" w:hAnsi="Arial" w:cs="Arial"/>
          <w:i/>
          <w:iCs/>
          <w:sz w:val="22"/>
          <w:szCs w:val="22"/>
        </w:rPr>
        <w:t>Donata von Plettenberg, Ökonomin Pastoraler Raum</w:t>
      </w:r>
    </w:p>
    <w:p w14:paraId="43C947E9" w14:textId="77777777" w:rsidR="00324BEA" w:rsidRPr="00324BEA" w:rsidRDefault="00324BEA" w:rsidP="00324BEA">
      <w:pPr>
        <w:pStyle w:val="paragraph"/>
        <w:spacing w:before="0" w:beforeAutospacing="0" w:after="0" w:afterAutospacing="0"/>
        <w:textAlignment w:val="baseline"/>
        <w:rPr>
          <w:sz w:val="22"/>
          <w:szCs w:val="22"/>
        </w:rPr>
      </w:pPr>
      <w:r w:rsidRPr="00324BEA">
        <w:rPr>
          <w:rStyle w:val="eop"/>
          <w:rFonts w:ascii="Arial Narrow" w:hAnsi="Arial Narrow"/>
          <w:sz w:val="22"/>
          <w:szCs w:val="22"/>
        </w:rPr>
        <w:t> </w:t>
      </w:r>
    </w:p>
    <w:p w14:paraId="0C09EB0B" w14:textId="7C0B0D18" w:rsidR="00272D49" w:rsidRPr="00B6590C" w:rsidRDefault="00272D49" w:rsidP="00272D49">
      <w:pPr>
        <w:tabs>
          <w:tab w:val="left" w:pos="142"/>
        </w:tabs>
        <w:spacing w:line="360" w:lineRule="auto"/>
        <w:rPr>
          <w:rFonts w:cs="Arial"/>
          <w:sz w:val="24"/>
        </w:rPr>
      </w:pPr>
      <w:r w:rsidRPr="00B6590C">
        <w:rPr>
          <w:rFonts w:cs="Arial"/>
          <w:b/>
          <w:sz w:val="24"/>
        </w:rPr>
        <w:t>Pfarrbriefausgaben</w:t>
      </w:r>
      <w:r w:rsidR="00F6070B">
        <w:rPr>
          <w:rFonts w:cs="Arial"/>
          <w:b/>
          <w:sz w:val="24"/>
        </w:rPr>
        <w:t xml:space="preserve"> und Redaktionsschluss</w:t>
      </w:r>
      <w:r w:rsidRPr="00B6590C">
        <w:rPr>
          <w:rFonts w:cs="Arial"/>
          <w:b/>
          <w:sz w:val="24"/>
        </w:rPr>
        <w:t xml:space="preserve"> 20</w:t>
      </w:r>
      <w:r>
        <w:rPr>
          <w:rFonts w:cs="Arial"/>
          <w:b/>
          <w:sz w:val="24"/>
        </w:rPr>
        <w:t>2</w:t>
      </w:r>
      <w:r w:rsidRPr="00B6590C">
        <w:rPr>
          <w:rFonts w:cs="Arial"/>
          <w:b/>
          <w:sz w:val="24"/>
        </w:rPr>
        <w:t>6</w:t>
      </w:r>
      <w:r>
        <w:rPr>
          <w:rFonts w:cs="Arial"/>
          <w:sz w:val="24"/>
        </w:rPr>
        <w:t xml:space="preserve">             </w:t>
      </w:r>
    </w:p>
    <w:p w14:paraId="28B9E923" w14:textId="77777777" w:rsidR="00F6070B" w:rsidRDefault="00272D49" w:rsidP="00272D49">
      <w:pPr>
        <w:rPr>
          <w:rFonts w:cs="Arial"/>
          <w:szCs w:val="22"/>
        </w:rPr>
      </w:pPr>
      <w:r>
        <w:rPr>
          <w:rFonts w:cs="Arial"/>
          <w:szCs w:val="22"/>
        </w:rPr>
        <w:t>I</w:t>
      </w:r>
      <w:r w:rsidRPr="00B6590C">
        <w:rPr>
          <w:rFonts w:cs="Arial"/>
          <w:szCs w:val="22"/>
        </w:rPr>
        <w:t xml:space="preserve">m neuen Jahr sollen </w:t>
      </w:r>
      <w:r>
        <w:rPr>
          <w:rFonts w:cs="Arial"/>
          <w:szCs w:val="22"/>
        </w:rPr>
        <w:t>sieben</w:t>
      </w:r>
      <w:r w:rsidRPr="00B6590C">
        <w:rPr>
          <w:rFonts w:cs="Arial"/>
          <w:szCs w:val="22"/>
        </w:rPr>
        <w:t xml:space="preserve"> Pfarrbriefe erscheinen. </w:t>
      </w:r>
    </w:p>
    <w:p w14:paraId="2E57AEA9" w14:textId="39582A75" w:rsidR="00272D49" w:rsidRPr="00B6590C" w:rsidRDefault="00F6070B" w:rsidP="00F6070B">
      <w:pPr>
        <w:rPr>
          <w:rFonts w:cs="Arial"/>
          <w:szCs w:val="22"/>
        </w:rPr>
      </w:pPr>
      <w:r>
        <w:rPr>
          <w:rFonts w:cs="Arial"/>
          <w:szCs w:val="22"/>
        </w:rPr>
        <w:t xml:space="preserve">So sind Laufzeiten und Redaktionsschlüsse geplant: </w:t>
      </w:r>
    </w:p>
    <w:p w14:paraId="74D46089" w14:textId="77777777" w:rsidR="00272D49" w:rsidRPr="00B6590C" w:rsidRDefault="00272D49" w:rsidP="00272D49">
      <w:pPr>
        <w:rPr>
          <w:rFonts w:cs="Arial"/>
          <w:i/>
          <w:iCs/>
          <w:szCs w:val="22"/>
        </w:rPr>
      </w:pPr>
    </w:p>
    <w:tbl>
      <w:tblPr>
        <w:tblStyle w:val="Tabellenraster"/>
        <w:tblW w:w="0" w:type="auto"/>
        <w:tblLook w:val="04A0" w:firstRow="1" w:lastRow="0" w:firstColumn="1" w:lastColumn="0" w:noHBand="0" w:noVBand="1"/>
      </w:tblPr>
      <w:tblGrid>
        <w:gridCol w:w="886"/>
        <w:gridCol w:w="2109"/>
        <w:gridCol w:w="1457"/>
        <w:gridCol w:w="2228"/>
      </w:tblGrid>
      <w:tr w:rsidR="00272D49" w14:paraId="05DB1B54" w14:textId="77777777" w:rsidTr="00462368">
        <w:tc>
          <w:tcPr>
            <w:tcW w:w="886" w:type="dxa"/>
          </w:tcPr>
          <w:p w14:paraId="12884B21" w14:textId="77777777" w:rsidR="00272D49" w:rsidRDefault="00272D49" w:rsidP="00462368">
            <w:pPr>
              <w:spacing w:line="360" w:lineRule="auto"/>
              <w:rPr>
                <w:rFonts w:cs="Arial"/>
                <w:b/>
                <w:bCs/>
                <w:sz w:val="24"/>
              </w:rPr>
            </w:pPr>
            <w:bookmarkStart w:id="3" w:name="_Hlk207130654"/>
            <w:r>
              <w:rPr>
                <w:rFonts w:cs="Arial"/>
                <w:b/>
                <w:bCs/>
                <w:sz w:val="24"/>
              </w:rPr>
              <w:t xml:space="preserve">Nr. </w:t>
            </w:r>
          </w:p>
        </w:tc>
        <w:tc>
          <w:tcPr>
            <w:tcW w:w="2109" w:type="dxa"/>
          </w:tcPr>
          <w:p w14:paraId="11B6DF13" w14:textId="77777777" w:rsidR="00272D49" w:rsidRDefault="00272D49" w:rsidP="00462368">
            <w:pPr>
              <w:spacing w:line="360" w:lineRule="auto"/>
              <w:rPr>
                <w:rFonts w:cs="Arial"/>
                <w:b/>
                <w:bCs/>
                <w:sz w:val="24"/>
              </w:rPr>
            </w:pPr>
            <w:r>
              <w:rPr>
                <w:rFonts w:cs="Arial"/>
                <w:b/>
                <w:bCs/>
                <w:sz w:val="24"/>
              </w:rPr>
              <w:t>Datum</w:t>
            </w:r>
          </w:p>
        </w:tc>
        <w:tc>
          <w:tcPr>
            <w:tcW w:w="1457" w:type="dxa"/>
          </w:tcPr>
          <w:p w14:paraId="2F988437" w14:textId="77777777" w:rsidR="00272D49" w:rsidRDefault="00272D49" w:rsidP="00462368">
            <w:pPr>
              <w:spacing w:line="360" w:lineRule="auto"/>
              <w:rPr>
                <w:rFonts w:cs="Arial"/>
                <w:b/>
                <w:bCs/>
                <w:sz w:val="24"/>
              </w:rPr>
            </w:pPr>
            <w:r>
              <w:rPr>
                <w:rFonts w:cs="Arial"/>
                <w:b/>
                <w:bCs/>
                <w:sz w:val="24"/>
              </w:rPr>
              <w:t>Laufzeit</w:t>
            </w:r>
          </w:p>
        </w:tc>
        <w:tc>
          <w:tcPr>
            <w:tcW w:w="2228" w:type="dxa"/>
            <w:shd w:val="clear" w:color="auto" w:fill="EEECE1" w:themeFill="background2"/>
          </w:tcPr>
          <w:p w14:paraId="0915012F" w14:textId="77777777" w:rsidR="00272D49" w:rsidRDefault="00272D49" w:rsidP="00462368">
            <w:pPr>
              <w:spacing w:line="360" w:lineRule="auto"/>
              <w:rPr>
                <w:rFonts w:cs="Arial"/>
                <w:b/>
                <w:bCs/>
                <w:sz w:val="24"/>
              </w:rPr>
            </w:pPr>
            <w:r>
              <w:rPr>
                <w:rFonts w:cs="Arial"/>
                <w:b/>
                <w:bCs/>
                <w:sz w:val="24"/>
              </w:rPr>
              <w:t xml:space="preserve">Red.schluss </w:t>
            </w:r>
          </w:p>
        </w:tc>
      </w:tr>
      <w:tr w:rsidR="00272D49" w:rsidRPr="007C6DFD" w14:paraId="5F1339D2" w14:textId="77777777" w:rsidTr="00462368">
        <w:tc>
          <w:tcPr>
            <w:tcW w:w="886" w:type="dxa"/>
          </w:tcPr>
          <w:p w14:paraId="41B42248" w14:textId="77777777" w:rsidR="00272D49" w:rsidRPr="00B6590C" w:rsidRDefault="00272D49" w:rsidP="00462368">
            <w:pPr>
              <w:spacing w:line="360" w:lineRule="auto"/>
              <w:rPr>
                <w:rFonts w:cs="Arial"/>
                <w:szCs w:val="22"/>
              </w:rPr>
            </w:pPr>
            <w:r w:rsidRPr="00B6590C">
              <w:rPr>
                <w:rFonts w:cs="Arial"/>
                <w:szCs w:val="22"/>
              </w:rPr>
              <w:t>1</w:t>
            </w:r>
          </w:p>
        </w:tc>
        <w:tc>
          <w:tcPr>
            <w:tcW w:w="2109" w:type="dxa"/>
          </w:tcPr>
          <w:p w14:paraId="369409E9" w14:textId="77777777" w:rsidR="00272D49" w:rsidRPr="00B6590C" w:rsidRDefault="00272D49" w:rsidP="00462368">
            <w:pPr>
              <w:rPr>
                <w:rFonts w:cs="Arial"/>
                <w:szCs w:val="22"/>
              </w:rPr>
            </w:pPr>
            <w:r w:rsidRPr="00B6590C">
              <w:rPr>
                <w:rFonts w:cs="Arial"/>
                <w:szCs w:val="22"/>
              </w:rPr>
              <w:t>01.02. – 22.03.</w:t>
            </w:r>
            <w:r>
              <w:rPr>
                <w:rFonts w:cs="Arial"/>
                <w:szCs w:val="22"/>
              </w:rPr>
              <w:t>26</w:t>
            </w:r>
          </w:p>
        </w:tc>
        <w:tc>
          <w:tcPr>
            <w:tcW w:w="1457" w:type="dxa"/>
          </w:tcPr>
          <w:p w14:paraId="684CFCBE" w14:textId="77777777" w:rsidR="00272D49" w:rsidRPr="00B726F0" w:rsidRDefault="00272D49" w:rsidP="00462368">
            <w:pPr>
              <w:spacing w:line="360" w:lineRule="auto"/>
              <w:rPr>
                <w:rFonts w:cs="Arial"/>
                <w:szCs w:val="22"/>
              </w:rPr>
            </w:pPr>
            <w:r>
              <w:rPr>
                <w:rFonts w:cs="Arial"/>
                <w:szCs w:val="22"/>
              </w:rPr>
              <w:t xml:space="preserve"> </w:t>
            </w:r>
            <w:r w:rsidRPr="00B726F0">
              <w:rPr>
                <w:rFonts w:cs="Arial"/>
                <w:szCs w:val="22"/>
              </w:rPr>
              <w:t>7 Wochen</w:t>
            </w:r>
          </w:p>
        </w:tc>
        <w:tc>
          <w:tcPr>
            <w:tcW w:w="2228" w:type="dxa"/>
            <w:shd w:val="clear" w:color="auto" w:fill="EEECE1" w:themeFill="background2"/>
          </w:tcPr>
          <w:p w14:paraId="6C8901B4" w14:textId="77777777" w:rsidR="00272D49" w:rsidRPr="00B726F0" w:rsidRDefault="00272D49" w:rsidP="00462368">
            <w:pPr>
              <w:spacing w:line="360" w:lineRule="auto"/>
              <w:rPr>
                <w:rFonts w:cs="Arial"/>
                <w:szCs w:val="22"/>
              </w:rPr>
            </w:pPr>
            <w:r w:rsidRPr="00B726F0">
              <w:rPr>
                <w:rFonts w:cs="Arial"/>
                <w:szCs w:val="22"/>
              </w:rPr>
              <w:t>Montag, 12.01.</w:t>
            </w:r>
            <w:r>
              <w:rPr>
                <w:rFonts w:cs="Arial"/>
                <w:szCs w:val="22"/>
              </w:rPr>
              <w:t>26</w:t>
            </w:r>
          </w:p>
        </w:tc>
      </w:tr>
      <w:tr w:rsidR="00272D49" w:rsidRPr="007C6DFD" w14:paraId="52F6EEAC" w14:textId="77777777" w:rsidTr="00462368">
        <w:tc>
          <w:tcPr>
            <w:tcW w:w="886" w:type="dxa"/>
          </w:tcPr>
          <w:p w14:paraId="7F9E08A0" w14:textId="77777777" w:rsidR="00272D49" w:rsidRPr="00B6590C" w:rsidRDefault="00272D49" w:rsidP="00462368">
            <w:pPr>
              <w:spacing w:line="360" w:lineRule="auto"/>
              <w:rPr>
                <w:rFonts w:cs="Arial"/>
                <w:szCs w:val="22"/>
              </w:rPr>
            </w:pPr>
            <w:r w:rsidRPr="00B6590C">
              <w:rPr>
                <w:rFonts w:cs="Arial"/>
                <w:szCs w:val="22"/>
              </w:rPr>
              <w:t>2</w:t>
            </w:r>
          </w:p>
        </w:tc>
        <w:tc>
          <w:tcPr>
            <w:tcW w:w="2109" w:type="dxa"/>
          </w:tcPr>
          <w:p w14:paraId="6CBDCC12" w14:textId="77777777" w:rsidR="00272D49" w:rsidRPr="00B6590C" w:rsidRDefault="00272D49" w:rsidP="00462368">
            <w:pPr>
              <w:rPr>
                <w:rFonts w:cs="Arial"/>
                <w:szCs w:val="22"/>
              </w:rPr>
            </w:pPr>
            <w:r w:rsidRPr="00B6590C">
              <w:rPr>
                <w:rFonts w:cs="Arial"/>
                <w:szCs w:val="22"/>
              </w:rPr>
              <w:t>22.03. – 10.05.</w:t>
            </w:r>
            <w:r>
              <w:rPr>
                <w:rFonts w:cs="Arial"/>
                <w:szCs w:val="22"/>
              </w:rPr>
              <w:t>26</w:t>
            </w:r>
          </w:p>
        </w:tc>
        <w:tc>
          <w:tcPr>
            <w:tcW w:w="1457" w:type="dxa"/>
          </w:tcPr>
          <w:p w14:paraId="484AC8BF" w14:textId="77777777" w:rsidR="00272D49" w:rsidRPr="00B726F0" w:rsidRDefault="00272D49" w:rsidP="00462368">
            <w:pPr>
              <w:spacing w:line="360" w:lineRule="auto"/>
              <w:rPr>
                <w:rFonts w:cs="Arial"/>
                <w:szCs w:val="22"/>
              </w:rPr>
            </w:pPr>
            <w:r>
              <w:rPr>
                <w:rFonts w:cs="Arial"/>
                <w:szCs w:val="22"/>
              </w:rPr>
              <w:t xml:space="preserve"> </w:t>
            </w:r>
            <w:r w:rsidRPr="00B726F0">
              <w:rPr>
                <w:rFonts w:cs="Arial"/>
                <w:szCs w:val="22"/>
              </w:rPr>
              <w:t>7 Wochen</w:t>
            </w:r>
          </w:p>
        </w:tc>
        <w:tc>
          <w:tcPr>
            <w:tcW w:w="2228" w:type="dxa"/>
            <w:shd w:val="clear" w:color="auto" w:fill="EEECE1" w:themeFill="background2"/>
          </w:tcPr>
          <w:p w14:paraId="78042B1D" w14:textId="77777777" w:rsidR="00272D49" w:rsidRPr="00B726F0" w:rsidRDefault="00272D49" w:rsidP="00462368">
            <w:pPr>
              <w:spacing w:line="360" w:lineRule="auto"/>
              <w:rPr>
                <w:rFonts w:cs="Arial"/>
                <w:szCs w:val="22"/>
              </w:rPr>
            </w:pPr>
            <w:r w:rsidRPr="00B726F0">
              <w:rPr>
                <w:rFonts w:cs="Arial"/>
                <w:szCs w:val="22"/>
              </w:rPr>
              <w:t>Montag, 02.03.</w:t>
            </w:r>
            <w:r>
              <w:rPr>
                <w:rFonts w:cs="Arial"/>
                <w:szCs w:val="22"/>
              </w:rPr>
              <w:t>26</w:t>
            </w:r>
          </w:p>
        </w:tc>
      </w:tr>
      <w:tr w:rsidR="00272D49" w:rsidRPr="007C6DFD" w14:paraId="3E502A09" w14:textId="77777777" w:rsidTr="00462368">
        <w:tc>
          <w:tcPr>
            <w:tcW w:w="886" w:type="dxa"/>
          </w:tcPr>
          <w:p w14:paraId="662F0F21" w14:textId="77777777" w:rsidR="00272D49" w:rsidRPr="00B6590C" w:rsidRDefault="00272D49" w:rsidP="00462368">
            <w:pPr>
              <w:spacing w:line="360" w:lineRule="auto"/>
              <w:rPr>
                <w:rFonts w:cs="Arial"/>
                <w:szCs w:val="22"/>
              </w:rPr>
            </w:pPr>
            <w:r w:rsidRPr="00B6590C">
              <w:rPr>
                <w:rFonts w:cs="Arial"/>
                <w:szCs w:val="22"/>
              </w:rPr>
              <w:t>3</w:t>
            </w:r>
          </w:p>
        </w:tc>
        <w:tc>
          <w:tcPr>
            <w:tcW w:w="2109" w:type="dxa"/>
          </w:tcPr>
          <w:p w14:paraId="36644C3E" w14:textId="77777777" w:rsidR="00272D49" w:rsidRPr="00B6590C" w:rsidRDefault="00272D49" w:rsidP="00462368">
            <w:pPr>
              <w:rPr>
                <w:rFonts w:cs="Arial"/>
                <w:szCs w:val="22"/>
              </w:rPr>
            </w:pPr>
            <w:r w:rsidRPr="00B6590C">
              <w:rPr>
                <w:rFonts w:cs="Arial"/>
                <w:szCs w:val="22"/>
              </w:rPr>
              <w:t>10.05. – 21.06.</w:t>
            </w:r>
            <w:r>
              <w:rPr>
                <w:rFonts w:cs="Arial"/>
                <w:szCs w:val="22"/>
              </w:rPr>
              <w:t>26</w:t>
            </w:r>
          </w:p>
        </w:tc>
        <w:tc>
          <w:tcPr>
            <w:tcW w:w="1457" w:type="dxa"/>
          </w:tcPr>
          <w:p w14:paraId="40CDA58A" w14:textId="77777777" w:rsidR="00272D49" w:rsidRPr="00B726F0" w:rsidRDefault="00272D49" w:rsidP="00462368">
            <w:pPr>
              <w:spacing w:line="360" w:lineRule="auto"/>
              <w:rPr>
                <w:rFonts w:cs="Arial"/>
                <w:szCs w:val="22"/>
              </w:rPr>
            </w:pPr>
            <w:r>
              <w:rPr>
                <w:rFonts w:cs="Arial"/>
                <w:szCs w:val="22"/>
              </w:rPr>
              <w:t xml:space="preserve"> </w:t>
            </w:r>
            <w:r w:rsidRPr="00B726F0">
              <w:rPr>
                <w:rFonts w:cs="Arial"/>
                <w:szCs w:val="22"/>
              </w:rPr>
              <w:t>6 Wochen</w:t>
            </w:r>
          </w:p>
        </w:tc>
        <w:tc>
          <w:tcPr>
            <w:tcW w:w="2228" w:type="dxa"/>
            <w:shd w:val="clear" w:color="auto" w:fill="EEECE1" w:themeFill="background2"/>
          </w:tcPr>
          <w:p w14:paraId="2C546FC2" w14:textId="77777777" w:rsidR="00272D49" w:rsidRPr="00B726F0" w:rsidRDefault="00272D49" w:rsidP="00462368">
            <w:pPr>
              <w:spacing w:line="360" w:lineRule="auto"/>
              <w:rPr>
                <w:rFonts w:cs="Arial"/>
                <w:szCs w:val="22"/>
              </w:rPr>
            </w:pPr>
            <w:r w:rsidRPr="00B726F0">
              <w:rPr>
                <w:rFonts w:cs="Arial"/>
                <w:szCs w:val="22"/>
              </w:rPr>
              <w:t>Montag, 20.04.</w:t>
            </w:r>
            <w:r>
              <w:rPr>
                <w:rFonts w:cs="Arial"/>
                <w:szCs w:val="22"/>
              </w:rPr>
              <w:t>26</w:t>
            </w:r>
          </w:p>
        </w:tc>
      </w:tr>
      <w:tr w:rsidR="00272D49" w:rsidRPr="007C6DFD" w14:paraId="44C1D590" w14:textId="77777777" w:rsidTr="00462368">
        <w:tc>
          <w:tcPr>
            <w:tcW w:w="886" w:type="dxa"/>
          </w:tcPr>
          <w:p w14:paraId="24697CD4" w14:textId="77777777" w:rsidR="00272D49" w:rsidRPr="00B6590C" w:rsidRDefault="00272D49" w:rsidP="00462368">
            <w:pPr>
              <w:spacing w:line="360" w:lineRule="auto"/>
              <w:rPr>
                <w:rFonts w:cs="Arial"/>
                <w:szCs w:val="22"/>
              </w:rPr>
            </w:pPr>
            <w:r w:rsidRPr="00B6590C">
              <w:rPr>
                <w:rFonts w:cs="Arial"/>
                <w:szCs w:val="22"/>
              </w:rPr>
              <w:t>4</w:t>
            </w:r>
          </w:p>
        </w:tc>
        <w:tc>
          <w:tcPr>
            <w:tcW w:w="2109" w:type="dxa"/>
          </w:tcPr>
          <w:p w14:paraId="7DE69785" w14:textId="77777777" w:rsidR="00272D49" w:rsidRPr="00B6590C" w:rsidRDefault="00272D49" w:rsidP="00462368">
            <w:pPr>
              <w:rPr>
                <w:rFonts w:cs="Arial"/>
                <w:szCs w:val="22"/>
              </w:rPr>
            </w:pPr>
            <w:r w:rsidRPr="00B6590C">
              <w:rPr>
                <w:rFonts w:cs="Arial"/>
                <w:szCs w:val="22"/>
              </w:rPr>
              <w:t>21.06. – 30.08.</w:t>
            </w:r>
            <w:r>
              <w:rPr>
                <w:rFonts w:cs="Arial"/>
                <w:szCs w:val="22"/>
              </w:rPr>
              <w:t>26</w:t>
            </w:r>
          </w:p>
        </w:tc>
        <w:tc>
          <w:tcPr>
            <w:tcW w:w="1457" w:type="dxa"/>
          </w:tcPr>
          <w:p w14:paraId="124FC69A" w14:textId="77777777" w:rsidR="00272D49" w:rsidRPr="00B726F0" w:rsidRDefault="00272D49" w:rsidP="00462368">
            <w:pPr>
              <w:spacing w:line="360" w:lineRule="auto"/>
              <w:rPr>
                <w:rFonts w:cs="Arial"/>
                <w:szCs w:val="22"/>
              </w:rPr>
            </w:pPr>
            <w:r w:rsidRPr="00B726F0">
              <w:rPr>
                <w:rFonts w:cs="Arial"/>
                <w:szCs w:val="22"/>
              </w:rPr>
              <w:t>10 Wochen</w:t>
            </w:r>
          </w:p>
        </w:tc>
        <w:tc>
          <w:tcPr>
            <w:tcW w:w="2228" w:type="dxa"/>
            <w:shd w:val="clear" w:color="auto" w:fill="EEECE1" w:themeFill="background2"/>
          </w:tcPr>
          <w:p w14:paraId="1982AA09" w14:textId="77777777" w:rsidR="00272D49" w:rsidRPr="00B726F0" w:rsidRDefault="00272D49" w:rsidP="00462368">
            <w:pPr>
              <w:spacing w:line="360" w:lineRule="auto"/>
              <w:rPr>
                <w:rFonts w:cs="Arial"/>
                <w:szCs w:val="22"/>
              </w:rPr>
            </w:pPr>
            <w:r w:rsidRPr="00B726F0">
              <w:rPr>
                <w:rFonts w:cs="Arial"/>
                <w:szCs w:val="22"/>
              </w:rPr>
              <w:t>Montag, 01.06.</w:t>
            </w:r>
            <w:r>
              <w:rPr>
                <w:rFonts w:cs="Arial"/>
                <w:szCs w:val="22"/>
              </w:rPr>
              <w:t>26</w:t>
            </w:r>
          </w:p>
        </w:tc>
      </w:tr>
      <w:tr w:rsidR="00272D49" w:rsidRPr="007C6DFD" w14:paraId="19C86851" w14:textId="77777777" w:rsidTr="00462368">
        <w:tc>
          <w:tcPr>
            <w:tcW w:w="886" w:type="dxa"/>
          </w:tcPr>
          <w:p w14:paraId="5B2ADB4A" w14:textId="77777777" w:rsidR="00272D49" w:rsidRPr="00B6590C" w:rsidRDefault="00272D49" w:rsidP="00462368">
            <w:pPr>
              <w:spacing w:line="360" w:lineRule="auto"/>
              <w:rPr>
                <w:rFonts w:cs="Arial"/>
                <w:szCs w:val="22"/>
              </w:rPr>
            </w:pPr>
            <w:r w:rsidRPr="00B6590C">
              <w:rPr>
                <w:rFonts w:cs="Arial"/>
                <w:szCs w:val="22"/>
              </w:rPr>
              <w:t>5</w:t>
            </w:r>
          </w:p>
        </w:tc>
        <w:tc>
          <w:tcPr>
            <w:tcW w:w="2109" w:type="dxa"/>
          </w:tcPr>
          <w:p w14:paraId="162B87E4" w14:textId="77777777" w:rsidR="00272D49" w:rsidRPr="00B6590C" w:rsidRDefault="00272D49" w:rsidP="00462368">
            <w:pPr>
              <w:spacing w:line="360" w:lineRule="auto"/>
              <w:rPr>
                <w:rFonts w:cs="Arial"/>
                <w:szCs w:val="22"/>
              </w:rPr>
            </w:pPr>
            <w:r w:rsidRPr="00B6590C">
              <w:rPr>
                <w:rFonts w:cs="Arial"/>
                <w:szCs w:val="22"/>
              </w:rPr>
              <w:t>30.08</w:t>
            </w:r>
            <w:r>
              <w:rPr>
                <w:rFonts w:cs="Arial"/>
                <w:szCs w:val="22"/>
              </w:rPr>
              <w:t>.</w:t>
            </w:r>
            <w:r w:rsidRPr="00B6590C">
              <w:rPr>
                <w:rFonts w:cs="Arial"/>
                <w:szCs w:val="22"/>
              </w:rPr>
              <w:t xml:space="preserve"> – 11.10.</w:t>
            </w:r>
            <w:r>
              <w:rPr>
                <w:rFonts w:cs="Arial"/>
                <w:szCs w:val="22"/>
              </w:rPr>
              <w:t>26</w:t>
            </w:r>
          </w:p>
        </w:tc>
        <w:tc>
          <w:tcPr>
            <w:tcW w:w="1457" w:type="dxa"/>
          </w:tcPr>
          <w:p w14:paraId="1F08FFC9" w14:textId="77777777" w:rsidR="00272D49" w:rsidRPr="00B726F0" w:rsidRDefault="00272D49" w:rsidP="00462368">
            <w:pPr>
              <w:spacing w:line="360" w:lineRule="auto"/>
              <w:rPr>
                <w:rFonts w:cs="Arial"/>
                <w:szCs w:val="22"/>
              </w:rPr>
            </w:pPr>
            <w:r>
              <w:rPr>
                <w:rFonts w:cs="Arial"/>
                <w:szCs w:val="22"/>
              </w:rPr>
              <w:t xml:space="preserve"> </w:t>
            </w:r>
            <w:r w:rsidRPr="00B726F0">
              <w:rPr>
                <w:rFonts w:cs="Arial"/>
                <w:szCs w:val="22"/>
              </w:rPr>
              <w:t>6 Wochen</w:t>
            </w:r>
          </w:p>
        </w:tc>
        <w:tc>
          <w:tcPr>
            <w:tcW w:w="2228" w:type="dxa"/>
            <w:shd w:val="clear" w:color="auto" w:fill="EEECE1" w:themeFill="background2"/>
          </w:tcPr>
          <w:p w14:paraId="37498036" w14:textId="77777777" w:rsidR="00272D49" w:rsidRPr="00B726F0" w:rsidRDefault="00272D49" w:rsidP="00462368">
            <w:pPr>
              <w:spacing w:line="360" w:lineRule="auto"/>
              <w:rPr>
                <w:rFonts w:cs="Arial"/>
                <w:szCs w:val="22"/>
              </w:rPr>
            </w:pPr>
            <w:r w:rsidRPr="00B726F0">
              <w:rPr>
                <w:rFonts w:cs="Arial"/>
                <w:szCs w:val="22"/>
              </w:rPr>
              <w:t>Montag, 10.08.</w:t>
            </w:r>
            <w:r>
              <w:rPr>
                <w:rFonts w:cs="Arial"/>
                <w:szCs w:val="22"/>
              </w:rPr>
              <w:t>26</w:t>
            </w:r>
          </w:p>
        </w:tc>
      </w:tr>
      <w:tr w:rsidR="00272D49" w:rsidRPr="007C6DFD" w14:paraId="410EC77A" w14:textId="77777777" w:rsidTr="00462368">
        <w:tc>
          <w:tcPr>
            <w:tcW w:w="886" w:type="dxa"/>
          </w:tcPr>
          <w:p w14:paraId="3856B6F4" w14:textId="77777777" w:rsidR="00272D49" w:rsidRPr="00B6590C" w:rsidRDefault="00272D49" w:rsidP="00462368">
            <w:pPr>
              <w:spacing w:line="360" w:lineRule="auto"/>
              <w:rPr>
                <w:rFonts w:cs="Arial"/>
                <w:szCs w:val="22"/>
              </w:rPr>
            </w:pPr>
            <w:r w:rsidRPr="00B6590C">
              <w:rPr>
                <w:rFonts w:cs="Arial"/>
                <w:szCs w:val="22"/>
              </w:rPr>
              <w:t>6</w:t>
            </w:r>
          </w:p>
        </w:tc>
        <w:tc>
          <w:tcPr>
            <w:tcW w:w="2109" w:type="dxa"/>
          </w:tcPr>
          <w:p w14:paraId="71B58C13" w14:textId="77777777" w:rsidR="00272D49" w:rsidRPr="00B6590C" w:rsidRDefault="00272D49" w:rsidP="00462368">
            <w:pPr>
              <w:rPr>
                <w:rFonts w:cs="Arial"/>
                <w:szCs w:val="22"/>
              </w:rPr>
            </w:pPr>
            <w:r w:rsidRPr="00B6590C">
              <w:rPr>
                <w:rFonts w:cs="Arial"/>
                <w:szCs w:val="22"/>
              </w:rPr>
              <w:t>11.10. – 22.11.</w:t>
            </w:r>
            <w:r>
              <w:rPr>
                <w:rFonts w:cs="Arial"/>
                <w:szCs w:val="22"/>
              </w:rPr>
              <w:t>26</w:t>
            </w:r>
          </w:p>
        </w:tc>
        <w:tc>
          <w:tcPr>
            <w:tcW w:w="1457" w:type="dxa"/>
          </w:tcPr>
          <w:p w14:paraId="5CCBA225" w14:textId="77777777" w:rsidR="00272D49" w:rsidRPr="00B726F0" w:rsidRDefault="00272D49" w:rsidP="00462368">
            <w:pPr>
              <w:spacing w:line="360" w:lineRule="auto"/>
              <w:rPr>
                <w:rFonts w:cs="Arial"/>
                <w:szCs w:val="22"/>
              </w:rPr>
            </w:pPr>
            <w:r>
              <w:rPr>
                <w:rFonts w:cs="Arial"/>
                <w:szCs w:val="22"/>
              </w:rPr>
              <w:t xml:space="preserve"> </w:t>
            </w:r>
            <w:r w:rsidRPr="00B726F0">
              <w:rPr>
                <w:rFonts w:cs="Arial"/>
                <w:szCs w:val="22"/>
              </w:rPr>
              <w:t>6 Wochen</w:t>
            </w:r>
          </w:p>
        </w:tc>
        <w:tc>
          <w:tcPr>
            <w:tcW w:w="2228" w:type="dxa"/>
            <w:shd w:val="clear" w:color="auto" w:fill="EEECE1" w:themeFill="background2"/>
          </w:tcPr>
          <w:p w14:paraId="0B185F5A" w14:textId="77777777" w:rsidR="00272D49" w:rsidRPr="00B726F0" w:rsidRDefault="00272D49" w:rsidP="00462368">
            <w:pPr>
              <w:spacing w:line="360" w:lineRule="auto"/>
              <w:rPr>
                <w:rFonts w:cs="Arial"/>
                <w:szCs w:val="22"/>
              </w:rPr>
            </w:pPr>
            <w:r w:rsidRPr="00B726F0">
              <w:rPr>
                <w:rFonts w:cs="Arial"/>
                <w:szCs w:val="22"/>
              </w:rPr>
              <w:t>Montag, 21.09.</w:t>
            </w:r>
            <w:r>
              <w:rPr>
                <w:rFonts w:cs="Arial"/>
                <w:szCs w:val="22"/>
              </w:rPr>
              <w:t>26</w:t>
            </w:r>
          </w:p>
        </w:tc>
      </w:tr>
      <w:tr w:rsidR="00272D49" w:rsidRPr="007C6DFD" w14:paraId="7BB4F862" w14:textId="77777777" w:rsidTr="00462368">
        <w:tc>
          <w:tcPr>
            <w:tcW w:w="886" w:type="dxa"/>
          </w:tcPr>
          <w:p w14:paraId="6F076D9B" w14:textId="77777777" w:rsidR="00272D49" w:rsidRPr="00B6590C" w:rsidRDefault="00272D49" w:rsidP="00462368">
            <w:pPr>
              <w:spacing w:line="360" w:lineRule="auto"/>
              <w:rPr>
                <w:rFonts w:cs="Arial"/>
                <w:szCs w:val="22"/>
              </w:rPr>
            </w:pPr>
            <w:r w:rsidRPr="00B6590C">
              <w:rPr>
                <w:rFonts w:cs="Arial"/>
                <w:szCs w:val="22"/>
              </w:rPr>
              <w:t>7</w:t>
            </w:r>
          </w:p>
        </w:tc>
        <w:tc>
          <w:tcPr>
            <w:tcW w:w="2109" w:type="dxa"/>
          </w:tcPr>
          <w:p w14:paraId="0B04CECB" w14:textId="77777777" w:rsidR="00272D49" w:rsidRPr="00B6590C" w:rsidRDefault="00272D49" w:rsidP="00462368">
            <w:pPr>
              <w:rPr>
                <w:rFonts w:cs="Arial"/>
                <w:szCs w:val="22"/>
              </w:rPr>
            </w:pPr>
            <w:r w:rsidRPr="00B6590C">
              <w:rPr>
                <w:rFonts w:cs="Arial"/>
                <w:szCs w:val="22"/>
              </w:rPr>
              <w:t>22.11.</w:t>
            </w:r>
            <w:r>
              <w:rPr>
                <w:rFonts w:cs="Arial"/>
                <w:szCs w:val="22"/>
              </w:rPr>
              <w:t>26</w:t>
            </w:r>
            <w:r w:rsidRPr="00B6590C">
              <w:rPr>
                <w:rFonts w:cs="Arial"/>
                <w:szCs w:val="22"/>
              </w:rPr>
              <w:t xml:space="preserve"> – 3.1.</w:t>
            </w:r>
            <w:r>
              <w:rPr>
                <w:rFonts w:cs="Arial"/>
                <w:szCs w:val="22"/>
              </w:rPr>
              <w:t>27</w:t>
            </w:r>
          </w:p>
        </w:tc>
        <w:tc>
          <w:tcPr>
            <w:tcW w:w="1457" w:type="dxa"/>
          </w:tcPr>
          <w:p w14:paraId="527E0269" w14:textId="77777777" w:rsidR="00272D49" w:rsidRPr="00B726F0" w:rsidRDefault="00272D49" w:rsidP="00462368">
            <w:pPr>
              <w:spacing w:line="360" w:lineRule="auto"/>
              <w:rPr>
                <w:rFonts w:cs="Arial"/>
                <w:szCs w:val="22"/>
              </w:rPr>
            </w:pPr>
            <w:r>
              <w:rPr>
                <w:rFonts w:cs="Arial"/>
                <w:szCs w:val="22"/>
              </w:rPr>
              <w:t xml:space="preserve"> </w:t>
            </w:r>
            <w:r w:rsidRPr="00B726F0">
              <w:rPr>
                <w:rFonts w:cs="Arial"/>
                <w:szCs w:val="22"/>
              </w:rPr>
              <w:t>6 Wochen</w:t>
            </w:r>
          </w:p>
        </w:tc>
        <w:tc>
          <w:tcPr>
            <w:tcW w:w="2228" w:type="dxa"/>
            <w:shd w:val="clear" w:color="auto" w:fill="EEECE1" w:themeFill="background2"/>
          </w:tcPr>
          <w:p w14:paraId="472F469E" w14:textId="015A6243" w:rsidR="00272D49" w:rsidRPr="00B726F0" w:rsidRDefault="00272D49" w:rsidP="00462368">
            <w:pPr>
              <w:spacing w:line="360" w:lineRule="auto"/>
              <w:rPr>
                <w:rFonts w:cs="Arial"/>
                <w:szCs w:val="22"/>
              </w:rPr>
            </w:pPr>
            <w:r w:rsidRPr="00B726F0">
              <w:rPr>
                <w:rFonts w:cs="Arial"/>
                <w:szCs w:val="22"/>
              </w:rPr>
              <w:t xml:space="preserve">Montag, </w:t>
            </w:r>
            <w:r w:rsidR="005714F9">
              <w:rPr>
                <w:rFonts w:cs="Arial"/>
                <w:szCs w:val="22"/>
              </w:rPr>
              <w:t>02.11</w:t>
            </w:r>
            <w:r w:rsidRPr="00B726F0">
              <w:rPr>
                <w:rFonts w:cs="Arial"/>
                <w:szCs w:val="22"/>
              </w:rPr>
              <w:t>.</w:t>
            </w:r>
            <w:r>
              <w:rPr>
                <w:rFonts w:cs="Arial"/>
                <w:szCs w:val="22"/>
              </w:rPr>
              <w:t>26</w:t>
            </w:r>
          </w:p>
        </w:tc>
      </w:tr>
      <w:bookmarkEnd w:id="3"/>
    </w:tbl>
    <w:p w14:paraId="68A9B166" w14:textId="77777777" w:rsidR="00272D49" w:rsidRPr="00B6590C" w:rsidRDefault="00272D49" w:rsidP="00272D49">
      <w:pPr>
        <w:jc w:val="right"/>
        <w:rPr>
          <w:i/>
          <w:iCs/>
          <w:sz w:val="12"/>
          <w:szCs w:val="12"/>
        </w:rPr>
      </w:pPr>
    </w:p>
    <w:p w14:paraId="1D84DD4D" w14:textId="5107822D" w:rsidR="002B78D9" w:rsidRDefault="00272D49" w:rsidP="00F6070B">
      <w:pPr>
        <w:spacing w:line="360" w:lineRule="auto"/>
        <w:jc w:val="right"/>
        <w:rPr>
          <w:b/>
          <w:bCs/>
          <w:sz w:val="24"/>
        </w:rPr>
      </w:pPr>
      <w:r>
        <w:rPr>
          <w:i/>
          <w:iCs/>
        </w:rPr>
        <w:t>Uschi Vogt, Gemeindereferentin</w:t>
      </w:r>
    </w:p>
    <w:p w14:paraId="2F512058" w14:textId="30D95B00" w:rsidR="005F7524" w:rsidRPr="00983D2B" w:rsidRDefault="005F7524" w:rsidP="005F7524">
      <w:pPr>
        <w:spacing w:line="360" w:lineRule="auto"/>
        <w:rPr>
          <w:b/>
          <w:bCs/>
          <w:sz w:val="24"/>
        </w:rPr>
      </w:pPr>
      <w:r w:rsidRPr="00983D2B">
        <w:rPr>
          <w:b/>
          <w:bCs/>
          <w:sz w:val="24"/>
        </w:rPr>
        <w:lastRenderedPageBreak/>
        <w:t>Lebendiges Adventsfenster im Langenlonsheim</w:t>
      </w:r>
    </w:p>
    <w:p w14:paraId="1C4C089F" w14:textId="77777777" w:rsidR="00321F3A" w:rsidRDefault="005F7524" w:rsidP="00FB5A83">
      <w:pPr>
        <w:rPr>
          <w:szCs w:val="22"/>
        </w:rPr>
      </w:pPr>
      <w:r w:rsidRPr="005F7524">
        <w:rPr>
          <w:szCs w:val="22"/>
        </w:rPr>
        <w:t>Wieder verwandelt sich der Hoffnungsgarten neben der katholischen Kirche in der Vorweihnachtszeit in den Bethlehemsgarten</w:t>
      </w:r>
      <w:r w:rsidR="00321F3A">
        <w:rPr>
          <w:szCs w:val="22"/>
        </w:rPr>
        <w:t>.</w:t>
      </w:r>
      <w:r w:rsidRPr="005F7524">
        <w:rPr>
          <w:szCs w:val="22"/>
        </w:rPr>
        <w:t xml:space="preserve"> </w:t>
      </w:r>
    </w:p>
    <w:p w14:paraId="56528F22" w14:textId="318D7EF3" w:rsidR="005F7524" w:rsidRPr="005F7524" w:rsidRDefault="005F7524" w:rsidP="00FB5A83">
      <w:pPr>
        <w:rPr>
          <w:szCs w:val="22"/>
        </w:rPr>
      </w:pPr>
      <w:r w:rsidRPr="005F7524">
        <w:rPr>
          <w:szCs w:val="22"/>
        </w:rPr>
        <w:t>Maria, Josef, der Esel sind schon unterwegs und auch die Heiligen Drei Könige wurden schon im Ort gesichtet.</w:t>
      </w:r>
    </w:p>
    <w:p w14:paraId="691FBDEC" w14:textId="7693329F" w:rsidR="00983D2B" w:rsidRDefault="005F7524" w:rsidP="00FB5A83">
      <w:pPr>
        <w:rPr>
          <w:szCs w:val="22"/>
        </w:rPr>
      </w:pPr>
      <w:r w:rsidRPr="005F7524">
        <w:rPr>
          <w:szCs w:val="22"/>
        </w:rPr>
        <w:t>Am 2. Advent um 15.00 Uhr lädt die Gruppe "Familienzeit" zusammen mit de</w:t>
      </w:r>
      <w:r w:rsidR="00EF5216">
        <w:rPr>
          <w:szCs w:val="22"/>
        </w:rPr>
        <w:t>m</w:t>
      </w:r>
      <w:r w:rsidRPr="005F7524">
        <w:rPr>
          <w:szCs w:val="22"/>
        </w:rPr>
        <w:t xml:space="preserve"> Basisteam Johannes der Täufer zu einer lebendigen Geschichte ein. Während dieser werden die Krippenfiguren detektivisch gesucht und in den Stall in der Kirche gebracht. Anschließend gibt es Glühwein und Kinderpunsch. </w:t>
      </w:r>
    </w:p>
    <w:p w14:paraId="3954D6EA" w14:textId="0024B824" w:rsidR="00321F3A" w:rsidRDefault="005F7524" w:rsidP="00FB5A83">
      <w:pPr>
        <w:rPr>
          <w:szCs w:val="22"/>
        </w:rPr>
      </w:pPr>
      <w:r w:rsidRPr="005F7524">
        <w:rPr>
          <w:szCs w:val="22"/>
        </w:rPr>
        <w:t xml:space="preserve">Die Messdiener bieten leckere Waffeln an. Auch der Nikolaus weiß </w:t>
      </w:r>
      <w:r w:rsidR="00EF5216">
        <w:rPr>
          <w:szCs w:val="22"/>
        </w:rPr>
        <w:t>B</w:t>
      </w:r>
      <w:r w:rsidRPr="005F7524">
        <w:rPr>
          <w:szCs w:val="22"/>
        </w:rPr>
        <w:t xml:space="preserve">escheid und verteilt kleine Päckchen. </w:t>
      </w:r>
    </w:p>
    <w:p w14:paraId="652DFE0F" w14:textId="77777777" w:rsidR="00321F3A" w:rsidRDefault="005F7524" w:rsidP="00FB5A83">
      <w:pPr>
        <w:rPr>
          <w:szCs w:val="22"/>
        </w:rPr>
      </w:pPr>
      <w:r w:rsidRPr="005F7524">
        <w:rPr>
          <w:szCs w:val="22"/>
        </w:rPr>
        <w:t xml:space="preserve">Die Sternsingerwerkstatt in der Kirche ist ab 16.30 Uhr geöffnet. </w:t>
      </w:r>
    </w:p>
    <w:p w14:paraId="3849E9E9" w14:textId="06C59691" w:rsidR="005F7524" w:rsidRDefault="005F7524" w:rsidP="00FB5A83">
      <w:pPr>
        <w:rPr>
          <w:szCs w:val="22"/>
        </w:rPr>
      </w:pPr>
      <w:r w:rsidRPr="005F7524">
        <w:rPr>
          <w:szCs w:val="22"/>
        </w:rPr>
        <w:t>Na, da müsste doch für jeden was dabei sein, oder?</w:t>
      </w:r>
    </w:p>
    <w:p w14:paraId="36F781F5" w14:textId="070E02D0" w:rsidR="00FB5A83" w:rsidRDefault="00FB5A83" w:rsidP="00FB5A83">
      <w:pPr>
        <w:jc w:val="right"/>
        <w:rPr>
          <w:i/>
          <w:iCs/>
          <w:szCs w:val="22"/>
        </w:rPr>
      </w:pPr>
      <w:r>
        <w:rPr>
          <w:i/>
          <w:iCs/>
          <w:szCs w:val="22"/>
        </w:rPr>
        <w:t>Sabine Brühl-Kind</w:t>
      </w:r>
    </w:p>
    <w:p w14:paraId="5A2AC1FB" w14:textId="77777777" w:rsidR="00FB5A83" w:rsidRPr="00FB5A83" w:rsidRDefault="00FB5A83" w:rsidP="00FB5A83">
      <w:pPr>
        <w:jc w:val="right"/>
        <w:rPr>
          <w:i/>
          <w:iCs/>
          <w:szCs w:val="22"/>
        </w:rPr>
      </w:pPr>
    </w:p>
    <w:p w14:paraId="1E722B7C" w14:textId="212D6F73" w:rsidR="00D83732" w:rsidRPr="00D83732" w:rsidRDefault="00D83732" w:rsidP="00D83732">
      <w:pPr>
        <w:spacing w:line="360" w:lineRule="auto"/>
      </w:pPr>
      <w:r w:rsidRPr="00D83732">
        <w:rPr>
          <w:b/>
          <w:bCs/>
          <w:sz w:val="24"/>
        </w:rPr>
        <w:t>„Gemeinsam statt einsam“ am 24. Dezember 2025</w:t>
      </w:r>
      <w:r w:rsidRPr="00D83732">
        <w:t xml:space="preserve"> </w:t>
      </w:r>
    </w:p>
    <w:p w14:paraId="1CFAFD54" w14:textId="1B329AA1" w:rsidR="00D83732" w:rsidRPr="00D83732" w:rsidRDefault="00D83732" w:rsidP="00D83732">
      <w:r w:rsidRPr="00D83732">
        <w:t>Wir</w:t>
      </w:r>
      <w:r>
        <w:t>,</w:t>
      </w:r>
      <w:r w:rsidRPr="00D83732">
        <w:t xml:space="preserve"> die Messdienergemeinschaft Guldental</w:t>
      </w:r>
      <w:r>
        <w:t>,</w:t>
      </w:r>
      <w:r w:rsidRPr="00D83732">
        <w:t xml:space="preserve"> möchten Sie zu</w:t>
      </w:r>
      <w:r w:rsidR="006126AF">
        <w:t xml:space="preserve"> </w:t>
      </w:r>
      <w:r w:rsidRPr="00D83732">
        <w:t>unserem besonderen Weihnachtsnachmittag „Gemeinsam statt einsam“ einladen.</w:t>
      </w:r>
      <w:r w:rsidR="006126AF">
        <w:t xml:space="preserve"> </w:t>
      </w:r>
      <w:r w:rsidRPr="00D83732">
        <w:t xml:space="preserve">Unsere Idee ist es allen, die den Weihnachtsnachmittag nicht allein verbringen möchten, einen Ort der Gemeinschaft, Wärme und Freude </w:t>
      </w:r>
      <w:r w:rsidR="00321F3A">
        <w:t xml:space="preserve">zu </w:t>
      </w:r>
      <w:r w:rsidRPr="00D83732">
        <w:t>bieten.</w:t>
      </w:r>
    </w:p>
    <w:p w14:paraId="398E7B47" w14:textId="1EE54B15" w:rsidR="006126AF" w:rsidRDefault="006126AF" w:rsidP="00D83732">
      <w:r>
        <w:t xml:space="preserve">Termin: </w:t>
      </w:r>
      <w:r w:rsidR="00D83732" w:rsidRPr="00D83732">
        <w:t>Mittwoch, 24. Dezember 2025</w:t>
      </w:r>
      <w:r w:rsidR="00321F3A">
        <w:t>,</w:t>
      </w:r>
      <w:r w:rsidR="00D83732" w:rsidRPr="00D83732">
        <w:t xml:space="preserve"> 13</w:t>
      </w:r>
      <w:r w:rsidR="00D83732">
        <w:t>.</w:t>
      </w:r>
      <w:r w:rsidR="00D83732" w:rsidRPr="00D83732">
        <w:t>30 – 16</w:t>
      </w:r>
      <w:r w:rsidR="00D83732">
        <w:t>.</w:t>
      </w:r>
      <w:r w:rsidR="00D83732" w:rsidRPr="00D83732">
        <w:t>00 Uhr</w:t>
      </w:r>
      <w:r w:rsidR="00321F3A">
        <w:t xml:space="preserve"> </w:t>
      </w:r>
    </w:p>
    <w:p w14:paraId="63D54BB7" w14:textId="5D7E1A80" w:rsidR="00D83732" w:rsidRDefault="006126AF" w:rsidP="00D83732">
      <w:r>
        <w:t xml:space="preserve">             im </w:t>
      </w:r>
      <w:r w:rsidR="00D83732" w:rsidRPr="00D83732">
        <w:t>Gemeindesaal Guldental, Dammweg 11 (</w:t>
      </w:r>
      <w:r w:rsidR="00321F3A">
        <w:t>b</w:t>
      </w:r>
      <w:r w:rsidR="00D83732" w:rsidRPr="00D83732">
        <w:t>arrierefrei)</w:t>
      </w:r>
    </w:p>
    <w:p w14:paraId="1984A6D9" w14:textId="520A8159" w:rsidR="00321F3A" w:rsidRPr="00321F3A" w:rsidRDefault="006126AF" w:rsidP="00D83732">
      <w:pPr>
        <w:rPr>
          <w:sz w:val="8"/>
          <w:szCs w:val="8"/>
        </w:rPr>
      </w:pPr>
      <w:r>
        <w:rPr>
          <w:noProof/>
        </w:rPr>
        <w:drawing>
          <wp:anchor distT="0" distB="0" distL="114300" distR="114300" simplePos="0" relativeHeight="252853248" behindDoc="0" locked="0" layoutInCell="1" allowOverlap="1" wp14:anchorId="1E37AE05" wp14:editId="1B91CD22">
            <wp:simplePos x="0" y="0"/>
            <wp:positionH relativeFrom="column">
              <wp:posOffset>-2540</wp:posOffset>
            </wp:positionH>
            <wp:positionV relativeFrom="paragraph">
              <wp:posOffset>43180</wp:posOffset>
            </wp:positionV>
            <wp:extent cx="1028700" cy="1314450"/>
            <wp:effectExtent l="0" t="0" r="0" b="0"/>
            <wp:wrapSquare wrapText="bothSides"/>
            <wp:docPr id="1376835517"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314450"/>
                    </a:xfrm>
                    <a:prstGeom prst="rect">
                      <a:avLst/>
                    </a:prstGeom>
                    <a:noFill/>
                  </pic:spPr>
                </pic:pic>
              </a:graphicData>
            </a:graphic>
            <wp14:sizeRelH relativeFrom="margin">
              <wp14:pctWidth>0</wp14:pctWidth>
            </wp14:sizeRelH>
          </wp:anchor>
        </w:drawing>
      </w:r>
    </w:p>
    <w:p w14:paraId="3957F1D9" w14:textId="5147CE4F" w:rsidR="00D83732" w:rsidRDefault="00D83732" w:rsidP="00D83732">
      <w:r w:rsidRPr="00D83732">
        <w:t>Freuen Sie sich auf ein festliches Beisammensein mit weihnachtlicher Musik, Kaffee sowie selbstgebackene</w:t>
      </w:r>
      <w:r w:rsidR="006126AF">
        <w:t>n</w:t>
      </w:r>
      <w:r w:rsidRPr="00D83732">
        <w:t xml:space="preserve"> Kuchen und Plätzchen</w:t>
      </w:r>
      <w:r>
        <w:t xml:space="preserve">, </w:t>
      </w:r>
      <w:r w:rsidRPr="00D83732">
        <w:t>Gesprächen und kleinen Überraschungen.</w:t>
      </w:r>
      <w:r>
        <w:t xml:space="preserve"> </w:t>
      </w:r>
    </w:p>
    <w:p w14:paraId="08C6A145" w14:textId="426F0D24" w:rsidR="00D83732" w:rsidRPr="00D83732" w:rsidRDefault="00D83732" w:rsidP="00D83732">
      <w:r w:rsidRPr="00D83732">
        <w:t>Jede und jeder ist willkommen – ob allein, mit Freunden oder Familie.</w:t>
      </w:r>
    </w:p>
    <w:p w14:paraId="44609E0F" w14:textId="77777777" w:rsidR="006126AF" w:rsidRDefault="00D83732" w:rsidP="00D83732">
      <w:r w:rsidRPr="00D83732">
        <w:t xml:space="preserve">Anmeldung: Bitte bis zum 22.12.2025 unter </w:t>
      </w:r>
    </w:p>
    <w:p w14:paraId="47259C39" w14:textId="7811225F" w:rsidR="00D83732" w:rsidRPr="00D83732" w:rsidRDefault="00D83732" w:rsidP="00D83732">
      <w:r w:rsidRPr="00D83732">
        <w:t xml:space="preserve">0170 23 200 51 oder </w:t>
      </w:r>
      <w:hyperlink r:id="rId25" w:history="1">
        <w:r w:rsidRPr="00D83732">
          <w:rPr>
            <w:rStyle w:val="Hyperlink"/>
            <w:color w:val="auto"/>
            <w:u w:val="none"/>
          </w:rPr>
          <w:t>ulrikelorenz1@gmx.de</w:t>
        </w:r>
      </w:hyperlink>
      <w:r w:rsidR="00983D2B">
        <w:t xml:space="preserve">. </w:t>
      </w:r>
    </w:p>
    <w:p w14:paraId="117066B7" w14:textId="77777777" w:rsidR="006126AF" w:rsidRPr="006126AF" w:rsidRDefault="006126AF" w:rsidP="00D83732">
      <w:pPr>
        <w:rPr>
          <w:sz w:val="8"/>
          <w:szCs w:val="8"/>
        </w:rPr>
      </w:pPr>
    </w:p>
    <w:p w14:paraId="08E70D7A" w14:textId="499C6F8E" w:rsidR="00D83732" w:rsidRPr="00D83732" w:rsidRDefault="00D83732" w:rsidP="00D83732">
      <w:r w:rsidRPr="00D83732">
        <w:t>Da die Anmeldezahl begrenzt ist, zählt der Zeitpunkt der Anmeldung. Die Teilnahme ist kostenlos.</w:t>
      </w:r>
    </w:p>
    <w:p w14:paraId="55A4F147" w14:textId="25040E9D" w:rsidR="00D83732" w:rsidRDefault="00D83732" w:rsidP="00D83732">
      <w:pPr>
        <w:rPr>
          <w:rFonts w:ascii="Segoe UI Emoji" w:hAnsi="Segoe UI Emoji" w:cs="Segoe UI Emoji"/>
        </w:rPr>
      </w:pPr>
      <w:r w:rsidRPr="00D83732">
        <w:t xml:space="preserve">Lassen Sie uns den Nachmittag am Heiligabend gemeinsam verbringen – „gemeinsam statt einsam“. </w:t>
      </w:r>
    </w:p>
    <w:p w14:paraId="0645F5A2" w14:textId="38E19DED" w:rsidR="00B47636" w:rsidRDefault="00D83732" w:rsidP="00321F3A">
      <w:pPr>
        <w:jc w:val="right"/>
        <w:rPr>
          <w:rFonts w:ascii="Segoe UI Emoji" w:hAnsi="Segoe UI Emoji" w:cs="Segoe UI Emoji"/>
          <w:i/>
          <w:iCs/>
        </w:rPr>
      </w:pPr>
      <w:r>
        <w:rPr>
          <w:rFonts w:ascii="Segoe UI Emoji" w:hAnsi="Segoe UI Emoji" w:cs="Segoe UI Emoji"/>
          <w:i/>
          <w:iCs/>
        </w:rPr>
        <w:t>Ulrike Lorenz</w:t>
      </w:r>
    </w:p>
    <w:p w14:paraId="07FF5624" w14:textId="76872ACB" w:rsidR="0018515F" w:rsidRPr="0018515F" w:rsidRDefault="0018515F" w:rsidP="0018515F">
      <w:pPr>
        <w:tabs>
          <w:tab w:val="left" w:pos="142"/>
        </w:tabs>
        <w:spacing w:line="360" w:lineRule="auto"/>
        <w:rPr>
          <w:rFonts w:cs="Arial"/>
          <w:b/>
          <w:sz w:val="24"/>
        </w:rPr>
      </w:pPr>
      <w:r w:rsidRPr="0018515F">
        <w:rPr>
          <w:rFonts w:cs="Arial"/>
          <w:b/>
          <w:sz w:val="24"/>
        </w:rPr>
        <w:lastRenderedPageBreak/>
        <w:t>Begegnung nach dem Gottesdienst</w:t>
      </w:r>
      <w:r>
        <w:rPr>
          <w:rFonts w:cs="Arial"/>
          <w:b/>
          <w:sz w:val="24"/>
        </w:rPr>
        <w:t xml:space="preserve"> in Langenlonsheim</w:t>
      </w:r>
    </w:p>
    <w:p w14:paraId="24365575" w14:textId="4076F3D1" w:rsidR="0018515F" w:rsidRPr="0018515F" w:rsidRDefault="008D7395" w:rsidP="0018515F">
      <w:pPr>
        <w:tabs>
          <w:tab w:val="left" w:pos="142"/>
        </w:tabs>
        <w:rPr>
          <w:rFonts w:cs="Arial"/>
          <w:bCs/>
          <w:szCs w:val="22"/>
        </w:rPr>
      </w:pPr>
      <w:r>
        <w:rPr>
          <w:rFonts w:cs="Arial"/>
          <w:bCs/>
          <w:noProof/>
          <w:szCs w:val="22"/>
        </w:rPr>
        <w:drawing>
          <wp:anchor distT="0" distB="0" distL="114300" distR="114300" simplePos="0" relativeHeight="252854272" behindDoc="0" locked="0" layoutInCell="1" allowOverlap="1" wp14:anchorId="76E0F547" wp14:editId="22AE1C40">
            <wp:simplePos x="0" y="0"/>
            <wp:positionH relativeFrom="column">
              <wp:posOffset>2990850</wp:posOffset>
            </wp:positionH>
            <wp:positionV relativeFrom="paragraph">
              <wp:posOffset>58420</wp:posOffset>
            </wp:positionV>
            <wp:extent cx="1377950" cy="1267460"/>
            <wp:effectExtent l="0" t="0" r="0" b="8890"/>
            <wp:wrapSquare wrapText="bothSides"/>
            <wp:docPr id="557491769"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7950" cy="1267460"/>
                    </a:xfrm>
                    <a:prstGeom prst="rect">
                      <a:avLst/>
                    </a:prstGeom>
                    <a:noFill/>
                  </pic:spPr>
                </pic:pic>
              </a:graphicData>
            </a:graphic>
            <wp14:sizeRelH relativeFrom="margin">
              <wp14:pctWidth>0</wp14:pctWidth>
            </wp14:sizeRelH>
            <wp14:sizeRelV relativeFrom="margin">
              <wp14:pctHeight>0</wp14:pctHeight>
            </wp14:sizeRelV>
          </wp:anchor>
        </w:drawing>
      </w:r>
      <w:r w:rsidR="0018515F">
        <w:rPr>
          <w:rFonts w:cs="Arial"/>
          <w:bCs/>
          <w:szCs w:val="22"/>
        </w:rPr>
        <w:t>Das Basisteam St. Johannes Langenlonsheim</w:t>
      </w:r>
      <w:r w:rsidR="0018515F" w:rsidRPr="0018515F">
        <w:rPr>
          <w:rFonts w:cs="Arial"/>
          <w:bCs/>
          <w:szCs w:val="22"/>
        </w:rPr>
        <w:t xml:space="preserve"> </w:t>
      </w:r>
      <w:r w:rsidR="0018515F">
        <w:rPr>
          <w:rFonts w:cs="Arial"/>
          <w:bCs/>
          <w:szCs w:val="22"/>
        </w:rPr>
        <w:t xml:space="preserve">möchte die </w:t>
      </w:r>
      <w:r w:rsidR="0018515F" w:rsidRPr="0018515F">
        <w:rPr>
          <w:rFonts w:cs="Arial"/>
          <w:bCs/>
          <w:szCs w:val="22"/>
        </w:rPr>
        <w:t xml:space="preserve">Begegnungsecke </w:t>
      </w:r>
      <w:r w:rsidR="0018515F">
        <w:rPr>
          <w:rFonts w:cs="Arial"/>
          <w:bCs/>
          <w:szCs w:val="22"/>
        </w:rPr>
        <w:t xml:space="preserve">in der Kirche </w:t>
      </w:r>
      <w:r w:rsidR="0018515F" w:rsidRPr="0018515F">
        <w:rPr>
          <w:rFonts w:cs="Arial"/>
          <w:bCs/>
          <w:szCs w:val="22"/>
        </w:rPr>
        <w:t>wieder beleben.</w:t>
      </w:r>
      <w:r w:rsidR="0018515F">
        <w:rPr>
          <w:rFonts w:cs="Arial"/>
          <w:bCs/>
          <w:szCs w:val="22"/>
        </w:rPr>
        <w:t xml:space="preserve"> Deshalb laden wir</w:t>
      </w:r>
      <w:r w:rsidR="0018515F" w:rsidRPr="0018515F">
        <w:rPr>
          <w:rFonts w:cs="Arial"/>
          <w:bCs/>
          <w:szCs w:val="22"/>
        </w:rPr>
        <w:t xml:space="preserve"> künftig regelmäßig zum Zusammensein nach einem Gottesdienst</w:t>
      </w:r>
      <w:r w:rsidR="0018515F">
        <w:rPr>
          <w:rFonts w:cs="Arial"/>
          <w:bCs/>
          <w:szCs w:val="22"/>
        </w:rPr>
        <w:t xml:space="preserve"> in unserer Kirche ein.</w:t>
      </w:r>
    </w:p>
    <w:p w14:paraId="1EDABCD3" w14:textId="6207BF8E" w:rsidR="0018515F" w:rsidRPr="0018515F" w:rsidRDefault="0018515F" w:rsidP="0018515F">
      <w:pPr>
        <w:tabs>
          <w:tab w:val="left" w:pos="142"/>
        </w:tabs>
        <w:rPr>
          <w:rFonts w:cs="Arial"/>
          <w:bCs/>
          <w:szCs w:val="22"/>
        </w:rPr>
      </w:pPr>
      <w:r w:rsidRPr="0018515F">
        <w:rPr>
          <w:rFonts w:cs="Arial"/>
          <w:bCs/>
          <w:szCs w:val="22"/>
        </w:rPr>
        <w:t xml:space="preserve">Am </w:t>
      </w:r>
      <w:r w:rsidR="008D7395">
        <w:rPr>
          <w:rFonts w:cs="Arial"/>
          <w:bCs/>
          <w:szCs w:val="22"/>
        </w:rPr>
        <w:t xml:space="preserve">Sonntag, </w:t>
      </w:r>
      <w:r w:rsidRPr="0018515F">
        <w:rPr>
          <w:rFonts w:cs="Arial"/>
          <w:bCs/>
          <w:szCs w:val="22"/>
        </w:rPr>
        <w:t>25.01.2026 fangen wir damit an. Bei Kuchen und Getränken bleiben wir nach dem</w:t>
      </w:r>
      <w:r>
        <w:rPr>
          <w:rFonts w:cs="Arial"/>
          <w:bCs/>
          <w:szCs w:val="22"/>
        </w:rPr>
        <w:t xml:space="preserve"> </w:t>
      </w:r>
      <w:r w:rsidRPr="0018515F">
        <w:rPr>
          <w:rFonts w:cs="Arial"/>
          <w:bCs/>
          <w:szCs w:val="22"/>
        </w:rPr>
        <w:t>Gottesdienst noch zusammen</w:t>
      </w:r>
      <w:r w:rsidR="00A7630C">
        <w:rPr>
          <w:rFonts w:cs="Arial"/>
          <w:bCs/>
          <w:szCs w:val="22"/>
        </w:rPr>
        <w:t>,</w:t>
      </w:r>
      <w:r w:rsidRPr="0018515F">
        <w:rPr>
          <w:rFonts w:cs="Arial"/>
          <w:bCs/>
          <w:szCs w:val="22"/>
        </w:rPr>
        <w:t xml:space="preserve"> um ins Gespräch zu kommen.</w:t>
      </w:r>
      <w:r w:rsidR="00A7630C">
        <w:rPr>
          <w:rFonts w:cs="Arial"/>
          <w:bCs/>
          <w:szCs w:val="22"/>
        </w:rPr>
        <w:t xml:space="preserve"> </w:t>
      </w:r>
      <w:r w:rsidRPr="0018515F">
        <w:rPr>
          <w:rFonts w:cs="Arial"/>
          <w:bCs/>
          <w:szCs w:val="22"/>
        </w:rPr>
        <w:t>Herzliche Einladung</w:t>
      </w:r>
      <w:r w:rsidR="00A7630C">
        <w:rPr>
          <w:rFonts w:cs="Arial"/>
          <w:bCs/>
          <w:szCs w:val="22"/>
        </w:rPr>
        <w:t>!</w:t>
      </w:r>
    </w:p>
    <w:p w14:paraId="5F313255" w14:textId="4B63A0CA" w:rsidR="0018515F" w:rsidRDefault="0018515F" w:rsidP="0018515F">
      <w:pPr>
        <w:tabs>
          <w:tab w:val="left" w:pos="142"/>
        </w:tabs>
        <w:jc w:val="right"/>
        <w:rPr>
          <w:rFonts w:cs="Arial"/>
          <w:bCs/>
          <w:i/>
          <w:iCs/>
          <w:szCs w:val="22"/>
        </w:rPr>
      </w:pPr>
      <w:r w:rsidRPr="0018515F">
        <w:rPr>
          <w:rFonts w:cs="Arial"/>
          <w:bCs/>
          <w:i/>
          <w:iCs/>
          <w:szCs w:val="22"/>
        </w:rPr>
        <w:t>Astrid Baumgärtner und Dan</w:t>
      </w:r>
      <w:r w:rsidR="00A7630C">
        <w:rPr>
          <w:rFonts w:cs="Arial"/>
          <w:bCs/>
          <w:i/>
          <w:iCs/>
          <w:szCs w:val="22"/>
        </w:rPr>
        <w:t>n</w:t>
      </w:r>
      <w:r w:rsidRPr="0018515F">
        <w:rPr>
          <w:rFonts w:cs="Arial"/>
          <w:bCs/>
          <w:i/>
          <w:iCs/>
          <w:szCs w:val="22"/>
        </w:rPr>
        <w:t>y Kasper, Basisteam St. Johannes</w:t>
      </w:r>
    </w:p>
    <w:p w14:paraId="32789A6C" w14:textId="77777777" w:rsidR="00272D49" w:rsidRDefault="00272D49" w:rsidP="00A7630C">
      <w:pPr>
        <w:spacing w:line="360" w:lineRule="auto"/>
        <w:jc w:val="both"/>
        <w:rPr>
          <w:b/>
          <w:bCs/>
          <w:sz w:val="24"/>
        </w:rPr>
      </w:pPr>
    </w:p>
    <w:p w14:paraId="3C279A4C" w14:textId="1D892C63" w:rsidR="00A7630C" w:rsidRDefault="00A7630C" w:rsidP="00A7630C">
      <w:pPr>
        <w:spacing w:line="360" w:lineRule="auto"/>
        <w:jc w:val="both"/>
        <w:rPr>
          <w:b/>
          <w:bCs/>
          <w:sz w:val="24"/>
        </w:rPr>
      </w:pPr>
      <w:r>
        <w:rPr>
          <w:b/>
          <w:bCs/>
          <w:sz w:val="24"/>
        </w:rPr>
        <w:t xml:space="preserve">Familienzeit – nicht nur für Kinder       </w:t>
      </w:r>
    </w:p>
    <w:p w14:paraId="4F507D03" w14:textId="77777777" w:rsidR="006126AF" w:rsidRDefault="00A7630C" w:rsidP="00A7630C">
      <w:r>
        <w:t xml:space="preserve">Kinder- </w:t>
      </w:r>
      <w:r w:rsidR="006126AF">
        <w:t>und</w:t>
      </w:r>
      <w:r>
        <w:t xml:space="preserve"> Familienangebote, familiengerechte Nachmittage, Gottesdienste, Wanderungen, Adventsfenster, Kirchenexpeditionen und allerlei andere kreative Ideen werden hier geplant und umgesetzt. </w:t>
      </w:r>
    </w:p>
    <w:p w14:paraId="56572CE6" w14:textId="5F65613E" w:rsidR="00A7630C" w:rsidRDefault="00A7630C" w:rsidP="00A7630C">
      <w:r>
        <w:t>Hier dürfen alle Familien entspannt teilnehmen und Kinder genau so sein, wie sie sind.</w:t>
      </w:r>
    </w:p>
    <w:p w14:paraId="301F7387" w14:textId="77777777" w:rsidR="00886C89" w:rsidRPr="00886C89" w:rsidRDefault="00886C89" w:rsidP="00A7630C">
      <w:pPr>
        <w:rPr>
          <w:sz w:val="8"/>
          <w:szCs w:val="8"/>
        </w:rPr>
      </w:pPr>
    </w:p>
    <w:p w14:paraId="696264D8" w14:textId="77777777" w:rsidR="00A7630C" w:rsidRDefault="00A7630C" w:rsidP="00A7630C">
      <w:r>
        <w:t xml:space="preserve">Immer mehr Menschen wollen mitbekommen, was in unserer Kirchengemeinde so los ist. Um alle rund um die Aktivitäten der katholischen Kirche in Langenlonsheim/Laubenheim gut und zeitnah informieren zu können, haben wir einen </w:t>
      </w:r>
      <w:r w:rsidRPr="00016E76">
        <w:t>WhatsApp Kanal.</w:t>
      </w:r>
    </w:p>
    <w:p w14:paraId="7EC3A4E1" w14:textId="0C84676E" w:rsidR="00A7630C" w:rsidRDefault="00886C89" w:rsidP="00A7630C">
      <w:r w:rsidRPr="00A7630C">
        <w:rPr>
          <w:noProof/>
        </w:rPr>
        <w:drawing>
          <wp:anchor distT="0" distB="0" distL="114300" distR="114300" simplePos="0" relativeHeight="252801024" behindDoc="0" locked="0" layoutInCell="1" allowOverlap="1" wp14:anchorId="3F6E6902" wp14:editId="453F5A24">
            <wp:simplePos x="0" y="0"/>
            <wp:positionH relativeFrom="margin">
              <wp:posOffset>2990850</wp:posOffset>
            </wp:positionH>
            <wp:positionV relativeFrom="paragraph">
              <wp:posOffset>593090</wp:posOffset>
            </wp:positionV>
            <wp:extent cx="1374140" cy="126047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0879" t="34531" r="10604" b="2460"/>
                    <a:stretch>
                      <a:fillRect/>
                    </a:stretch>
                  </pic:blipFill>
                  <pic:spPr bwMode="auto">
                    <a:xfrm>
                      <a:off x="0" y="0"/>
                      <a:ext cx="1374140" cy="126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630C">
        <w:t>Und unser Kanal ist so lebendig wie die Teilnehmer unserer Veranstaltungen: Auch Omas, Opas, Tanten, Onkel und interessierte Gemeindemitglieder aus Nah und Fern kommen zu uns. Eine wachsende Gemeinschaft, über die wir uns sehr freuen.</w:t>
      </w:r>
    </w:p>
    <w:p w14:paraId="19923CD8" w14:textId="50CD31FC" w:rsidR="006126AF" w:rsidRPr="00886C89" w:rsidRDefault="006126AF" w:rsidP="00A7630C">
      <w:pPr>
        <w:rPr>
          <w:sz w:val="12"/>
          <w:szCs w:val="12"/>
        </w:rPr>
      </w:pPr>
    </w:p>
    <w:p w14:paraId="329959F4" w14:textId="09DC1E76" w:rsidR="00A7630C" w:rsidRPr="00D23581" w:rsidRDefault="00A7630C" w:rsidP="00A7630C">
      <w:pPr>
        <w:rPr>
          <w:b/>
          <w:bCs/>
        </w:rPr>
      </w:pPr>
      <w:r>
        <w:rPr>
          <w:b/>
          <w:bCs/>
        </w:rPr>
        <w:t>Wie ihr von unseren Aktivitäten erfahrt?</w:t>
      </w:r>
    </w:p>
    <w:p w14:paraId="401CB630" w14:textId="39AB14C6" w:rsidR="00A7630C" w:rsidRPr="00A7630C" w:rsidRDefault="00A7630C" w:rsidP="00A7630C">
      <w:r w:rsidRPr="00A7630C">
        <w:t xml:space="preserve">Link folgen (Fotofunktion Handy) und auf Abonnieren klicken. Dann auf die Glocke tippen, sodass sie nicht mehr durchgestrichen ist. </w:t>
      </w:r>
      <w:r w:rsidR="00886C89">
        <w:t xml:space="preserve"> </w:t>
      </w:r>
      <w:r w:rsidRPr="00A7630C">
        <w:t>Dann bekommt man neue Nachrichten auf dem Kanal immer direkt mit.</w:t>
      </w:r>
    </w:p>
    <w:p w14:paraId="28863365" w14:textId="1FAF6321" w:rsidR="00A7630C" w:rsidRPr="006126AF" w:rsidRDefault="00A7630C" w:rsidP="006126AF">
      <w:pPr>
        <w:jc w:val="right"/>
        <w:rPr>
          <w:i/>
          <w:iCs/>
        </w:rPr>
      </w:pPr>
      <w:r w:rsidRPr="006126AF">
        <w:rPr>
          <w:i/>
          <w:iCs/>
        </w:rPr>
        <w:t>Marcella von Castell für Familienzeit Langenlonsheim/Laubenheim</w:t>
      </w:r>
    </w:p>
    <w:p w14:paraId="0C4E3766" w14:textId="77777777" w:rsidR="00A7630C" w:rsidRPr="00A7630C" w:rsidRDefault="00A7630C" w:rsidP="00A7630C"/>
    <w:p w14:paraId="1239F215" w14:textId="0B292FE7" w:rsidR="006126AF" w:rsidRPr="000226C1" w:rsidRDefault="006126AF" w:rsidP="006126AF">
      <w:pPr>
        <w:tabs>
          <w:tab w:val="left" w:pos="142"/>
        </w:tabs>
        <w:spacing w:line="360" w:lineRule="auto"/>
        <w:rPr>
          <w:rFonts w:cs="Arial"/>
          <w:bCs/>
          <w:szCs w:val="22"/>
        </w:rPr>
      </w:pPr>
      <w:r w:rsidRPr="000226C1">
        <w:rPr>
          <w:rFonts w:cs="Arial"/>
          <w:b/>
          <w:sz w:val="24"/>
        </w:rPr>
        <w:lastRenderedPageBreak/>
        <w:t>Treffen der ökumenischen Männerkochkreise</w:t>
      </w:r>
    </w:p>
    <w:p w14:paraId="5408C580" w14:textId="77777777" w:rsidR="006126AF" w:rsidRDefault="006126AF" w:rsidP="006126AF">
      <w:pPr>
        <w:tabs>
          <w:tab w:val="left" w:pos="142"/>
        </w:tabs>
        <w:rPr>
          <w:rFonts w:cs="Arial"/>
          <w:bCs/>
          <w:szCs w:val="22"/>
        </w:rPr>
      </w:pPr>
      <w:r w:rsidRPr="000226C1">
        <w:rPr>
          <w:rFonts w:cs="Arial"/>
          <w:bCs/>
          <w:szCs w:val="22"/>
        </w:rPr>
        <w:t>Der Männerkochk</w:t>
      </w:r>
      <w:r>
        <w:rPr>
          <w:rFonts w:cs="Arial"/>
          <w:bCs/>
          <w:szCs w:val="22"/>
        </w:rPr>
        <w:t>r</w:t>
      </w:r>
      <w:r w:rsidRPr="000226C1">
        <w:rPr>
          <w:rFonts w:cs="Arial"/>
          <w:bCs/>
          <w:szCs w:val="22"/>
        </w:rPr>
        <w:t>eis „Helden des Herdes“ trifft sich am Donnerstag, 18.12.2025 um 18</w:t>
      </w:r>
      <w:r>
        <w:rPr>
          <w:rFonts w:cs="Arial"/>
          <w:bCs/>
          <w:szCs w:val="22"/>
        </w:rPr>
        <w:t>.</w:t>
      </w:r>
      <w:r w:rsidRPr="000226C1">
        <w:rPr>
          <w:rFonts w:cs="Arial"/>
          <w:bCs/>
          <w:szCs w:val="22"/>
        </w:rPr>
        <w:t>30 Uhr im Pfarrhaus Windesheim. Wie wäre es mal mit Ziegenkäse, gratiniert mit Honig und dazu Feldsalat? Oder Schweinfilet mit Burrata und Birne, und zum Abschluss ein Spekulatius-Dessert?</w:t>
      </w:r>
    </w:p>
    <w:p w14:paraId="6F8DB057" w14:textId="77777777" w:rsidR="006126AF" w:rsidRPr="000226C1" w:rsidRDefault="006126AF" w:rsidP="006126AF">
      <w:pPr>
        <w:tabs>
          <w:tab w:val="left" w:pos="142"/>
        </w:tabs>
        <w:rPr>
          <w:rFonts w:cs="Arial"/>
          <w:bCs/>
          <w:sz w:val="16"/>
          <w:szCs w:val="16"/>
        </w:rPr>
      </w:pPr>
    </w:p>
    <w:p w14:paraId="4F9129B1" w14:textId="2C13FF2D" w:rsidR="006126AF" w:rsidRPr="000226C1" w:rsidRDefault="006126AF" w:rsidP="006126AF">
      <w:pPr>
        <w:tabs>
          <w:tab w:val="left" w:pos="142"/>
        </w:tabs>
        <w:rPr>
          <w:rFonts w:cs="Arial"/>
          <w:bCs/>
          <w:szCs w:val="22"/>
        </w:rPr>
      </w:pPr>
      <w:r w:rsidRPr="000226C1">
        <w:rPr>
          <w:rFonts w:cs="Arial"/>
          <w:bCs/>
          <w:szCs w:val="22"/>
        </w:rPr>
        <w:t>Der ökum. Männerkochkreis 2 freut sich auf ein Treffen am Montag, 19.01.2026 um 18</w:t>
      </w:r>
      <w:r>
        <w:rPr>
          <w:rFonts w:cs="Arial"/>
          <w:bCs/>
          <w:szCs w:val="22"/>
        </w:rPr>
        <w:t>.</w:t>
      </w:r>
      <w:r w:rsidRPr="000226C1">
        <w:rPr>
          <w:rFonts w:cs="Arial"/>
          <w:bCs/>
          <w:szCs w:val="22"/>
        </w:rPr>
        <w:t>30 Uhr im Pfarrhaus. Wir werden uns wieder viel zu erzählen haben von unserem alltäglichen Leben auch im Rück</w:t>
      </w:r>
      <w:r w:rsidR="00B5207E">
        <w:rPr>
          <w:rFonts w:cs="Arial"/>
          <w:bCs/>
          <w:szCs w:val="22"/>
        </w:rPr>
        <w:t>-</w:t>
      </w:r>
      <w:r w:rsidRPr="000226C1">
        <w:rPr>
          <w:rFonts w:cs="Arial"/>
          <w:bCs/>
          <w:szCs w:val="22"/>
        </w:rPr>
        <w:t>blick auf das vergangene Jahr. Was es zu essen gibt?</w:t>
      </w:r>
      <w:r w:rsidR="00B5207E">
        <w:rPr>
          <w:rFonts w:cs="Arial"/>
          <w:bCs/>
          <w:szCs w:val="22"/>
        </w:rPr>
        <w:t xml:space="preserve"> </w:t>
      </w:r>
      <w:r w:rsidRPr="000226C1">
        <w:rPr>
          <w:rFonts w:cs="Arial"/>
          <w:bCs/>
          <w:szCs w:val="22"/>
        </w:rPr>
        <w:t>Vielleicht kochen wir ja Urlaubserinnerungen aus Portugal oder Italien?</w:t>
      </w:r>
    </w:p>
    <w:p w14:paraId="0EF9406C" w14:textId="77777777" w:rsidR="006126AF" w:rsidRPr="000226C1" w:rsidRDefault="006126AF" w:rsidP="006126AF">
      <w:pPr>
        <w:tabs>
          <w:tab w:val="left" w:pos="142"/>
        </w:tabs>
        <w:jc w:val="right"/>
        <w:rPr>
          <w:rFonts w:cs="Arial"/>
          <w:bCs/>
          <w:i/>
          <w:iCs/>
          <w:szCs w:val="22"/>
        </w:rPr>
      </w:pPr>
      <w:r w:rsidRPr="000226C1">
        <w:rPr>
          <w:rFonts w:cs="Arial"/>
          <w:bCs/>
          <w:i/>
          <w:iCs/>
          <w:szCs w:val="22"/>
        </w:rPr>
        <w:t>Gerhard Horteux</w:t>
      </w:r>
    </w:p>
    <w:p w14:paraId="43642AB2" w14:textId="77777777" w:rsidR="007B102A" w:rsidRDefault="007B102A" w:rsidP="008D7395">
      <w:pPr>
        <w:rPr>
          <w:rFonts w:cs="Arial"/>
        </w:rPr>
      </w:pPr>
    </w:p>
    <w:p w14:paraId="347DFCC2" w14:textId="41031ACB" w:rsidR="00413BA2" w:rsidRPr="0055736C" w:rsidRDefault="00C9027B" w:rsidP="0055736C">
      <w:pPr>
        <w:keepNext/>
        <w:spacing w:line="360" w:lineRule="auto"/>
        <w:jc w:val="center"/>
        <w:outlineLvl w:val="0"/>
        <w:rPr>
          <w:rFonts w:cs="Arial"/>
          <w:b/>
          <w:smallCaps/>
          <w:sz w:val="32"/>
          <w:szCs w:val="28"/>
        </w:rPr>
      </w:pPr>
      <w:r w:rsidRPr="00AC396C">
        <w:rPr>
          <w:rFonts w:cs="Arial"/>
          <w:b/>
          <w:smallCaps/>
          <w:noProof/>
          <w:sz w:val="32"/>
          <w:szCs w:val="28"/>
        </w:rPr>
        <mc:AlternateContent>
          <mc:Choice Requires="wps">
            <w:drawing>
              <wp:anchor distT="0" distB="0" distL="114300" distR="114300" simplePos="0" relativeHeight="252699648" behindDoc="0" locked="0" layoutInCell="1" allowOverlap="1" wp14:anchorId="60D37E72" wp14:editId="1EC3E94F">
                <wp:simplePos x="0" y="0"/>
                <wp:positionH relativeFrom="column">
                  <wp:posOffset>2832735</wp:posOffset>
                </wp:positionH>
                <wp:positionV relativeFrom="paragraph">
                  <wp:posOffset>106680</wp:posOffset>
                </wp:positionV>
                <wp:extent cx="1259840" cy="0"/>
                <wp:effectExtent l="6350" t="13335" r="10160" b="15240"/>
                <wp:wrapNone/>
                <wp:docPr id="72586464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D2719F" id="_x0000_t32" coordsize="21600,21600" o:spt="32" o:oned="t" path="m,l21600,21600e" filled="f">
                <v:path arrowok="t" fillok="f" o:connecttype="none"/>
                <o:lock v:ext="edit" shapetype="t"/>
              </v:shapetype>
              <v:shape id="AutoShape 184" o:spid="_x0000_s1026" type="#_x0000_t32" style="position:absolute;margin-left:223.05pt;margin-top:8.4pt;width:99.2pt;height:0;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" strokeweight="1pt"/>
            </w:pict>
          </mc:Fallback>
        </mc:AlternateContent>
      </w:r>
      <w:r w:rsidRPr="00AC396C">
        <w:rPr>
          <w:rFonts w:cs="Arial"/>
          <w:b/>
          <w:smallCaps/>
          <w:noProof/>
          <w:sz w:val="32"/>
          <w:szCs w:val="28"/>
        </w:rPr>
        <mc:AlternateContent>
          <mc:Choice Requires="wps">
            <w:drawing>
              <wp:anchor distT="0" distB="0" distL="114300" distR="114300" simplePos="0" relativeHeight="252698624" behindDoc="0" locked="0" layoutInCell="1" allowOverlap="1" wp14:anchorId="13BAC252" wp14:editId="7EBD8619">
                <wp:simplePos x="0" y="0"/>
                <wp:positionH relativeFrom="column">
                  <wp:posOffset>59690</wp:posOffset>
                </wp:positionH>
                <wp:positionV relativeFrom="paragraph">
                  <wp:posOffset>112395</wp:posOffset>
                </wp:positionV>
                <wp:extent cx="1259840" cy="0"/>
                <wp:effectExtent l="14605" t="9525" r="11430" b="9525"/>
                <wp:wrapNone/>
                <wp:docPr id="201989883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884E4" id="AutoShape 183" o:spid="_x0000_s1026" type="#_x0000_t32" style="position:absolute;margin-left:4.7pt;margin-top:8.85pt;width:99.2pt;height:0;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" strokeweight="1pt"/>
            </w:pict>
          </mc:Fallback>
        </mc:AlternateContent>
      </w:r>
      <w:r w:rsidRPr="00AC396C">
        <w:rPr>
          <w:rFonts w:cs="Arial"/>
          <w:b/>
          <w:smallCaps/>
          <w:sz w:val="32"/>
          <w:szCs w:val="28"/>
        </w:rPr>
        <w:t>Frauen-Seite</w:t>
      </w:r>
    </w:p>
    <w:p w14:paraId="656B5294" w14:textId="0FD7BC63" w:rsidR="005D6AC0" w:rsidRPr="005D6AC0" w:rsidRDefault="005D6AC0" w:rsidP="005D6AC0">
      <w:pPr>
        <w:spacing w:line="360" w:lineRule="auto"/>
        <w:rPr>
          <w:rFonts w:cs="Arial"/>
          <w:b/>
          <w:bCs/>
          <w:sz w:val="24"/>
        </w:rPr>
      </w:pPr>
      <w:r w:rsidRPr="005D6AC0">
        <w:rPr>
          <w:rFonts w:cs="Arial"/>
          <w:b/>
          <w:bCs/>
          <w:sz w:val="24"/>
        </w:rPr>
        <w:t xml:space="preserve">Verein Katholische Frauen Bretzenheim </w:t>
      </w:r>
      <w:r w:rsidR="008D7395">
        <w:rPr>
          <w:rFonts w:cs="Arial"/>
          <w:b/>
          <w:bCs/>
          <w:sz w:val="24"/>
        </w:rPr>
        <w:t>löst sich auf</w:t>
      </w:r>
    </w:p>
    <w:p w14:paraId="614BE2D6" w14:textId="53AB86BA" w:rsidR="005D6AC0" w:rsidRDefault="005D6AC0" w:rsidP="005D6AC0">
      <w:pPr>
        <w:rPr>
          <w:rFonts w:cs="Arial"/>
          <w:szCs w:val="22"/>
        </w:rPr>
      </w:pPr>
      <w:r w:rsidRPr="005D6AC0">
        <w:rPr>
          <w:rFonts w:cs="Arial"/>
          <w:szCs w:val="22"/>
        </w:rPr>
        <w:t xml:space="preserve">Da sich niemand bereit erklärt hat für den Vorstand zu kandidieren, waren wir aus </w:t>
      </w:r>
      <w:r>
        <w:rPr>
          <w:rFonts w:cs="Arial"/>
          <w:szCs w:val="22"/>
        </w:rPr>
        <w:t>A</w:t>
      </w:r>
      <w:r w:rsidRPr="005D6AC0">
        <w:rPr>
          <w:rFonts w:cs="Arial"/>
          <w:szCs w:val="22"/>
        </w:rPr>
        <w:t>lters</w:t>
      </w:r>
      <w:r>
        <w:rPr>
          <w:rFonts w:cs="Arial"/>
          <w:szCs w:val="22"/>
        </w:rPr>
        <w:t>g</w:t>
      </w:r>
      <w:r w:rsidRPr="005D6AC0">
        <w:rPr>
          <w:rFonts w:cs="Arial"/>
          <w:szCs w:val="22"/>
        </w:rPr>
        <w:t xml:space="preserve">ründen des überwiegenden Teils des bisherigen Vorstandes schweren Herzens gezwungen, den Verein </w:t>
      </w:r>
      <w:r>
        <w:rPr>
          <w:rFonts w:cs="Arial"/>
          <w:szCs w:val="22"/>
        </w:rPr>
        <w:t xml:space="preserve">Katholische Frauen in Bretzenheim </w:t>
      </w:r>
      <w:r w:rsidRPr="005D6AC0">
        <w:rPr>
          <w:rFonts w:cs="Arial"/>
          <w:szCs w:val="22"/>
        </w:rPr>
        <w:t>aufzulösen. Bei einer außer</w:t>
      </w:r>
      <w:r w:rsidR="00B5207E">
        <w:rPr>
          <w:rFonts w:cs="Arial"/>
          <w:szCs w:val="22"/>
        </w:rPr>
        <w:t>-</w:t>
      </w:r>
      <w:r w:rsidRPr="005D6AC0">
        <w:rPr>
          <w:rFonts w:cs="Arial"/>
          <w:szCs w:val="22"/>
        </w:rPr>
        <w:t>ordentlichen Mitglieder</w:t>
      </w:r>
      <w:r>
        <w:rPr>
          <w:rFonts w:cs="Arial"/>
          <w:szCs w:val="22"/>
        </w:rPr>
        <w:t>v</w:t>
      </w:r>
      <w:r w:rsidRPr="005D6AC0">
        <w:rPr>
          <w:rFonts w:cs="Arial"/>
          <w:szCs w:val="22"/>
        </w:rPr>
        <w:t>ersammlung am 6. Nov</w:t>
      </w:r>
      <w:r>
        <w:rPr>
          <w:rFonts w:cs="Arial"/>
          <w:szCs w:val="22"/>
        </w:rPr>
        <w:t>ember 25</w:t>
      </w:r>
      <w:r w:rsidRPr="005D6AC0">
        <w:rPr>
          <w:rFonts w:cs="Arial"/>
          <w:szCs w:val="22"/>
        </w:rPr>
        <w:t xml:space="preserve"> haben die anwesenden Mitglieder einstimmig diesem Vorhaben zugestimmt. </w:t>
      </w:r>
    </w:p>
    <w:p w14:paraId="03DFAA85" w14:textId="47E416E7" w:rsidR="008D7395" w:rsidRPr="008D7395" w:rsidRDefault="008D7395" w:rsidP="005D6AC0">
      <w:pPr>
        <w:rPr>
          <w:rFonts w:cs="Arial"/>
          <w:sz w:val="16"/>
          <w:szCs w:val="16"/>
        </w:rPr>
      </w:pPr>
    </w:p>
    <w:p w14:paraId="2A09F9A2" w14:textId="189B1240" w:rsidR="005D6AC0" w:rsidRPr="005D6AC0" w:rsidRDefault="005D6AC0" w:rsidP="005D6AC0">
      <w:pPr>
        <w:rPr>
          <w:rFonts w:cs="Arial"/>
          <w:b/>
          <w:bCs/>
          <w:szCs w:val="22"/>
        </w:rPr>
      </w:pPr>
      <w:r>
        <w:rPr>
          <w:rFonts w:cs="Arial"/>
          <w:b/>
          <w:bCs/>
          <w:szCs w:val="22"/>
        </w:rPr>
        <w:t>Seniorenkaffee und Gymnastikkurs gehen weiter</w:t>
      </w:r>
    </w:p>
    <w:p w14:paraId="374A1B3D" w14:textId="2A906B0F" w:rsidR="005D6AC0" w:rsidRPr="005D6AC0" w:rsidRDefault="005D6AC0" w:rsidP="005D6AC0">
      <w:pPr>
        <w:rPr>
          <w:rFonts w:cs="Arial"/>
          <w:szCs w:val="22"/>
        </w:rPr>
      </w:pPr>
      <w:r w:rsidRPr="005D6AC0">
        <w:rPr>
          <w:rFonts w:cs="Arial"/>
          <w:szCs w:val="22"/>
        </w:rPr>
        <w:t>Was aber nicht bedeutet, dass der ökumenische Seniorenkaffee nicht mehr stattfindet. Zwei Frauen haben sich danken</w:t>
      </w:r>
      <w:r w:rsidR="00EF5216">
        <w:rPr>
          <w:rFonts w:cs="Arial"/>
          <w:szCs w:val="22"/>
        </w:rPr>
        <w:t>swerter</w:t>
      </w:r>
      <w:r w:rsidRPr="005D6AC0">
        <w:rPr>
          <w:rFonts w:cs="Arial"/>
          <w:szCs w:val="22"/>
        </w:rPr>
        <w:t xml:space="preserve">weise bereiterklärt, diesen zu organisieren und dafür zu sorgen, dass immer genügend Helferinnen vorhanden sind. </w:t>
      </w:r>
    </w:p>
    <w:p w14:paraId="5BAFA277" w14:textId="6A3DC5FA" w:rsidR="005D6AC0" w:rsidRDefault="005D6AC0" w:rsidP="005D6AC0">
      <w:pPr>
        <w:rPr>
          <w:rFonts w:cs="Arial"/>
          <w:szCs w:val="22"/>
        </w:rPr>
      </w:pPr>
      <w:r w:rsidRPr="005D6AC0">
        <w:rPr>
          <w:rFonts w:cs="Arial"/>
          <w:szCs w:val="22"/>
        </w:rPr>
        <w:t>Ebenso läuft der Gymnastikkurs wie gewohnt weiter.</w:t>
      </w:r>
    </w:p>
    <w:p w14:paraId="7845A2CA" w14:textId="330EBE64" w:rsidR="00B5207E" w:rsidRPr="005D6AC0" w:rsidRDefault="00B5207E" w:rsidP="00B5207E">
      <w:pPr>
        <w:spacing w:line="360" w:lineRule="auto"/>
        <w:jc w:val="right"/>
        <w:rPr>
          <w:rFonts w:cs="Arial"/>
          <w:i/>
          <w:iCs/>
          <w:szCs w:val="22"/>
        </w:rPr>
      </w:pPr>
      <w:r w:rsidRPr="00B5207E">
        <w:rPr>
          <w:rFonts w:cs="Arial"/>
          <w:i/>
          <w:iCs/>
          <w:noProof/>
          <w:color w:val="000000" w:themeColor="text1"/>
          <w:szCs w:val="22"/>
        </w:rPr>
        <w:drawing>
          <wp:anchor distT="0" distB="0" distL="114300" distR="114300" simplePos="0" relativeHeight="252855296" behindDoc="0" locked="0" layoutInCell="1" allowOverlap="1" wp14:anchorId="21BB2333" wp14:editId="54CAD66A">
            <wp:simplePos x="0" y="0"/>
            <wp:positionH relativeFrom="column">
              <wp:posOffset>-78740</wp:posOffset>
            </wp:positionH>
            <wp:positionV relativeFrom="paragraph">
              <wp:posOffset>175895</wp:posOffset>
            </wp:positionV>
            <wp:extent cx="1981200" cy="1000125"/>
            <wp:effectExtent l="0" t="0" r="0" b="9525"/>
            <wp:wrapSquare wrapText="bothSides"/>
            <wp:docPr id="1755072894"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1200" cy="1000125"/>
                    </a:xfrm>
                    <a:prstGeom prst="rect">
                      <a:avLst/>
                    </a:prstGeom>
                    <a:noFill/>
                  </pic:spPr>
                </pic:pic>
              </a:graphicData>
            </a:graphic>
            <wp14:sizeRelH relativeFrom="margin">
              <wp14:pctWidth>0</wp14:pctWidth>
            </wp14:sizeRelH>
            <wp14:sizeRelV relativeFrom="margin">
              <wp14:pctHeight>0</wp14:pctHeight>
            </wp14:sizeRelV>
          </wp:anchor>
        </w:drawing>
      </w:r>
      <w:r w:rsidR="005D6AC0">
        <w:rPr>
          <w:rFonts w:cs="Arial"/>
          <w:i/>
          <w:iCs/>
          <w:szCs w:val="22"/>
        </w:rPr>
        <w:t>Elsbeth Kunz</w:t>
      </w:r>
      <w:r w:rsidR="00C65FEB">
        <w:rPr>
          <w:rFonts w:cs="Arial"/>
          <w:i/>
          <w:iCs/>
          <w:szCs w:val="22"/>
        </w:rPr>
        <w:t xml:space="preserve"> im Namen des Vorstandes</w:t>
      </w:r>
      <w:r>
        <w:rPr>
          <w:rFonts w:cs="Arial"/>
          <w:i/>
          <w:iCs/>
          <w:szCs w:val="22"/>
        </w:rPr>
        <w:t xml:space="preserve"> </w:t>
      </w:r>
    </w:p>
    <w:p w14:paraId="158953C8" w14:textId="373D15F2" w:rsidR="00B5207E" w:rsidRDefault="00B5207E" w:rsidP="00B14981">
      <w:pPr>
        <w:tabs>
          <w:tab w:val="left" w:pos="567"/>
        </w:tabs>
        <w:rPr>
          <w:rFonts w:cs="Arial"/>
          <w:noProof/>
          <w:color w:val="000000" w:themeColor="text1"/>
          <w:szCs w:val="22"/>
        </w:rPr>
      </w:pPr>
      <w:r w:rsidRPr="00B5207E">
        <w:rPr>
          <w:rFonts w:cs="Arial"/>
          <w:noProof/>
          <w:color w:val="000000" w:themeColor="text1"/>
          <w:szCs w:val="22"/>
        </w:rPr>
        <w:t>Den</w:t>
      </w:r>
      <w:r>
        <w:rPr>
          <w:rFonts w:cs="Arial"/>
          <w:noProof/>
          <w:color w:val="000000" w:themeColor="text1"/>
          <w:szCs w:val="22"/>
        </w:rPr>
        <w:t xml:space="preserve"> Kath. Frauen Bretzenheim sei von ganzem Herzen für ihr jahrzentelanges </w:t>
      </w:r>
      <w:r w:rsidRPr="00B5207E">
        <w:rPr>
          <w:rFonts w:cs="Arial"/>
          <w:noProof/>
          <w:color w:val="000000" w:themeColor="text1"/>
          <w:szCs w:val="22"/>
        </w:rPr>
        <w:t>segensreiches Wirken gedankt</w:t>
      </w:r>
      <w:r>
        <w:rPr>
          <w:rFonts w:cs="Arial"/>
          <w:noProof/>
          <w:color w:val="000000" w:themeColor="text1"/>
          <w:szCs w:val="22"/>
        </w:rPr>
        <w:t xml:space="preserve">, durch das sie die Gemeinde bereichert haben. </w:t>
      </w:r>
    </w:p>
    <w:p w14:paraId="603B658A" w14:textId="2C954446" w:rsidR="00B5207E" w:rsidRDefault="00B5207E" w:rsidP="00B14981">
      <w:pPr>
        <w:tabs>
          <w:tab w:val="left" w:pos="567"/>
        </w:tabs>
        <w:rPr>
          <w:rFonts w:cs="Arial"/>
          <w:noProof/>
          <w:color w:val="000000" w:themeColor="text1"/>
          <w:szCs w:val="22"/>
        </w:rPr>
      </w:pPr>
      <w:r>
        <w:rPr>
          <w:rFonts w:cs="Arial"/>
          <w:noProof/>
          <w:color w:val="000000" w:themeColor="text1"/>
          <w:szCs w:val="22"/>
        </w:rPr>
        <w:t xml:space="preserve">Alles hat seine Zeit! </w:t>
      </w:r>
      <w:r w:rsidR="00C65FEB" w:rsidRPr="003C77BE">
        <w:rPr>
          <w:rFonts w:cs="Arial"/>
          <w:noProof/>
          <w:color w:val="000000" w:themeColor="text1"/>
          <w:sz w:val="20"/>
          <w:szCs w:val="20"/>
        </w:rPr>
        <w:t>(Koh 3,1)</w:t>
      </w:r>
    </w:p>
    <w:p w14:paraId="2737D1B0" w14:textId="0C2371EB" w:rsidR="00B14981" w:rsidRPr="00B5207E" w:rsidRDefault="00B5207E" w:rsidP="00B5207E">
      <w:pPr>
        <w:tabs>
          <w:tab w:val="left" w:pos="567"/>
        </w:tabs>
        <w:jc w:val="right"/>
        <w:rPr>
          <w:rFonts w:cs="Arial"/>
          <w:b/>
          <w:bCs/>
          <w:i/>
          <w:iCs/>
          <w:noProof/>
          <w:color w:val="000000" w:themeColor="text1"/>
          <w:sz w:val="48"/>
          <w:szCs w:val="48"/>
        </w:rPr>
      </w:pPr>
      <w:r>
        <w:rPr>
          <w:rFonts w:cs="Arial"/>
          <w:i/>
          <w:iCs/>
          <w:noProof/>
          <w:color w:val="000000" w:themeColor="text1"/>
          <w:szCs w:val="22"/>
        </w:rPr>
        <w:t>U</w:t>
      </w:r>
      <w:r w:rsidR="00CD3A77">
        <w:rPr>
          <w:rFonts w:cs="Arial"/>
          <w:i/>
          <w:iCs/>
          <w:noProof/>
          <w:color w:val="000000" w:themeColor="text1"/>
          <w:szCs w:val="22"/>
        </w:rPr>
        <w:t>schi</w:t>
      </w:r>
      <w:r>
        <w:rPr>
          <w:rFonts w:cs="Arial"/>
          <w:i/>
          <w:iCs/>
          <w:noProof/>
          <w:color w:val="000000" w:themeColor="text1"/>
          <w:szCs w:val="22"/>
        </w:rPr>
        <w:t xml:space="preserve"> Vogt</w:t>
      </w:r>
      <w:r w:rsidR="00CD3A77">
        <w:rPr>
          <w:rFonts w:cs="Arial"/>
          <w:i/>
          <w:iCs/>
          <w:noProof/>
          <w:color w:val="000000" w:themeColor="text1"/>
          <w:szCs w:val="22"/>
        </w:rPr>
        <w:t>, Gemeindereferentin</w:t>
      </w:r>
    </w:p>
    <w:p w14:paraId="434E524F" w14:textId="4C0E6C23" w:rsidR="00B14981" w:rsidRDefault="00B14981" w:rsidP="00FC6891">
      <w:pPr>
        <w:tabs>
          <w:tab w:val="left" w:pos="709"/>
        </w:tabs>
        <w:rPr>
          <w:rFonts w:ascii="Papyrus" w:hAnsi="Papyrus"/>
          <w:b/>
          <w:bCs/>
          <w:noProof/>
          <w:color w:val="EAEAEA"/>
          <w:sz w:val="48"/>
          <w:szCs w:val="48"/>
        </w:rPr>
      </w:pPr>
      <w:r w:rsidRPr="00B14981">
        <w:rPr>
          <w:rFonts w:ascii="Aptos" w:hAnsi="Aptos"/>
          <w:noProof/>
          <w:color w:val="EAEAEA"/>
          <w:sz w:val="20"/>
          <w:szCs w:val="20"/>
        </w:rPr>
        <w:lastRenderedPageBreak/>
        <w:drawing>
          <wp:anchor distT="0" distB="0" distL="114300" distR="114300" simplePos="0" relativeHeight="252856320" behindDoc="1" locked="0" layoutInCell="1" allowOverlap="1" wp14:anchorId="6DB5E33D" wp14:editId="33E8E0DE">
            <wp:simplePos x="0" y="0"/>
            <wp:positionH relativeFrom="column">
              <wp:posOffset>-82550</wp:posOffset>
            </wp:positionH>
            <wp:positionV relativeFrom="paragraph">
              <wp:posOffset>-215900</wp:posOffset>
            </wp:positionV>
            <wp:extent cx="4304030" cy="2712720"/>
            <wp:effectExtent l="0" t="0" r="1270" b="0"/>
            <wp:wrapNone/>
            <wp:docPr id="19860089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04030" cy="2712720"/>
                    </a:xfrm>
                    <a:prstGeom prst="rect">
                      <a:avLst/>
                    </a:prstGeom>
                    <a:noFill/>
                  </pic:spPr>
                </pic:pic>
              </a:graphicData>
            </a:graphic>
          </wp:anchor>
        </w:drawing>
      </w:r>
      <w:r>
        <w:rPr>
          <w:rFonts w:ascii="Papyrus" w:hAnsi="Papyrus"/>
          <w:b/>
          <w:bCs/>
          <w:noProof/>
          <w:color w:val="EAEAEA"/>
          <w:sz w:val="48"/>
          <w:szCs w:val="48"/>
        </w:rPr>
        <w:t xml:space="preserve"> </w:t>
      </w:r>
      <w:r w:rsidRPr="00B14981">
        <w:rPr>
          <w:rFonts w:ascii="Papyrus" w:hAnsi="Papyrus"/>
          <w:b/>
          <w:bCs/>
          <w:noProof/>
          <w:color w:val="EAEAEA"/>
          <w:sz w:val="48"/>
          <w:szCs w:val="48"/>
        </w:rPr>
        <w:t>Sternstunden</w:t>
      </w:r>
    </w:p>
    <w:p w14:paraId="548A51ED" w14:textId="783BBB0A" w:rsidR="00B14981" w:rsidRPr="00B14981" w:rsidRDefault="00B14981" w:rsidP="00FC6891">
      <w:pPr>
        <w:tabs>
          <w:tab w:val="left" w:pos="709"/>
        </w:tabs>
        <w:rPr>
          <w:rFonts w:ascii="Papyrus" w:hAnsi="Papyrus"/>
          <w:b/>
          <w:bCs/>
          <w:noProof/>
          <w:color w:val="EAEAEA"/>
          <w:sz w:val="48"/>
          <w:szCs w:val="48"/>
        </w:rPr>
      </w:pPr>
      <w:r>
        <w:rPr>
          <w:rFonts w:ascii="Aptos" w:hAnsi="Aptos"/>
          <w:noProof/>
          <w:color w:val="EAEAEA"/>
          <w:szCs w:val="22"/>
        </w:rPr>
        <w:t xml:space="preserve">  </w:t>
      </w:r>
      <w:r w:rsidRPr="00B14981">
        <w:rPr>
          <w:rFonts w:ascii="Aptos" w:hAnsi="Aptos"/>
          <w:noProof/>
          <w:color w:val="EAEAEA"/>
          <w:szCs w:val="22"/>
        </w:rPr>
        <w:t xml:space="preserve">Winterlicher Pilgernachmittag </w:t>
      </w:r>
    </w:p>
    <w:p w14:paraId="2CF84B85" w14:textId="0C0C4902" w:rsidR="00B14981" w:rsidRDefault="00B14981" w:rsidP="00FC6891">
      <w:pPr>
        <w:tabs>
          <w:tab w:val="left" w:pos="709"/>
        </w:tabs>
        <w:rPr>
          <w:rFonts w:ascii="Aptos" w:hAnsi="Aptos"/>
          <w:noProof/>
          <w:color w:val="EAEAEA"/>
          <w:szCs w:val="22"/>
        </w:rPr>
      </w:pPr>
      <w:r w:rsidRPr="00B14981">
        <w:rPr>
          <w:rFonts w:ascii="Aptos" w:hAnsi="Aptos"/>
          <w:noProof/>
          <w:color w:val="EAEAEA"/>
          <w:szCs w:val="22"/>
        </w:rPr>
        <w:t xml:space="preserve">  für Frauen </w:t>
      </w:r>
      <w:r>
        <w:rPr>
          <w:rFonts w:ascii="Aptos" w:hAnsi="Aptos"/>
          <w:noProof/>
          <w:color w:val="EAEAEA"/>
          <w:szCs w:val="22"/>
        </w:rPr>
        <w:t xml:space="preserve"> </w:t>
      </w:r>
      <w:r w:rsidRPr="00B14981">
        <w:rPr>
          <w:rFonts w:ascii="Aptos" w:hAnsi="Aptos"/>
          <w:noProof/>
          <w:color w:val="EAEAEA"/>
          <w:szCs w:val="22"/>
        </w:rPr>
        <w:t>zum Jahresbeg</w:t>
      </w:r>
      <w:r>
        <w:rPr>
          <w:rFonts w:ascii="Aptos" w:hAnsi="Aptos"/>
          <w:noProof/>
          <w:color w:val="EAEAEA"/>
          <w:szCs w:val="22"/>
        </w:rPr>
        <w:t>inn</w:t>
      </w:r>
    </w:p>
    <w:p w14:paraId="4FB28489" w14:textId="77777777" w:rsidR="00B14981" w:rsidRPr="00FC6891" w:rsidRDefault="00B14981" w:rsidP="00FC6891">
      <w:pPr>
        <w:tabs>
          <w:tab w:val="left" w:pos="709"/>
        </w:tabs>
        <w:rPr>
          <w:rFonts w:ascii="Aptos" w:hAnsi="Aptos"/>
          <w:noProof/>
          <w:color w:val="EAEAEA"/>
          <w:sz w:val="12"/>
          <w:szCs w:val="12"/>
        </w:rPr>
      </w:pPr>
    </w:p>
    <w:p w14:paraId="0B896091" w14:textId="35023F35" w:rsidR="00B14981" w:rsidRPr="00FC6891" w:rsidRDefault="00B14981" w:rsidP="00FC6891">
      <w:pPr>
        <w:tabs>
          <w:tab w:val="left" w:pos="709"/>
        </w:tabs>
        <w:rPr>
          <w:rFonts w:ascii="Aptos" w:hAnsi="Aptos"/>
          <w:b/>
          <w:bCs/>
          <w:noProof/>
          <w:color w:val="FFFFFF" w:themeColor="background1"/>
          <w:sz w:val="24"/>
        </w:rPr>
      </w:pPr>
      <w:r w:rsidRPr="00FC6891">
        <w:rPr>
          <w:rFonts w:ascii="Aptos" w:hAnsi="Aptos"/>
          <w:b/>
          <w:bCs/>
          <w:noProof/>
          <w:color w:val="FFFFFF" w:themeColor="background1"/>
          <w:sz w:val="24"/>
        </w:rPr>
        <w:t xml:space="preserve">  am Samstag, 10. Januar 2026</w:t>
      </w:r>
    </w:p>
    <w:p w14:paraId="124BC911" w14:textId="77777777" w:rsidR="00B14981" w:rsidRPr="00FC6891" w:rsidRDefault="00B14981" w:rsidP="00FC6891">
      <w:pPr>
        <w:tabs>
          <w:tab w:val="left" w:pos="709"/>
          <w:tab w:val="left" w:pos="1276"/>
        </w:tabs>
        <w:rPr>
          <w:rFonts w:ascii="Aptos" w:hAnsi="Aptos"/>
          <w:noProof/>
          <w:sz w:val="20"/>
          <w:szCs w:val="20"/>
        </w:rPr>
      </w:pPr>
      <w:r w:rsidRPr="00FC6891">
        <w:rPr>
          <w:rFonts w:ascii="Aptos" w:hAnsi="Aptos"/>
          <w:noProof/>
          <w:sz w:val="12"/>
          <w:szCs w:val="12"/>
        </w:rPr>
        <w:tab/>
      </w:r>
    </w:p>
    <w:p w14:paraId="081C9596" w14:textId="64B8EC04" w:rsidR="00B14981" w:rsidRPr="00FC6891" w:rsidRDefault="00B14981" w:rsidP="00B5207E">
      <w:pPr>
        <w:tabs>
          <w:tab w:val="left" w:pos="709"/>
        </w:tabs>
        <w:rPr>
          <w:rFonts w:ascii="Aptos" w:hAnsi="Aptos"/>
          <w:noProof/>
          <w:color w:val="FFFFFF" w:themeColor="background1"/>
        </w:rPr>
      </w:pPr>
      <w:r>
        <w:rPr>
          <w:rFonts w:ascii="Aptos" w:hAnsi="Aptos"/>
          <w:noProof/>
        </w:rPr>
        <w:t xml:space="preserve">  </w:t>
      </w:r>
      <w:r w:rsidRPr="00FC6891">
        <w:rPr>
          <w:rFonts w:ascii="Aptos" w:hAnsi="Aptos"/>
          <w:noProof/>
          <w:color w:val="FFFFFF" w:themeColor="background1"/>
        </w:rPr>
        <w:t>Beginn: 14.00 Uhr Basilika Bingen,</w:t>
      </w:r>
    </w:p>
    <w:p w14:paraId="47F13358" w14:textId="71785926" w:rsidR="00B14981" w:rsidRPr="00FC6891" w:rsidRDefault="00B14981" w:rsidP="00B5207E">
      <w:pPr>
        <w:tabs>
          <w:tab w:val="left" w:pos="709"/>
        </w:tabs>
        <w:rPr>
          <w:rFonts w:ascii="Aptos" w:hAnsi="Aptos"/>
          <w:noProof/>
          <w:color w:val="FFFFFF" w:themeColor="background1"/>
        </w:rPr>
      </w:pPr>
      <w:r w:rsidRPr="00FC6891">
        <w:rPr>
          <w:rFonts w:ascii="Aptos" w:hAnsi="Aptos"/>
          <w:noProof/>
          <w:color w:val="FFFFFF" w:themeColor="background1"/>
        </w:rPr>
        <w:t xml:space="preserve">  Weg:</w:t>
      </w:r>
      <w:r w:rsidR="00FC6891">
        <w:rPr>
          <w:rFonts w:ascii="Aptos" w:hAnsi="Aptos"/>
          <w:noProof/>
          <w:color w:val="FFFFFF" w:themeColor="background1"/>
        </w:rPr>
        <w:tab/>
      </w:r>
      <w:r w:rsidR="00B5207E">
        <w:rPr>
          <w:rFonts w:ascii="Aptos" w:hAnsi="Aptos"/>
          <w:noProof/>
          <w:color w:val="FFFFFF" w:themeColor="background1"/>
        </w:rPr>
        <w:t xml:space="preserve">   </w:t>
      </w:r>
      <w:r w:rsidRPr="00FC6891">
        <w:rPr>
          <w:rFonts w:ascii="Aptos" w:hAnsi="Aptos"/>
          <w:noProof/>
          <w:color w:val="FFFFFF" w:themeColor="background1"/>
        </w:rPr>
        <w:t xml:space="preserve">ca. 4 Km (leichte Steigungen) </w:t>
      </w:r>
    </w:p>
    <w:p w14:paraId="630D4F68" w14:textId="13D6486A" w:rsidR="00B14981" w:rsidRPr="00FC6891" w:rsidRDefault="00B14981" w:rsidP="00B5207E">
      <w:pPr>
        <w:tabs>
          <w:tab w:val="left" w:pos="709"/>
        </w:tabs>
        <w:rPr>
          <w:rFonts w:ascii="Aptos" w:hAnsi="Aptos"/>
          <w:noProof/>
          <w:color w:val="FFFFFF" w:themeColor="background1"/>
        </w:rPr>
      </w:pPr>
      <w:r w:rsidRPr="00FC6891">
        <w:rPr>
          <w:rFonts w:ascii="Aptos" w:hAnsi="Aptos"/>
          <w:noProof/>
          <w:color w:val="FFFFFF" w:themeColor="background1"/>
        </w:rPr>
        <w:t xml:space="preserve">              </w:t>
      </w:r>
      <w:r w:rsidR="00B5207E">
        <w:rPr>
          <w:rFonts w:ascii="Aptos" w:hAnsi="Aptos"/>
          <w:noProof/>
          <w:color w:val="FFFFFF" w:themeColor="background1"/>
        </w:rPr>
        <w:tab/>
        <w:t xml:space="preserve">   </w:t>
      </w:r>
      <w:r w:rsidRPr="00FC6891">
        <w:rPr>
          <w:rFonts w:ascii="Aptos" w:hAnsi="Aptos"/>
          <w:noProof/>
          <w:color w:val="FFFFFF" w:themeColor="background1"/>
        </w:rPr>
        <w:t xml:space="preserve">mit anregenden </w:t>
      </w:r>
      <w:r w:rsidR="00FC6891">
        <w:rPr>
          <w:rFonts w:ascii="Aptos" w:hAnsi="Aptos"/>
          <w:noProof/>
          <w:color w:val="FFFFFF" w:themeColor="background1"/>
        </w:rPr>
        <w:t>Impulsen</w:t>
      </w:r>
      <w:r w:rsidRPr="00FC6891">
        <w:rPr>
          <w:rFonts w:ascii="Aptos" w:hAnsi="Aptos"/>
          <w:noProof/>
          <w:color w:val="FFFFFF" w:themeColor="background1"/>
        </w:rPr>
        <w:t xml:space="preserve">    </w:t>
      </w:r>
    </w:p>
    <w:p w14:paraId="10AC3BF3" w14:textId="2F0FB2DF" w:rsidR="00B14981" w:rsidRPr="00FC6891" w:rsidRDefault="00FC6891" w:rsidP="00B5207E">
      <w:pPr>
        <w:tabs>
          <w:tab w:val="left" w:pos="709"/>
        </w:tabs>
        <w:rPr>
          <w:rFonts w:ascii="Aptos" w:hAnsi="Aptos"/>
          <w:noProof/>
          <w:color w:val="FFFFFF" w:themeColor="background1"/>
        </w:rPr>
      </w:pPr>
      <w:r>
        <w:rPr>
          <w:rFonts w:ascii="Aptos" w:hAnsi="Aptos"/>
          <w:noProof/>
          <w:color w:val="FFFFFF" w:themeColor="background1"/>
        </w:rPr>
        <w:t xml:space="preserve">  </w:t>
      </w:r>
      <w:r w:rsidR="00B14981" w:rsidRPr="00FC6891">
        <w:rPr>
          <w:rFonts w:ascii="Aptos" w:hAnsi="Aptos"/>
          <w:noProof/>
          <w:color w:val="FFFFFF" w:themeColor="background1"/>
        </w:rPr>
        <w:t>Ziel:</w:t>
      </w:r>
      <w:r>
        <w:rPr>
          <w:rFonts w:ascii="Aptos" w:hAnsi="Aptos"/>
          <w:noProof/>
          <w:color w:val="FFFFFF" w:themeColor="background1"/>
        </w:rPr>
        <w:t xml:space="preserve">   </w:t>
      </w:r>
      <w:r w:rsidR="00B5207E">
        <w:rPr>
          <w:rFonts w:ascii="Aptos" w:hAnsi="Aptos"/>
          <w:noProof/>
          <w:color w:val="FFFFFF" w:themeColor="background1"/>
        </w:rPr>
        <w:tab/>
        <w:t xml:space="preserve">   </w:t>
      </w:r>
      <w:r w:rsidR="00B14981" w:rsidRPr="00FC6891">
        <w:rPr>
          <w:rFonts w:ascii="Aptos" w:hAnsi="Aptos"/>
          <w:noProof/>
          <w:color w:val="FFFFFF" w:themeColor="background1"/>
        </w:rPr>
        <w:t>ca. 16.15 Uhr kath. Kirche Bingerbrück, Gutenbergstr. 2</w:t>
      </w:r>
    </w:p>
    <w:p w14:paraId="3A8493B9" w14:textId="3B62755B" w:rsidR="00B14981" w:rsidRPr="001606C4" w:rsidRDefault="00FC6891" w:rsidP="00B5207E">
      <w:pPr>
        <w:tabs>
          <w:tab w:val="left" w:pos="709"/>
        </w:tabs>
        <w:rPr>
          <w:rFonts w:ascii="Aptos" w:hAnsi="Aptos"/>
          <w:noProof/>
        </w:rPr>
      </w:pPr>
      <w:r>
        <w:rPr>
          <w:rFonts w:ascii="Aptos" w:hAnsi="Aptos"/>
          <w:noProof/>
          <w:color w:val="FFFFFF" w:themeColor="background1"/>
        </w:rPr>
        <w:t xml:space="preserve">              </w:t>
      </w:r>
      <w:r w:rsidR="00B5207E">
        <w:rPr>
          <w:rFonts w:ascii="Aptos" w:hAnsi="Aptos"/>
          <w:noProof/>
          <w:color w:val="FFFFFF" w:themeColor="background1"/>
        </w:rPr>
        <w:t xml:space="preserve">     </w:t>
      </w:r>
      <w:r w:rsidR="00B14981" w:rsidRPr="00FC6891">
        <w:rPr>
          <w:rFonts w:ascii="Aptos" w:hAnsi="Aptos"/>
          <w:noProof/>
          <w:color w:val="FFFFFF" w:themeColor="background1"/>
        </w:rPr>
        <w:t xml:space="preserve">gemütlicher Abschluss mit Tee und kleinem Imbiss     </w:t>
      </w:r>
    </w:p>
    <w:p w14:paraId="0B23EDC3" w14:textId="32C49423" w:rsidR="00B14981" w:rsidRPr="00FC6891" w:rsidRDefault="00FC6891" w:rsidP="00B5207E">
      <w:pPr>
        <w:tabs>
          <w:tab w:val="left" w:pos="709"/>
        </w:tabs>
        <w:rPr>
          <w:rFonts w:ascii="Aptos" w:hAnsi="Aptos"/>
          <w:noProof/>
          <w:color w:val="FFFFFF" w:themeColor="background1"/>
        </w:rPr>
      </w:pPr>
      <w:r>
        <w:rPr>
          <w:rFonts w:ascii="Aptos" w:hAnsi="Aptos"/>
          <w:noProof/>
          <w:color w:val="FFFFFF" w:themeColor="background1"/>
        </w:rPr>
        <w:t xml:space="preserve">  </w:t>
      </w:r>
      <w:r w:rsidR="00B14981" w:rsidRPr="00FC6891">
        <w:rPr>
          <w:rFonts w:ascii="Aptos" w:hAnsi="Aptos"/>
          <w:noProof/>
          <w:color w:val="FFFFFF" w:themeColor="background1"/>
        </w:rPr>
        <w:t>Ende:</w:t>
      </w:r>
      <w:r w:rsidRPr="00FC6891">
        <w:rPr>
          <w:rFonts w:ascii="Aptos" w:hAnsi="Aptos"/>
          <w:noProof/>
          <w:color w:val="FFFFFF" w:themeColor="background1"/>
        </w:rPr>
        <w:t xml:space="preserve"> </w:t>
      </w:r>
      <w:r w:rsidR="00B5207E">
        <w:rPr>
          <w:rFonts w:ascii="Aptos" w:hAnsi="Aptos"/>
          <w:noProof/>
          <w:color w:val="FFFFFF" w:themeColor="background1"/>
        </w:rPr>
        <w:tab/>
        <w:t xml:space="preserve">   </w:t>
      </w:r>
      <w:r w:rsidR="00B14981" w:rsidRPr="00FC6891">
        <w:rPr>
          <w:rFonts w:ascii="Aptos" w:hAnsi="Aptos"/>
          <w:noProof/>
          <w:color w:val="FFFFFF" w:themeColor="background1"/>
        </w:rPr>
        <w:t xml:space="preserve">17.00 Uhr </w:t>
      </w:r>
    </w:p>
    <w:p w14:paraId="7C65053D" w14:textId="4EBC960C" w:rsidR="00B14981" w:rsidRPr="00FC6891" w:rsidRDefault="00FC6891" w:rsidP="00B5207E">
      <w:pPr>
        <w:tabs>
          <w:tab w:val="left" w:pos="709"/>
        </w:tabs>
        <w:rPr>
          <w:rFonts w:ascii="Aptos" w:hAnsi="Aptos"/>
          <w:noProof/>
          <w:color w:val="FFFFFF" w:themeColor="background1"/>
        </w:rPr>
      </w:pPr>
      <w:r>
        <w:rPr>
          <w:rFonts w:ascii="Aptos" w:hAnsi="Aptos"/>
          <w:noProof/>
          <w:color w:val="FFFFFF" w:themeColor="background1"/>
        </w:rPr>
        <w:t xml:space="preserve">  </w:t>
      </w:r>
      <w:r w:rsidR="00B14981" w:rsidRPr="00FC6891">
        <w:rPr>
          <w:rFonts w:ascii="Aptos" w:hAnsi="Aptos"/>
          <w:noProof/>
          <w:color w:val="FFFFFF" w:themeColor="background1"/>
        </w:rPr>
        <w:t>Kosten:</w:t>
      </w:r>
      <w:r>
        <w:rPr>
          <w:rFonts w:ascii="Aptos" w:hAnsi="Aptos"/>
          <w:noProof/>
          <w:color w:val="FFFFFF" w:themeColor="background1"/>
        </w:rPr>
        <w:t xml:space="preserve"> </w:t>
      </w:r>
      <w:r w:rsidR="00B14981" w:rsidRPr="00FC6891">
        <w:rPr>
          <w:rFonts w:ascii="Aptos" w:hAnsi="Aptos"/>
          <w:noProof/>
          <w:color w:val="FFFFFF" w:themeColor="background1"/>
        </w:rPr>
        <w:t>4 Euro für den Imbiss</w:t>
      </w:r>
    </w:p>
    <w:p w14:paraId="4D4EB559" w14:textId="77777777" w:rsidR="00FC6891" w:rsidRPr="00FC6891" w:rsidRDefault="00FC6891" w:rsidP="00B5207E">
      <w:pPr>
        <w:tabs>
          <w:tab w:val="left" w:pos="709"/>
          <w:tab w:val="left" w:pos="1276"/>
        </w:tabs>
        <w:rPr>
          <w:rFonts w:ascii="Aptos" w:hAnsi="Aptos"/>
          <w:noProof/>
          <w:sz w:val="12"/>
          <w:szCs w:val="12"/>
        </w:rPr>
      </w:pPr>
    </w:p>
    <w:p w14:paraId="2636CF5A" w14:textId="73D7D2CB" w:rsidR="00B14981" w:rsidRPr="00CD3A77" w:rsidRDefault="00B14981" w:rsidP="00B5207E">
      <w:pPr>
        <w:tabs>
          <w:tab w:val="left" w:pos="709"/>
          <w:tab w:val="left" w:pos="1276"/>
        </w:tabs>
        <w:rPr>
          <w:rFonts w:cs="Arial"/>
          <w:noProof/>
        </w:rPr>
      </w:pPr>
      <w:r w:rsidRPr="00CD3A77">
        <w:rPr>
          <w:rFonts w:cs="Arial"/>
          <w:noProof/>
        </w:rPr>
        <w:t xml:space="preserve">Anmeldung: </w:t>
      </w:r>
      <w:r w:rsidRPr="00CD3A77">
        <w:rPr>
          <w:rFonts w:cs="Arial"/>
          <w:noProof/>
        </w:rPr>
        <w:tab/>
        <w:t>Ab sofort und bis spätestens 5. Jan</w:t>
      </w:r>
      <w:r w:rsidR="00FC6891" w:rsidRPr="00CD3A77">
        <w:rPr>
          <w:rFonts w:cs="Arial"/>
          <w:noProof/>
        </w:rPr>
        <w:t>.</w:t>
      </w:r>
      <w:r w:rsidRPr="00CD3A77">
        <w:rPr>
          <w:rFonts w:cs="Arial"/>
          <w:noProof/>
        </w:rPr>
        <w:t xml:space="preserve"> 26 bei Uschi Vogt, </w:t>
      </w:r>
      <w:r w:rsidR="00B5207E" w:rsidRPr="00CD3A77">
        <w:rPr>
          <w:rFonts w:cs="Arial"/>
          <w:noProof/>
        </w:rPr>
        <w:t xml:space="preserve">Tel: </w:t>
      </w:r>
      <w:r w:rsidRPr="00CD3A77">
        <w:rPr>
          <w:rFonts w:cs="Arial"/>
          <w:noProof/>
        </w:rPr>
        <w:t>0176-86291351</w:t>
      </w:r>
      <w:r w:rsidR="00FC6891" w:rsidRPr="00CD3A77">
        <w:rPr>
          <w:rFonts w:cs="Arial"/>
          <w:noProof/>
        </w:rPr>
        <w:t xml:space="preserve">, </w:t>
      </w:r>
      <w:r w:rsidRPr="00CD3A77">
        <w:rPr>
          <w:rFonts w:cs="Arial"/>
          <w:noProof/>
        </w:rPr>
        <w:t>Mail: uschi.vogt@bistum-trier.de</w:t>
      </w:r>
    </w:p>
    <w:p w14:paraId="1FBD6A4B" w14:textId="38790B8E" w:rsidR="00B14981" w:rsidRPr="00CD3A77" w:rsidRDefault="00B14981" w:rsidP="00FC6891">
      <w:pPr>
        <w:tabs>
          <w:tab w:val="left" w:pos="1276"/>
        </w:tabs>
        <w:rPr>
          <w:rFonts w:cs="Arial"/>
          <w:noProof/>
        </w:rPr>
      </w:pPr>
      <w:r w:rsidRPr="00CD3A77">
        <w:rPr>
          <w:rFonts w:cs="Arial"/>
          <w:noProof/>
        </w:rPr>
        <w:t>Wir freuen uns auf interessierte Frauen</w:t>
      </w:r>
      <w:r w:rsidR="00B5207E" w:rsidRPr="00CD3A77">
        <w:rPr>
          <w:rFonts w:cs="Arial"/>
          <w:noProof/>
        </w:rPr>
        <w:t xml:space="preserve"> </w:t>
      </w:r>
      <w:r w:rsidRPr="00CD3A77">
        <w:rPr>
          <w:rFonts w:cs="Arial"/>
          <w:noProof/>
        </w:rPr>
        <w:t xml:space="preserve">jeden Alters, jeder Konfession und jeder Nationalität!    </w:t>
      </w:r>
    </w:p>
    <w:p w14:paraId="59B43208" w14:textId="0F964613" w:rsidR="00B14981" w:rsidRPr="00CD3A77" w:rsidRDefault="00B14981" w:rsidP="00FC6891">
      <w:pPr>
        <w:jc w:val="right"/>
        <w:rPr>
          <w:rFonts w:cs="Arial"/>
          <w:i/>
          <w:iCs/>
          <w:noProof/>
        </w:rPr>
      </w:pPr>
      <w:r w:rsidRPr="00CD3A77">
        <w:rPr>
          <w:rFonts w:cs="Arial"/>
          <w:i/>
          <w:iCs/>
          <w:noProof/>
        </w:rPr>
        <w:t xml:space="preserve">Jutta Riethe, </w:t>
      </w:r>
      <w:r w:rsidR="00CD3A77">
        <w:rPr>
          <w:rFonts w:cs="Arial"/>
          <w:i/>
          <w:iCs/>
          <w:noProof/>
        </w:rPr>
        <w:t xml:space="preserve">zertifizierte </w:t>
      </w:r>
      <w:r w:rsidRPr="00CD3A77">
        <w:rPr>
          <w:rFonts w:cs="Arial"/>
          <w:i/>
          <w:iCs/>
          <w:noProof/>
        </w:rPr>
        <w:t>Pilgerführerin und Uschi Vogt, Gem</w:t>
      </w:r>
      <w:r w:rsidR="00CD3A77">
        <w:rPr>
          <w:rFonts w:cs="Arial"/>
          <w:i/>
          <w:iCs/>
          <w:noProof/>
        </w:rPr>
        <w:t>.</w:t>
      </w:r>
      <w:r w:rsidRPr="00CD3A77">
        <w:rPr>
          <w:rFonts w:cs="Arial"/>
          <w:i/>
          <w:iCs/>
          <w:noProof/>
        </w:rPr>
        <w:t>ref</w:t>
      </w:r>
      <w:r w:rsidR="00CD3A77">
        <w:rPr>
          <w:rFonts w:cs="Arial"/>
          <w:i/>
          <w:iCs/>
          <w:noProof/>
        </w:rPr>
        <w:t>.</w:t>
      </w:r>
    </w:p>
    <w:p w14:paraId="57931B31" w14:textId="77777777" w:rsidR="00CD3A77" w:rsidRDefault="00CD3A77" w:rsidP="00CD3A77">
      <w:pPr>
        <w:keepNext/>
        <w:outlineLvl w:val="0"/>
        <w:rPr>
          <w:rFonts w:cs="Arial"/>
          <w:b/>
          <w:bCs/>
          <w:sz w:val="24"/>
        </w:rPr>
      </w:pPr>
    </w:p>
    <w:p w14:paraId="43CB210D" w14:textId="469B86E7" w:rsidR="008D7395" w:rsidRPr="0070114A" w:rsidRDefault="008D7395" w:rsidP="008D7395">
      <w:pPr>
        <w:keepNext/>
        <w:spacing w:line="360" w:lineRule="auto"/>
        <w:outlineLvl w:val="0"/>
        <w:rPr>
          <w:rFonts w:cs="Arial"/>
          <w:b/>
          <w:bCs/>
          <w:sz w:val="24"/>
        </w:rPr>
      </w:pPr>
      <w:r w:rsidRPr="0070114A">
        <w:rPr>
          <w:rFonts w:cs="Arial"/>
          <w:b/>
          <w:bCs/>
          <w:sz w:val="24"/>
        </w:rPr>
        <w:t>Ökumenischer Gesprächskreis für Frauen in Dorsheim</w:t>
      </w:r>
      <w:r>
        <w:rPr>
          <w:rFonts w:cs="Arial"/>
          <w:b/>
          <w:bCs/>
          <w:sz w:val="24"/>
        </w:rPr>
        <w:t xml:space="preserve">   </w:t>
      </w:r>
    </w:p>
    <w:p w14:paraId="62BFD4E0" w14:textId="77777777" w:rsidR="008D7395" w:rsidRDefault="008D7395" w:rsidP="008D7395">
      <w:pPr>
        <w:keepNext/>
        <w:outlineLvl w:val="0"/>
        <w:rPr>
          <w:rFonts w:cs="Arial"/>
          <w:szCs w:val="22"/>
        </w:rPr>
      </w:pPr>
      <w:r w:rsidRPr="0070114A">
        <w:rPr>
          <w:rFonts w:cs="Arial"/>
          <w:szCs w:val="22"/>
        </w:rPr>
        <w:t xml:space="preserve">Herzliche Einladung zum ökumenischen Gesprächskreis für Frauen in der ev. Kirche Dorsheim. Das nächste Treffen findet am Donnerstag, 08.01.2026 um 15.30 Uhr statt. </w:t>
      </w:r>
    </w:p>
    <w:p w14:paraId="74567774" w14:textId="77777777" w:rsidR="008D7395" w:rsidRDefault="008D7395" w:rsidP="008D7395">
      <w:pPr>
        <w:keepNext/>
        <w:outlineLvl w:val="0"/>
        <w:rPr>
          <w:rFonts w:cs="Arial"/>
          <w:szCs w:val="22"/>
        </w:rPr>
      </w:pPr>
      <w:r w:rsidRPr="0070114A">
        <w:rPr>
          <w:rFonts w:cs="Arial"/>
          <w:szCs w:val="22"/>
        </w:rPr>
        <w:t>Wir werden einen Film sehen</w:t>
      </w:r>
      <w:r>
        <w:rPr>
          <w:rFonts w:cs="Arial"/>
          <w:szCs w:val="22"/>
        </w:rPr>
        <w:t>, der Titel wird noch bekannt gegeben.</w:t>
      </w:r>
    </w:p>
    <w:p w14:paraId="3431946D" w14:textId="77777777" w:rsidR="008D7395" w:rsidRPr="0070114A" w:rsidRDefault="008D7395" w:rsidP="008D7395">
      <w:pPr>
        <w:keepNext/>
        <w:outlineLvl w:val="0"/>
        <w:rPr>
          <w:rFonts w:cs="Arial"/>
          <w:szCs w:val="22"/>
        </w:rPr>
      </w:pPr>
      <w:r w:rsidRPr="0070114A">
        <w:rPr>
          <w:rFonts w:cs="Arial"/>
          <w:szCs w:val="22"/>
        </w:rPr>
        <w:t>Kontakt: Gabriele Lautebach, Tel. 06721-42928</w:t>
      </w:r>
    </w:p>
    <w:p w14:paraId="6D17FA07" w14:textId="77777777" w:rsidR="008D7395" w:rsidRDefault="008D7395" w:rsidP="008D7395">
      <w:pPr>
        <w:jc w:val="right"/>
        <w:rPr>
          <w:rFonts w:cs="Arial"/>
          <w:i/>
          <w:iCs/>
          <w:szCs w:val="22"/>
        </w:rPr>
      </w:pPr>
      <w:r w:rsidRPr="0070114A">
        <w:rPr>
          <w:rFonts w:cs="Arial"/>
          <w:i/>
          <w:iCs/>
          <w:szCs w:val="22"/>
        </w:rPr>
        <w:t>Hildegard Maas</w:t>
      </w:r>
    </w:p>
    <w:p w14:paraId="3AABC240" w14:textId="31550D3C" w:rsidR="00CD3A77" w:rsidRDefault="00856441" w:rsidP="00CD3A77">
      <w:pPr>
        <w:rPr>
          <w:rFonts w:cs="Arial"/>
          <w:szCs w:val="22"/>
        </w:rPr>
      </w:pPr>
      <w:r>
        <w:rPr>
          <w:rFonts w:cs="Arial"/>
          <w:b/>
          <w:bCs/>
          <w:noProof/>
          <w:sz w:val="24"/>
        </w:rPr>
        <w:drawing>
          <wp:anchor distT="0" distB="0" distL="114300" distR="114300" simplePos="0" relativeHeight="252857344" behindDoc="1" locked="0" layoutInCell="1" allowOverlap="1" wp14:anchorId="24C9FFDD" wp14:editId="2BAAF45C">
            <wp:simplePos x="0" y="0"/>
            <wp:positionH relativeFrom="column">
              <wp:posOffset>3251505</wp:posOffset>
            </wp:positionH>
            <wp:positionV relativeFrom="paragraph">
              <wp:posOffset>156210</wp:posOffset>
            </wp:positionV>
            <wp:extent cx="967105" cy="908336"/>
            <wp:effectExtent l="0" t="0" r="4445" b="6350"/>
            <wp:wrapNone/>
            <wp:docPr id="2069255089"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67105" cy="908336"/>
                    </a:xfrm>
                    <a:prstGeom prst="rect">
                      <a:avLst/>
                    </a:prstGeom>
                    <a:noFill/>
                  </pic:spPr>
                </pic:pic>
              </a:graphicData>
            </a:graphic>
            <wp14:sizeRelH relativeFrom="margin">
              <wp14:pctWidth>0</wp14:pctWidth>
            </wp14:sizeRelH>
            <wp14:sizeRelV relativeFrom="margin">
              <wp14:pctHeight>0</wp14:pctHeight>
            </wp14:sizeRelV>
          </wp:anchor>
        </w:drawing>
      </w:r>
    </w:p>
    <w:p w14:paraId="612D0464" w14:textId="09A59BC2" w:rsidR="00CD3A77" w:rsidRPr="00CD3A77" w:rsidRDefault="00CD3A77" w:rsidP="00CD3A77">
      <w:pPr>
        <w:spacing w:line="360" w:lineRule="auto"/>
        <w:rPr>
          <w:rFonts w:cs="Arial"/>
          <w:b/>
          <w:bCs/>
          <w:sz w:val="24"/>
        </w:rPr>
      </w:pPr>
      <w:r>
        <w:rPr>
          <w:rFonts w:cs="Arial"/>
          <w:b/>
          <w:bCs/>
          <w:sz w:val="24"/>
        </w:rPr>
        <w:t>Ökumen</w:t>
      </w:r>
      <w:r w:rsidR="00856441">
        <w:rPr>
          <w:rFonts w:cs="Arial"/>
          <w:b/>
          <w:bCs/>
          <w:sz w:val="24"/>
        </w:rPr>
        <w:t>.</w:t>
      </w:r>
      <w:r>
        <w:rPr>
          <w:rFonts w:cs="Arial"/>
          <w:b/>
          <w:bCs/>
          <w:sz w:val="24"/>
        </w:rPr>
        <w:t xml:space="preserve"> Workshop zum Weltgebetstag 2026</w:t>
      </w:r>
    </w:p>
    <w:p w14:paraId="7A5EF11A" w14:textId="77777777" w:rsidR="00856441" w:rsidRDefault="00CD3A77" w:rsidP="00CD3A77">
      <w:pPr>
        <w:rPr>
          <w:rFonts w:cs="Arial"/>
          <w:szCs w:val="22"/>
        </w:rPr>
      </w:pPr>
      <w:r w:rsidRPr="00CD3A77">
        <w:rPr>
          <w:rFonts w:cs="Arial"/>
          <w:szCs w:val="22"/>
        </w:rPr>
        <w:t xml:space="preserve">Der Weltgebetstag </w:t>
      </w:r>
      <w:r>
        <w:rPr>
          <w:rFonts w:cs="Arial"/>
          <w:szCs w:val="22"/>
        </w:rPr>
        <w:t xml:space="preserve">2026 </w:t>
      </w:r>
      <w:r w:rsidRPr="00CD3A77">
        <w:rPr>
          <w:rFonts w:cs="Arial"/>
          <w:szCs w:val="22"/>
        </w:rPr>
        <w:t xml:space="preserve">kommt </w:t>
      </w:r>
      <w:r>
        <w:rPr>
          <w:rFonts w:cs="Arial"/>
          <w:szCs w:val="22"/>
        </w:rPr>
        <w:t>aus</w:t>
      </w:r>
      <w:r w:rsidRPr="00CD3A77">
        <w:rPr>
          <w:rFonts w:cs="Arial"/>
          <w:szCs w:val="22"/>
        </w:rPr>
        <w:t xml:space="preserve"> Nigeria. </w:t>
      </w:r>
    </w:p>
    <w:p w14:paraId="08E5E3AB" w14:textId="77777777" w:rsidR="00856441" w:rsidRDefault="00CD3A77" w:rsidP="00CD3A77">
      <w:pPr>
        <w:rPr>
          <w:rFonts w:cs="Arial"/>
          <w:szCs w:val="22"/>
        </w:rPr>
      </w:pPr>
      <w:r>
        <w:rPr>
          <w:rFonts w:cs="Arial"/>
          <w:szCs w:val="22"/>
        </w:rPr>
        <w:t>Information</w:t>
      </w:r>
      <w:r w:rsidR="00856441">
        <w:rPr>
          <w:rFonts w:cs="Arial"/>
          <w:szCs w:val="22"/>
        </w:rPr>
        <w:t>en</w:t>
      </w:r>
      <w:r>
        <w:rPr>
          <w:rFonts w:cs="Arial"/>
          <w:szCs w:val="22"/>
        </w:rPr>
        <w:t xml:space="preserve"> </w:t>
      </w:r>
      <w:r w:rsidR="00856441">
        <w:rPr>
          <w:rFonts w:cs="Arial"/>
          <w:szCs w:val="22"/>
        </w:rPr>
        <w:t xml:space="preserve">zu </w:t>
      </w:r>
      <w:r>
        <w:rPr>
          <w:rFonts w:cs="Arial"/>
          <w:szCs w:val="22"/>
        </w:rPr>
        <w:t xml:space="preserve">Land, Leuten und Musik sowie </w:t>
      </w:r>
    </w:p>
    <w:p w14:paraId="66116E98" w14:textId="77777777" w:rsidR="00856441" w:rsidRDefault="00CD3A77" w:rsidP="00CD3A77">
      <w:pPr>
        <w:rPr>
          <w:rFonts w:cs="Arial"/>
          <w:szCs w:val="22"/>
        </w:rPr>
      </w:pPr>
      <w:r>
        <w:rPr>
          <w:rFonts w:cs="Arial"/>
          <w:szCs w:val="22"/>
        </w:rPr>
        <w:t>Gestaltungsideen</w:t>
      </w:r>
      <w:r w:rsidR="00856441">
        <w:rPr>
          <w:rFonts w:cs="Arial"/>
          <w:szCs w:val="22"/>
        </w:rPr>
        <w:t xml:space="preserve"> </w:t>
      </w:r>
      <w:r>
        <w:rPr>
          <w:rFonts w:cs="Arial"/>
          <w:szCs w:val="22"/>
        </w:rPr>
        <w:t>rund um den Weltgebetstags</w:t>
      </w:r>
      <w:r w:rsidR="00856441">
        <w:rPr>
          <w:rFonts w:cs="Arial"/>
          <w:szCs w:val="22"/>
        </w:rPr>
        <w:t>-</w:t>
      </w:r>
    </w:p>
    <w:p w14:paraId="7BD99532" w14:textId="7239F3AF" w:rsidR="00CD3A77" w:rsidRPr="00CD3A77" w:rsidRDefault="00CD3A77" w:rsidP="00856441">
      <w:pPr>
        <w:spacing w:line="276" w:lineRule="auto"/>
        <w:rPr>
          <w:rFonts w:cs="Arial"/>
          <w:szCs w:val="22"/>
        </w:rPr>
      </w:pPr>
      <w:r>
        <w:rPr>
          <w:rFonts w:cs="Arial"/>
          <w:szCs w:val="22"/>
        </w:rPr>
        <w:t>Gottesdienst gibt es beim Vorbereitungsworkshop:</w:t>
      </w:r>
      <w:r w:rsidR="00856441">
        <w:rPr>
          <w:rFonts w:cs="Arial"/>
          <w:szCs w:val="22"/>
        </w:rPr>
        <w:t xml:space="preserve">  </w:t>
      </w:r>
    </w:p>
    <w:p w14:paraId="597569BE" w14:textId="56D28E37" w:rsidR="00CD3A77" w:rsidRPr="00CD3A77" w:rsidRDefault="00CD3A77" w:rsidP="00CD3A77">
      <w:pPr>
        <w:rPr>
          <w:rFonts w:cs="Arial"/>
          <w:szCs w:val="22"/>
        </w:rPr>
      </w:pPr>
      <w:r w:rsidRPr="00CD3A77">
        <w:rPr>
          <w:rFonts w:cs="Arial"/>
          <w:szCs w:val="22"/>
        </w:rPr>
        <w:t>Freitag, 23.1.26, 15.00–18.00 Uhr,</w:t>
      </w:r>
      <w:r>
        <w:rPr>
          <w:rFonts w:cs="Arial"/>
          <w:szCs w:val="22"/>
        </w:rPr>
        <w:t xml:space="preserve"> </w:t>
      </w:r>
      <w:r w:rsidRPr="00CD3A77">
        <w:rPr>
          <w:rFonts w:cs="Arial"/>
          <w:szCs w:val="22"/>
        </w:rPr>
        <w:t>Pfarrheim Roxheim, Hauptstr. 69</w:t>
      </w:r>
    </w:p>
    <w:p w14:paraId="08667ED6" w14:textId="0B6B56DD" w:rsidR="00CD3A77" w:rsidRPr="00CD3A77" w:rsidRDefault="00856441" w:rsidP="00CD3A77">
      <w:pPr>
        <w:rPr>
          <w:rFonts w:cs="Arial"/>
          <w:szCs w:val="22"/>
        </w:rPr>
      </w:pPr>
      <w:r w:rsidRPr="00CD3A77">
        <w:rPr>
          <w:rFonts w:cs="Arial"/>
          <w:szCs w:val="22"/>
        </w:rPr>
        <w:t>Anmeldung: bis 16. Januar 26 an: uschi.vogt@bistum-trier.de</w:t>
      </w:r>
    </w:p>
    <w:p w14:paraId="633E4A39" w14:textId="7F0877AB" w:rsidR="00CD3A77" w:rsidRPr="00856441" w:rsidRDefault="00856441" w:rsidP="00856441">
      <w:pPr>
        <w:jc w:val="right"/>
        <w:rPr>
          <w:rFonts w:cs="Arial"/>
          <w:i/>
          <w:iCs/>
          <w:szCs w:val="22"/>
        </w:rPr>
      </w:pPr>
      <w:r w:rsidRPr="00856441">
        <w:rPr>
          <w:rFonts w:cs="Arial"/>
          <w:i/>
          <w:iCs/>
          <w:szCs w:val="22"/>
        </w:rPr>
        <w:t>Uschi Vogt für den</w:t>
      </w:r>
      <w:r w:rsidR="00CD3A77" w:rsidRPr="00856441">
        <w:rPr>
          <w:rFonts w:cs="Arial"/>
          <w:i/>
          <w:iCs/>
          <w:szCs w:val="22"/>
        </w:rPr>
        <w:t xml:space="preserve"> kfd</w:t>
      </w:r>
      <w:r w:rsidRPr="00856441">
        <w:rPr>
          <w:rFonts w:cs="Arial"/>
          <w:i/>
          <w:iCs/>
          <w:szCs w:val="22"/>
        </w:rPr>
        <w:t>-Vorstand</w:t>
      </w:r>
      <w:r w:rsidR="00CD3A77" w:rsidRPr="00856441">
        <w:rPr>
          <w:rFonts w:cs="Arial"/>
          <w:i/>
          <w:iCs/>
          <w:szCs w:val="22"/>
        </w:rPr>
        <w:t xml:space="preserve"> im Pastoralen Raum</w:t>
      </w:r>
    </w:p>
    <w:p w14:paraId="5E5B46AA" w14:textId="77777777" w:rsidR="00856441" w:rsidRDefault="00856441" w:rsidP="00856441">
      <w:pPr>
        <w:keepNext/>
        <w:jc w:val="center"/>
        <w:outlineLvl w:val="0"/>
        <w:rPr>
          <w:rFonts w:cs="Arial"/>
          <w:b/>
          <w:smallCaps/>
          <w:sz w:val="32"/>
          <w:szCs w:val="28"/>
        </w:rPr>
      </w:pPr>
      <w:r w:rsidRPr="00E62879">
        <w:rPr>
          <w:rFonts w:cs="Arial"/>
          <w:b/>
          <w:smallCaps/>
          <w:noProof/>
          <w:sz w:val="32"/>
          <w:szCs w:val="28"/>
        </w:rPr>
        <w:lastRenderedPageBreak/>
        <mc:AlternateContent>
          <mc:Choice Requires="wps">
            <w:drawing>
              <wp:anchor distT="0" distB="0" distL="114300" distR="114300" simplePos="0" relativeHeight="252860416" behindDoc="0" locked="0" layoutInCell="1" allowOverlap="1" wp14:anchorId="2CEF4FF2" wp14:editId="73DAD300">
                <wp:simplePos x="0" y="0"/>
                <wp:positionH relativeFrom="column">
                  <wp:posOffset>2809240</wp:posOffset>
                </wp:positionH>
                <wp:positionV relativeFrom="paragraph">
                  <wp:posOffset>111125</wp:posOffset>
                </wp:positionV>
                <wp:extent cx="1296035" cy="0"/>
                <wp:effectExtent l="11430" t="13335" r="6985" b="15240"/>
                <wp:wrapNone/>
                <wp:docPr id="978536508"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3B5A28" id="_x0000_t32" coordsize="21600,21600" o:spt="32" o:oned="t" path="m,l21600,21600e" filled="f">
                <v:path arrowok="t" fillok="f" o:connecttype="none"/>
                <o:lock v:ext="edit" shapetype="t"/>
              </v:shapetype>
              <v:shape id="AutoShape 197" o:spid="_x0000_s1026" type="#_x0000_t32" style="position:absolute;margin-left:221.2pt;margin-top:8.75pt;width:102.05pt;height:0;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" strokeweight="1pt"/>
            </w:pict>
          </mc:Fallback>
        </mc:AlternateContent>
      </w:r>
      <w:r w:rsidRPr="00E62879">
        <w:rPr>
          <w:rFonts w:cs="Arial"/>
          <w:b/>
          <w:smallCaps/>
          <w:noProof/>
          <w:sz w:val="32"/>
          <w:szCs w:val="28"/>
        </w:rPr>
        <mc:AlternateContent>
          <mc:Choice Requires="wps">
            <w:drawing>
              <wp:anchor distT="0" distB="0" distL="114300" distR="114300" simplePos="0" relativeHeight="252859392" behindDoc="0" locked="0" layoutInCell="1" allowOverlap="1" wp14:anchorId="2CDD89E8" wp14:editId="4A005A21">
                <wp:simplePos x="0" y="0"/>
                <wp:positionH relativeFrom="column">
                  <wp:posOffset>21590</wp:posOffset>
                </wp:positionH>
                <wp:positionV relativeFrom="paragraph">
                  <wp:posOffset>111125</wp:posOffset>
                </wp:positionV>
                <wp:extent cx="1296035" cy="0"/>
                <wp:effectExtent l="14605" t="13335" r="13335" b="15240"/>
                <wp:wrapNone/>
                <wp:docPr id="106266280"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530D0" id="AutoShape 196" o:spid="_x0000_s1026" type="#_x0000_t32" style="position:absolute;margin-left:1.7pt;margin-top:8.75pt;width:102.05pt;height:0;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" strokeweight="1pt"/>
            </w:pict>
          </mc:Fallback>
        </mc:AlternateContent>
      </w:r>
      <w:r>
        <w:rPr>
          <w:rFonts w:cs="Arial"/>
          <w:b/>
          <w:smallCaps/>
          <w:sz w:val="32"/>
          <w:szCs w:val="28"/>
        </w:rPr>
        <w:t>Sternsinger</w:t>
      </w:r>
    </w:p>
    <w:p w14:paraId="6EB2DB5F" w14:textId="77777777" w:rsidR="00856441" w:rsidRPr="00B726F0" w:rsidRDefault="00856441" w:rsidP="00856441">
      <w:pPr>
        <w:keepNext/>
        <w:jc w:val="center"/>
        <w:outlineLvl w:val="0"/>
        <w:rPr>
          <w:rFonts w:cs="Arial"/>
          <w:b/>
          <w:smallCaps/>
          <w:sz w:val="16"/>
          <w:szCs w:val="16"/>
        </w:rPr>
      </w:pPr>
    </w:p>
    <w:p w14:paraId="0D84BCA0" w14:textId="49451953" w:rsidR="00856441" w:rsidRPr="00856441" w:rsidRDefault="00856441" w:rsidP="00856441">
      <w:pPr>
        <w:spacing w:line="360" w:lineRule="auto"/>
        <w:rPr>
          <w:rFonts w:cs="Arial"/>
          <w:b/>
          <w:bCs/>
          <w:sz w:val="24"/>
        </w:rPr>
      </w:pPr>
      <w:r w:rsidRPr="00B726F0">
        <w:rPr>
          <w:rFonts w:cs="Arial"/>
          <w:b/>
          <w:bCs/>
          <w:sz w:val="24"/>
        </w:rPr>
        <w:t>Segen bringen, Segen sein – Sternsingen 2026</w:t>
      </w:r>
      <w:r>
        <w:rPr>
          <w:rFonts w:cs="Arial"/>
          <w:b/>
          <w:bCs/>
          <w:sz w:val="24"/>
        </w:rPr>
        <w:t xml:space="preserve">   </w:t>
      </w:r>
    </w:p>
    <w:p w14:paraId="5E96AFC4" w14:textId="0DC9B07F" w:rsidR="00856441" w:rsidRPr="000226C1" w:rsidRDefault="00856441" w:rsidP="00856441">
      <w:pPr>
        <w:rPr>
          <w:rFonts w:cs="Arial"/>
          <w:szCs w:val="22"/>
        </w:rPr>
      </w:pPr>
      <w:r w:rsidRPr="000226C1">
        <w:rPr>
          <w:rFonts w:cs="Arial"/>
          <w:szCs w:val="22"/>
        </w:rPr>
        <w:t xml:space="preserve">Die Aktion Dreikönigssingen 2026 steht unter dem Motto „Schule statt Fabrik – Sternsingen gegen Kinderarbeit“. </w:t>
      </w:r>
    </w:p>
    <w:p w14:paraId="55E1CD8A" w14:textId="77777777" w:rsidR="00856441" w:rsidRPr="00856441" w:rsidRDefault="00856441" w:rsidP="00856441">
      <w:pPr>
        <w:rPr>
          <w:rFonts w:cs="Arial"/>
          <w:sz w:val="16"/>
          <w:szCs w:val="16"/>
        </w:rPr>
      </w:pPr>
    </w:p>
    <w:p w14:paraId="19498FDA" w14:textId="77777777" w:rsidR="00856441" w:rsidRDefault="00856441" w:rsidP="00856441">
      <w:pPr>
        <w:rPr>
          <w:rFonts w:cs="Arial"/>
          <w:szCs w:val="22"/>
        </w:rPr>
      </w:pPr>
      <w:r w:rsidRPr="000226C1">
        <w:rPr>
          <w:rFonts w:cs="Arial"/>
          <w:szCs w:val="22"/>
        </w:rPr>
        <w:t xml:space="preserve">Ausbeuterische Kinderarbeit verletzt Kinderrechte und ist international verboten. Wenn Kinder dagegen gelegentlich im Haushalt helfen oder nach der Schule einer zeitlich begrenzten, ungefährlichen Tätigkeit nachgehen, ist das keine Kinderarbeit. </w:t>
      </w:r>
    </w:p>
    <w:p w14:paraId="11B8FBD9" w14:textId="5546591E" w:rsidR="00856441" w:rsidRDefault="00856441" w:rsidP="00856441">
      <w:pPr>
        <w:rPr>
          <w:rFonts w:cs="Arial"/>
          <w:szCs w:val="22"/>
        </w:rPr>
      </w:pPr>
      <w:r>
        <w:rPr>
          <w:rFonts w:cs="Arial"/>
          <w:szCs w:val="22"/>
        </w:rPr>
        <w:t>Aber:</w:t>
      </w:r>
    </w:p>
    <w:p w14:paraId="4F687278" w14:textId="77777777" w:rsidR="00856441" w:rsidRDefault="00856441" w:rsidP="00856441">
      <w:pPr>
        <w:rPr>
          <w:rFonts w:cs="Arial"/>
          <w:szCs w:val="22"/>
        </w:rPr>
      </w:pPr>
      <w:r w:rsidRPr="000226C1">
        <w:rPr>
          <w:rFonts w:cs="Arial"/>
          <w:szCs w:val="22"/>
        </w:rPr>
        <w:t xml:space="preserve">138 Millionen Kinder zwischen fünf und 17 Jahren arbeiten, </w:t>
      </w:r>
    </w:p>
    <w:p w14:paraId="52971115" w14:textId="06D5B409" w:rsidR="00856441" w:rsidRDefault="00856441" w:rsidP="00856441">
      <w:pPr>
        <w:rPr>
          <w:rFonts w:cs="Arial"/>
          <w:szCs w:val="22"/>
        </w:rPr>
      </w:pPr>
      <w:r w:rsidRPr="000226C1">
        <w:rPr>
          <w:rFonts w:cs="Arial"/>
          <w:szCs w:val="22"/>
        </w:rPr>
        <w:t xml:space="preserve">54 Millionen von ihnen unter besonders gesundheitsschädlichen und ausbeuterischen Bedingungen. </w:t>
      </w:r>
    </w:p>
    <w:p w14:paraId="0BE69954" w14:textId="77777777" w:rsidR="00856441" w:rsidRPr="00856441" w:rsidRDefault="00856441" w:rsidP="00856441">
      <w:pPr>
        <w:rPr>
          <w:rFonts w:cs="Arial"/>
          <w:sz w:val="12"/>
          <w:szCs w:val="12"/>
        </w:rPr>
      </w:pPr>
    </w:p>
    <w:p w14:paraId="08772654" w14:textId="77777777" w:rsidR="00856441" w:rsidRPr="000226C1" w:rsidRDefault="00856441" w:rsidP="00856441">
      <w:pPr>
        <w:rPr>
          <w:rFonts w:cs="Arial"/>
          <w:szCs w:val="22"/>
        </w:rPr>
      </w:pPr>
      <w:r w:rsidRPr="000226C1">
        <w:rPr>
          <w:rFonts w:cs="Arial"/>
          <w:szCs w:val="22"/>
        </w:rPr>
        <w:t>Der Einsatz der Sternsinger-Partner und Partnerorganisationen der Sternsinger setzen sich in vielen Ländern dafür ein, Kinder aus Arbeit zu befreien und ihnen den Schulbesuch zu ermöglichen.</w:t>
      </w:r>
    </w:p>
    <w:p w14:paraId="5E0613DE" w14:textId="77777777" w:rsidR="00856441" w:rsidRDefault="00856441" w:rsidP="00856441">
      <w:pPr>
        <w:rPr>
          <w:rFonts w:cs="Arial"/>
          <w:szCs w:val="22"/>
        </w:rPr>
      </w:pPr>
      <w:r w:rsidRPr="000226C1">
        <w:rPr>
          <w:rFonts w:cs="Arial"/>
          <w:szCs w:val="22"/>
        </w:rPr>
        <w:t>Sie organisieren Förderkurse, um Kinder wieder einzuschulen und zu verhindern, dass sie die Schule abbrechen. Die Partnerinnen und Partner helfen arbeitenden Jugendlichen, einen Abschluss z.B. an Abendschulen zu machen. Sie sensibilisieren Eltern, Gemeinden, Unternehmen und Behörden für Kinderrechte, insbesondere für die Rechte auf Schutz und Bildung. Nur wenn diese Rechte umgesetzt werden, lässt sich der Teufelskreis von Armut, Kinderarbeit und fehlenden Aufstiegschancen durchbrechen.</w:t>
      </w:r>
    </w:p>
    <w:p w14:paraId="46A3EC9C" w14:textId="06CD2B18" w:rsidR="00FC14B1" w:rsidRPr="00FC14B1" w:rsidRDefault="00FC14B1" w:rsidP="00FC14B1">
      <w:pPr>
        <w:spacing w:line="360" w:lineRule="auto"/>
        <w:rPr>
          <w:rFonts w:cs="Arial"/>
          <w:sz w:val="12"/>
          <w:szCs w:val="12"/>
        </w:rPr>
      </w:pPr>
      <w:r w:rsidRPr="00FC14B1">
        <w:rPr>
          <w:rFonts w:cs="Arial"/>
          <w:noProof/>
          <w:sz w:val="28"/>
          <w:szCs w:val="28"/>
        </w:rPr>
        <w:drawing>
          <wp:anchor distT="0" distB="0" distL="114300" distR="114300" simplePos="0" relativeHeight="252861440" behindDoc="0" locked="0" layoutInCell="1" allowOverlap="1" wp14:anchorId="01B15808" wp14:editId="54192EC9">
            <wp:simplePos x="0" y="0"/>
            <wp:positionH relativeFrom="column">
              <wp:posOffset>-2540</wp:posOffset>
            </wp:positionH>
            <wp:positionV relativeFrom="paragraph">
              <wp:posOffset>64135</wp:posOffset>
            </wp:positionV>
            <wp:extent cx="1163320" cy="790575"/>
            <wp:effectExtent l="0" t="0" r="0" b="9525"/>
            <wp:wrapSquare wrapText="bothSides"/>
            <wp:docPr id="1871606747"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3320" cy="790575"/>
                    </a:xfrm>
                    <a:prstGeom prst="rect">
                      <a:avLst/>
                    </a:prstGeom>
                    <a:noFill/>
                  </pic:spPr>
                </pic:pic>
              </a:graphicData>
            </a:graphic>
            <wp14:sizeRelV relativeFrom="margin">
              <wp14:pctHeight>0</wp14:pctHeight>
            </wp14:sizeRelV>
          </wp:anchor>
        </w:drawing>
      </w:r>
    </w:p>
    <w:p w14:paraId="392CB396" w14:textId="5559A25C" w:rsidR="00FC14B1" w:rsidRDefault="00FC14B1" w:rsidP="00FC14B1">
      <w:pPr>
        <w:jc w:val="center"/>
        <w:rPr>
          <w:rFonts w:ascii="Gill Sans MT" w:hAnsi="Gill Sans MT" w:cs="Arial"/>
          <w:sz w:val="28"/>
          <w:szCs w:val="28"/>
        </w:rPr>
      </w:pPr>
      <w:r w:rsidRPr="00FC14B1">
        <w:rPr>
          <w:rFonts w:ascii="Gill Sans MT" w:hAnsi="Gill Sans MT" w:cs="Arial"/>
          <w:sz w:val="28"/>
          <w:szCs w:val="28"/>
        </w:rPr>
        <w:t>Die Sternsingerinnen und Sternsinger kommen</w:t>
      </w:r>
      <w:r>
        <w:rPr>
          <w:rFonts w:ascii="Gill Sans MT" w:hAnsi="Gill Sans MT" w:cs="Arial"/>
          <w:sz w:val="28"/>
          <w:szCs w:val="28"/>
        </w:rPr>
        <w:t xml:space="preserve"> a</w:t>
      </w:r>
      <w:r w:rsidRPr="00FC14B1">
        <w:rPr>
          <w:rFonts w:ascii="Gill Sans MT" w:hAnsi="Gill Sans MT" w:cs="Arial"/>
          <w:sz w:val="28"/>
          <w:szCs w:val="28"/>
        </w:rPr>
        <w:t>m Samstag, 10. Januar</w:t>
      </w:r>
    </w:p>
    <w:p w14:paraId="4E7BDA62" w14:textId="63AF91D3" w:rsidR="00FC14B1" w:rsidRPr="00FC14B1" w:rsidRDefault="00FC14B1" w:rsidP="00FC14B1">
      <w:pPr>
        <w:jc w:val="center"/>
        <w:rPr>
          <w:rFonts w:ascii="Gill Sans MT" w:hAnsi="Gill Sans MT" w:cs="Arial"/>
          <w:sz w:val="28"/>
          <w:szCs w:val="28"/>
        </w:rPr>
      </w:pPr>
      <w:r w:rsidRPr="00FC14B1">
        <w:rPr>
          <w:rFonts w:ascii="Gill Sans MT" w:hAnsi="Gill Sans MT" w:cs="Arial"/>
          <w:sz w:val="28"/>
          <w:szCs w:val="28"/>
        </w:rPr>
        <w:t>in alle Orte</w:t>
      </w:r>
      <w:r>
        <w:rPr>
          <w:rFonts w:ascii="Gill Sans MT" w:hAnsi="Gill Sans MT" w:cs="Arial"/>
          <w:sz w:val="28"/>
          <w:szCs w:val="28"/>
        </w:rPr>
        <w:t xml:space="preserve"> u</w:t>
      </w:r>
      <w:r w:rsidRPr="00FC14B1">
        <w:rPr>
          <w:rFonts w:ascii="Gill Sans MT" w:hAnsi="Gill Sans MT" w:cs="Arial"/>
          <w:sz w:val="28"/>
          <w:szCs w:val="28"/>
        </w:rPr>
        <w:t>nserer Pfarrei</w:t>
      </w:r>
    </w:p>
    <w:p w14:paraId="313580B6" w14:textId="77777777" w:rsidR="00FC14B1" w:rsidRPr="00FC14B1" w:rsidRDefault="00FC14B1" w:rsidP="00856441">
      <w:pPr>
        <w:rPr>
          <w:rFonts w:cs="Arial"/>
          <w:szCs w:val="22"/>
        </w:rPr>
      </w:pPr>
    </w:p>
    <w:p w14:paraId="2A35240F" w14:textId="072CAD78" w:rsidR="00856441" w:rsidRPr="000226C1" w:rsidRDefault="00856441" w:rsidP="00856441">
      <w:pPr>
        <w:rPr>
          <w:rFonts w:cs="Arial"/>
          <w:szCs w:val="22"/>
        </w:rPr>
      </w:pPr>
      <w:r w:rsidRPr="000226C1">
        <w:rPr>
          <w:rFonts w:cs="Arial"/>
          <w:szCs w:val="22"/>
        </w:rPr>
        <w:t>Die Sternsinger und Sternsingerleiterinnen und -leiter unterstützen die Sternsingeraktion und kommen am Samstag, dem 10.01.2026 an ihre Haustüren. Bitte unterstützen sie die Sternsinger, die ihnen den Segen Gottes bringen</w:t>
      </w:r>
      <w:r w:rsidR="00B906BE">
        <w:rPr>
          <w:rFonts w:cs="Arial"/>
          <w:szCs w:val="22"/>
        </w:rPr>
        <w:t>,</w:t>
      </w:r>
      <w:r w:rsidRPr="000226C1">
        <w:rPr>
          <w:rFonts w:cs="Arial"/>
          <w:szCs w:val="22"/>
        </w:rPr>
        <w:t xml:space="preserve"> mit einem freundlichen Empfang und einer Spende für die Sternsingeraktion.</w:t>
      </w:r>
    </w:p>
    <w:p w14:paraId="53B52951" w14:textId="77777777" w:rsidR="00856441" w:rsidRDefault="00856441" w:rsidP="00856441">
      <w:pPr>
        <w:jc w:val="right"/>
        <w:rPr>
          <w:rFonts w:cs="Arial"/>
          <w:i/>
          <w:iCs/>
          <w:szCs w:val="22"/>
        </w:rPr>
      </w:pPr>
      <w:r w:rsidRPr="000226C1">
        <w:rPr>
          <w:rFonts w:cs="Arial"/>
          <w:i/>
          <w:iCs/>
          <w:szCs w:val="22"/>
        </w:rPr>
        <w:t>Sabine Brühl-Kind und Gerhard Horteux, Gemeindereferenten</w:t>
      </w:r>
    </w:p>
    <w:p w14:paraId="67FEE868" w14:textId="77777777" w:rsidR="00856441" w:rsidRPr="000226C1" w:rsidRDefault="00856441" w:rsidP="00856441">
      <w:pPr>
        <w:jc w:val="right"/>
        <w:rPr>
          <w:rFonts w:cs="Arial"/>
          <w:i/>
          <w:iCs/>
          <w:szCs w:val="22"/>
        </w:rPr>
      </w:pPr>
    </w:p>
    <w:p w14:paraId="214A534D" w14:textId="77777777" w:rsidR="00856441" w:rsidRPr="008C41AA" w:rsidRDefault="00856441" w:rsidP="00856441">
      <w:pPr>
        <w:rPr>
          <w:rFonts w:cs="Arial"/>
          <w:b/>
          <w:bCs/>
          <w:szCs w:val="22"/>
        </w:rPr>
      </w:pPr>
      <w:r>
        <w:rPr>
          <w:rFonts w:cs="Arial"/>
          <w:b/>
          <w:bCs/>
          <w:szCs w:val="22"/>
        </w:rPr>
        <w:lastRenderedPageBreak/>
        <w:t>Sternsingeraktion in Dorsheim</w:t>
      </w:r>
    </w:p>
    <w:p w14:paraId="541A30BA" w14:textId="77777777" w:rsidR="00B906BE" w:rsidRDefault="00856441" w:rsidP="00856441">
      <w:pPr>
        <w:rPr>
          <w:rFonts w:cs="Arial"/>
          <w:szCs w:val="22"/>
        </w:rPr>
      </w:pPr>
      <w:r w:rsidRPr="008C41AA">
        <w:rPr>
          <w:rFonts w:cs="Arial"/>
          <w:szCs w:val="22"/>
        </w:rPr>
        <w:t xml:space="preserve">Das Vortreffen zur Gruppeneinteilung und zum Aussuchen der Gewänder für die Kinder findet </w:t>
      </w:r>
      <w:r w:rsidR="00B906BE">
        <w:rPr>
          <w:rFonts w:cs="Arial"/>
          <w:szCs w:val="22"/>
        </w:rPr>
        <w:t>statt</w:t>
      </w:r>
    </w:p>
    <w:p w14:paraId="33FF6E6A" w14:textId="77777777" w:rsidR="00B906BE" w:rsidRDefault="00856441" w:rsidP="00856441">
      <w:pPr>
        <w:rPr>
          <w:rFonts w:cs="Arial"/>
          <w:szCs w:val="22"/>
        </w:rPr>
      </w:pPr>
      <w:r w:rsidRPr="008C41AA">
        <w:rPr>
          <w:rFonts w:cs="Arial"/>
          <w:szCs w:val="22"/>
        </w:rPr>
        <w:t xml:space="preserve">am </w:t>
      </w:r>
      <w:r>
        <w:rPr>
          <w:rFonts w:cs="Arial"/>
          <w:szCs w:val="22"/>
        </w:rPr>
        <w:t xml:space="preserve">Freitag, </w:t>
      </w:r>
      <w:r w:rsidRPr="008C41AA">
        <w:rPr>
          <w:rFonts w:cs="Arial"/>
          <w:szCs w:val="22"/>
        </w:rPr>
        <w:t>19.12.2025 um 15</w:t>
      </w:r>
      <w:r>
        <w:rPr>
          <w:rFonts w:cs="Arial"/>
          <w:szCs w:val="22"/>
        </w:rPr>
        <w:t>.</w:t>
      </w:r>
      <w:r w:rsidRPr="008C41AA">
        <w:rPr>
          <w:rFonts w:cs="Arial"/>
          <w:szCs w:val="22"/>
        </w:rPr>
        <w:t>00 Uhr in der Dorsheimer Kirche</w:t>
      </w:r>
      <w:r w:rsidR="00B906BE">
        <w:rPr>
          <w:rFonts w:cs="Arial"/>
          <w:szCs w:val="22"/>
        </w:rPr>
        <w:t>.</w:t>
      </w:r>
    </w:p>
    <w:p w14:paraId="3B6A778E" w14:textId="10D77064" w:rsidR="00856441" w:rsidRPr="0094557E" w:rsidRDefault="00856441" w:rsidP="00856441">
      <w:pPr>
        <w:rPr>
          <w:rFonts w:cs="Arial"/>
          <w:szCs w:val="22"/>
        </w:rPr>
      </w:pPr>
      <w:r w:rsidRPr="0094557E">
        <w:rPr>
          <w:rFonts w:cs="Arial"/>
          <w:szCs w:val="22"/>
        </w:rPr>
        <w:t>Bitte meldet euch bei uns an – und gerne auch bei Fragen und Anregungen:</w:t>
      </w:r>
    </w:p>
    <w:p w14:paraId="7E796078" w14:textId="77777777" w:rsidR="00856441" w:rsidRPr="0094557E" w:rsidRDefault="00856441" w:rsidP="00856441">
      <w:pPr>
        <w:rPr>
          <w:rFonts w:cs="Arial"/>
          <w:szCs w:val="22"/>
        </w:rPr>
      </w:pPr>
      <w:r w:rsidRPr="0094557E">
        <w:rPr>
          <w:rFonts w:cs="Arial"/>
          <w:szCs w:val="22"/>
        </w:rPr>
        <w:t>Hildegard Maas</w:t>
      </w:r>
      <w:r>
        <w:rPr>
          <w:rFonts w:cs="Arial"/>
          <w:szCs w:val="22"/>
        </w:rPr>
        <w:t>,</w:t>
      </w:r>
      <w:r w:rsidRPr="0094557E">
        <w:rPr>
          <w:rFonts w:cs="Arial"/>
          <w:szCs w:val="22"/>
        </w:rPr>
        <w:t xml:space="preserve"> Tel. 06721-995030</w:t>
      </w:r>
    </w:p>
    <w:p w14:paraId="1176CC4A" w14:textId="52C2DD41" w:rsidR="00856441" w:rsidRDefault="00856441" w:rsidP="00856441">
      <w:pPr>
        <w:rPr>
          <w:rFonts w:cs="Arial"/>
          <w:szCs w:val="22"/>
        </w:rPr>
      </w:pPr>
      <w:r w:rsidRPr="0094557E">
        <w:rPr>
          <w:rFonts w:cs="Arial"/>
          <w:szCs w:val="22"/>
        </w:rPr>
        <w:t>Anna Hahn</w:t>
      </w:r>
      <w:r>
        <w:rPr>
          <w:rFonts w:cs="Arial"/>
          <w:szCs w:val="22"/>
        </w:rPr>
        <w:t>,</w:t>
      </w:r>
      <w:r w:rsidRPr="0094557E">
        <w:rPr>
          <w:rFonts w:cs="Arial"/>
          <w:szCs w:val="22"/>
        </w:rPr>
        <w:t xml:space="preserve"> Tel. 0176-38921941 oder Mail: </w:t>
      </w:r>
      <w:hyperlink r:id="rId35" w:history="1">
        <w:r w:rsidR="00B906BE" w:rsidRPr="00B906BE">
          <w:rPr>
            <w:rStyle w:val="Hyperlink"/>
            <w:rFonts w:cs="Arial"/>
            <w:color w:val="000000" w:themeColor="text1"/>
            <w:szCs w:val="22"/>
            <w:u w:val="none"/>
          </w:rPr>
          <w:t>anna.hahn97@web.de</w:t>
        </w:r>
      </w:hyperlink>
      <w:r w:rsidRPr="00B906BE">
        <w:rPr>
          <w:rFonts w:cs="Arial"/>
          <w:color w:val="000000" w:themeColor="text1"/>
          <w:szCs w:val="22"/>
        </w:rPr>
        <w:t>.</w:t>
      </w:r>
    </w:p>
    <w:p w14:paraId="3366844C" w14:textId="77777777" w:rsidR="00B906BE" w:rsidRPr="00B906BE" w:rsidRDefault="00B906BE" w:rsidP="00856441">
      <w:pPr>
        <w:rPr>
          <w:rFonts w:cs="Arial"/>
          <w:sz w:val="8"/>
          <w:szCs w:val="8"/>
        </w:rPr>
      </w:pPr>
    </w:p>
    <w:p w14:paraId="1587ED8E" w14:textId="77777777" w:rsidR="00856441" w:rsidRDefault="00856441" w:rsidP="00856441">
      <w:r w:rsidRPr="0094557E">
        <w:rPr>
          <w:rFonts w:cs="Arial"/>
          <w:szCs w:val="22"/>
        </w:rPr>
        <w:t>Wir freuen uns, wenn auch Erwachsene, Eltern und Jugendliche als Begleiter der</w:t>
      </w:r>
      <w:r>
        <w:rPr>
          <w:rFonts w:cs="Arial"/>
          <w:szCs w:val="22"/>
        </w:rPr>
        <w:t xml:space="preserve"> </w:t>
      </w:r>
      <w:r w:rsidRPr="0094557E">
        <w:rPr>
          <w:rFonts w:cs="Arial"/>
          <w:szCs w:val="22"/>
        </w:rPr>
        <w:t>Sternsinger die Aktion unterstützen und die</w:t>
      </w:r>
      <w:r>
        <w:rPr>
          <w:rFonts w:cs="Arial"/>
          <w:szCs w:val="22"/>
        </w:rPr>
        <w:t xml:space="preserve"> Kinder </w:t>
      </w:r>
      <w:r w:rsidRPr="0094557E">
        <w:rPr>
          <w:rFonts w:cs="Arial"/>
          <w:szCs w:val="22"/>
        </w:rPr>
        <w:t>motivieren</w:t>
      </w:r>
      <w:r w:rsidRPr="0094557E">
        <w:t xml:space="preserve"> </w:t>
      </w:r>
    </w:p>
    <w:p w14:paraId="1AB11CAE" w14:textId="77777777" w:rsidR="00856441" w:rsidRPr="00FC14B1" w:rsidRDefault="00856441" w:rsidP="00856441">
      <w:pPr>
        <w:rPr>
          <w:rFonts w:cs="Arial"/>
          <w:sz w:val="8"/>
          <w:szCs w:val="8"/>
        </w:rPr>
      </w:pPr>
    </w:p>
    <w:p w14:paraId="17A60C9D" w14:textId="77777777" w:rsidR="00856441" w:rsidRPr="008C41AA" w:rsidRDefault="00856441" w:rsidP="00856441">
      <w:pPr>
        <w:rPr>
          <w:rFonts w:cs="Arial"/>
          <w:szCs w:val="22"/>
        </w:rPr>
      </w:pPr>
      <w:r w:rsidRPr="008C41AA">
        <w:rPr>
          <w:rFonts w:cs="Arial"/>
          <w:szCs w:val="22"/>
        </w:rPr>
        <w:t>Die Sternsinger besuchen die Dorsheimer Gemeinde am Samstag, 10.01.2026.</w:t>
      </w:r>
    </w:p>
    <w:p w14:paraId="583EAEDD" w14:textId="77777777" w:rsidR="00856441" w:rsidRPr="008C41AA" w:rsidRDefault="00856441" w:rsidP="00856441">
      <w:pPr>
        <w:jc w:val="right"/>
        <w:rPr>
          <w:rFonts w:cs="Arial"/>
          <w:i/>
          <w:iCs/>
          <w:szCs w:val="22"/>
        </w:rPr>
      </w:pPr>
      <w:r>
        <w:rPr>
          <w:rFonts w:cs="Arial"/>
          <w:i/>
          <w:iCs/>
          <w:szCs w:val="22"/>
        </w:rPr>
        <w:t>Anna Hahn</w:t>
      </w:r>
    </w:p>
    <w:p w14:paraId="2E38DF32" w14:textId="77777777" w:rsidR="00856441" w:rsidRDefault="00856441" w:rsidP="00856441">
      <w:pPr>
        <w:rPr>
          <w:rFonts w:cs="Arial"/>
          <w:szCs w:val="22"/>
        </w:rPr>
      </w:pPr>
    </w:p>
    <w:p w14:paraId="56D75635" w14:textId="77777777" w:rsidR="00856441" w:rsidRPr="00B726F0" w:rsidRDefault="00856441" w:rsidP="00856441">
      <w:pPr>
        <w:spacing w:line="276" w:lineRule="auto"/>
        <w:rPr>
          <w:rFonts w:cs="Arial"/>
          <w:b/>
          <w:bCs/>
          <w:szCs w:val="22"/>
        </w:rPr>
      </w:pPr>
      <w:r w:rsidRPr="00B726F0">
        <w:rPr>
          <w:rFonts w:cs="Arial"/>
          <w:b/>
          <w:bCs/>
          <w:szCs w:val="22"/>
        </w:rPr>
        <w:t>Sternsingeraktion in Langenlonsheim</w:t>
      </w:r>
    </w:p>
    <w:p w14:paraId="1E130F50" w14:textId="77777777" w:rsidR="00856441" w:rsidRPr="00B726F0" w:rsidRDefault="00856441" w:rsidP="00856441">
      <w:pPr>
        <w:rPr>
          <w:rFonts w:cs="Arial"/>
          <w:szCs w:val="22"/>
        </w:rPr>
      </w:pPr>
      <w:r w:rsidRPr="00B726F0">
        <w:rPr>
          <w:rFonts w:cs="Arial"/>
          <w:szCs w:val="22"/>
        </w:rPr>
        <w:t>Auch im Jahr 2026 werden SternsingerInnen wieder unterwegs sein, an den Türen der Haushalte klingeln, und alle, die darin leben, segnen und um Spenden für Projekte für Kinder und Jugendliche weltweit zu sammeln. Wir tun dies in Langenlonsheim am 10.01.2026 ab 9.30</w:t>
      </w:r>
      <w:r>
        <w:rPr>
          <w:rFonts w:cs="Arial"/>
          <w:szCs w:val="22"/>
        </w:rPr>
        <w:t xml:space="preserve"> </w:t>
      </w:r>
      <w:r w:rsidRPr="00B726F0">
        <w:rPr>
          <w:rFonts w:cs="Arial"/>
          <w:szCs w:val="22"/>
        </w:rPr>
        <w:t xml:space="preserve">Uhr, wenn Sie uns bestellt haben. </w:t>
      </w:r>
    </w:p>
    <w:p w14:paraId="5C3F44A8" w14:textId="77777777" w:rsidR="00856441" w:rsidRPr="00FC14B1" w:rsidRDefault="00856441" w:rsidP="00856441">
      <w:pPr>
        <w:rPr>
          <w:rFonts w:cs="Arial"/>
          <w:sz w:val="8"/>
          <w:szCs w:val="8"/>
        </w:rPr>
      </w:pPr>
    </w:p>
    <w:p w14:paraId="0239BDA6" w14:textId="77777777" w:rsidR="00856441" w:rsidRPr="00B726F0" w:rsidRDefault="00856441" w:rsidP="00856441">
      <w:pPr>
        <w:rPr>
          <w:rFonts w:cs="Arial"/>
          <w:szCs w:val="22"/>
        </w:rPr>
      </w:pPr>
      <w:r w:rsidRPr="00B726F0">
        <w:rPr>
          <w:rFonts w:cs="Arial"/>
          <w:szCs w:val="22"/>
        </w:rPr>
        <w:t>Sie sind bereits angemeldet und im letzten Jahr besucht worden? Dann ist nichts weiter zu tun.</w:t>
      </w:r>
    </w:p>
    <w:p w14:paraId="7C2D29E5" w14:textId="77777777" w:rsidR="00856441" w:rsidRPr="00B726F0" w:rsidRDefault="00856441" w:rsidP="00856441">
      <w:pPr>
        <w:rPr>
          <w:rFonts w:cs="Arial"/>
          <w:szCs w:val="22"/>
        </w:rPr>
      </w:pPr>
      <w:r w:rsidRPr="00B726F0">
        <w:rPr>
          <w:rFonts w:cs="Arial"/>
          <w:szCs w:val="22"/>
        </w:rPr>
        <w:t>Wenn Sie gerne von den Sternsingern besucht werden möchten und noch nicht registriert sind, melden Sie sich bitte unter einem d</w:t>
      </w:r>
      <w:r>
        <w:rPr>
          <w:rFonts w:cs="Arial"/>
          <w:szCs w:val="22"/>
        </w:rPr>
        <w:t>ieser</w:t>
      </w:r>
      <w:r w:rsidRPr="00B726F0">
        <w:rPr>
          <w:rFonts w:cs="Arial"/>
          <w:szCs w:val="22"/>
        </w:rPr>
        <w:t xml:space="preserve"> Kontakte</w:t>
      </w:r>
      <w:r>
        <w:rPr>
          <w:rFonts w:cs="Arial"/>
          <w:szCs w:val="22"/>
        </w:rPr>
        <w:t>: per Mail:</w:t>
      </w:r>
      <w:r w:rsidRPr="00B726F0">
        <w:rPr>
          <w:rFonts w:cs="Arial"/>
          <w:szCs w:val="22"/>
        </w:rPr>
        <w:t xml:space="preserve"> heldseinsternsingen@gmx.de</w:t>
      </w:r>
    </w:p>
    <w:p w14:paraId="6BAD36EB" w14:textId="77777777" w:rsidR="00856441" w:rsidRPr="00B726F0" w:rsidRDefault="00856441" w:rsidP="00856441">
      <w:pPr>
        <w:rPr>
          <w:rFonts w:cs="Arial"/>
          <w:szCs w:val="22"/>
        </w:rPr>
      </w:pPr>
      <w:r>
        <w:rPr>
          <w:rFonts w:cs="Arial"/>
          <w:szCs w:val="22"/>
        </w:rPr>
        <w:t xml:space="preserve">Tel: </w:t>
      </w:r>
      <w:r w:rsidRPr="00B726F0">
        <w:rPr>
          <w:rFonts w:cs="Arial"/>
          <w:szCs w:val="22"/>
        </w:rPr>
        <w:t>Daniela Kasper 06704/963951 od</w:t>
      </w:r>
      <w:r>
        <w:rPr>
          <w:rFonts w:cs="Arial"/>
          <w:szCs w:val="22"/>
        </w:rPr>
        <w:t>.</w:t>
      </w:r>
      <w:r w:rsidRPr="00B726F0">
        <w:rPr>
          <w:rFonts w:cs="Arial"/>
          <w:szCs w:val="22"/>
        </w:rPr>
        <w:t xml:space="preserve"> Bettina Rieß 06704/ 960565</w:t>
      </w:r>
    </w:p>
    <w:p w14:paraId="6F20C889" w14:textId="77777777" w:rsidR="00856441" w:rsidRPr="00B726F0" w:rsidRDefault="00856441" w:rsidP="00856441">
      <w:pPr>
        <w:rPr>
          <w:rFonts w:cs="Arial"/>
          <w:szCs w:val="22"/>
        </w:rPr>
      </w:pPr>
      <w:r w:rsidRPr="00B726F0">
        <w:rPr>
          <w:rFonts w:cs="Arial"/>
          <w:szCs w:val="22"/>
        </w:rPr>
        <w:t>Wir werden Sie dann jedes Jahr wieder besuchen.</w:t>
      </w:r>
    </w:p>
    <w:p w14:paraId="57BA10A7" w14:textId="77777777" w:rsidR="00856441" w:rsidRPr="00FC14B1" w:rsidRDefault="00856441" w:rsidP="00856441">
      <w:pPr>
        <w:rPr>
          <w:rFonts w:cs="Arial"/>
          <w:sz w:val="8"/>
          <w:szCs w:val="8"/>
        </w:rPr>
      </w:pPr>
    </w:p>
    <w:p w14:paraId="181DAB44" w14:textId="77777777" w:rsidR="00856441" w:rsidRPr="00B726F0" w:rsidRDefault="00856441" w:rsidP="00856441">
      <w:pPr>
        <w:rPr>
          <w:rFonts w:cs="Arial"/>
          <w:szCs w:val="22"/>
        </w:rPr>
      </w:pPr>
      <w:r w:rsidRPr="00B726F0">
        <w:rPr>
          <w:rFonts w:cs="Arial"/>
          <w:szCs w:val="22"/>
        </w:rPr>
        <w:t>Das Motto der diesjährigen Aktion lautet „Schule statt Fabrik – Sternsingen gegen Kinderarbeit“.</w:t>
      </w:r>
    </w:p>
    <w:p w14:paraId="454005F4" w14:textId="77777777" w:rsidR="00856441" w:rsidRPr="00B726F0" w:rsidRDefault="00856441" w:rsidP="00856441">
      <w:pPr>
        <w:rPr>
          <w:rFonts w:cs="Arial"/>
          <w:szCs w:val="22"/>
        </w:rPr>
      </w:pPr>
      <w:r w:rsidRPr="00B726F0">
        <w:rPr>
          <w:rFonts w:cs="Arial"/>
          <w:szCs w:val="22"/>
        </w:rPr>
        <w:t>Unterstützen Sie diese Aktion mit Ihrer Spende und helfen Sie unseren Sternsinger</w:t>
      </w:r>
      <w:r>
        <w:rPr>
          <w:rFonts w:cs="Arial"/>
          <w:szCs w:val="22"/>
        </w:rPr>
        <w:t>n</w:t>
      </w:r>
      <w:r w:rsidRPr="00B726F0">
        <w:rPr>
          <w:rFonts w:cs="Arial"/>
          <w:szCs w:val="22"/>
        </w:rPr>
        <w:t>, Segen zu sein für andere.</w:t>
      </w:r>
    </w:p>
    <w:p w14:paraId="0C6516F4" w14:textId="64D9482B" w:rsidR="00B906BE" w:rsidRDefault="00856441" w:rsidP="00B906BE">
      <w:pPr>
        <w:spacing w:line="480" w:lineRule="auto"/>
        <w:jc w:val="right"/>
        <w:rPr>
          <w:rFonts w:cs="Arial"/>
          <w:i/>
          <w:iCs/>
          <w:szCs w:val="22"/>
        </w:rPr>
      </w:pPr>
      <w:r w:rsidRPr="00B726F0">
        <w:rPr>
          <w:rFonts w:cs="Arial"/>
          <w:i/>
          <w:iCs/>
          <w:szCs w:val="22"/>
        </w:rPr>
        <w:t>Für das Orga  - Team Bettina Rieß &amp; Daniela Kasper</w:t>
      </w:r>
    </w:p>
    <w:p w14:paraId="15E16596" w14:textId="6C0BE44D" w:rsidR="00B906BE" w:rsidRDefault="00B906BE" w:rsidP="00B906BE">
      <w:pPr>
        <w:jc w:val="center"/>
        <w:rPr>
          <w:rFonts w:cs="Arial"/>
          <w:i/>
          <w:iCs/>
          <w:szCs w:val="22"/>
        </w:rPr>
      </w:pPr>
      <w:r>
        <w:rPr>
          <w:rFonts w:cs="Arial"/>
          <w:i/>
          <w:iCs/>
          <w:noProof/>
          <w:szCs w:val="22"/>
        </w:rPr>
        <w:drawing>
          <wp:inline distT="0" distB="0" distL="0" distR="0" wp14:anchorId="21B7902E" wp14:editId="3512C80C">
            <wp:extent cx="3134784" cy="470218"/>
            <wp:effectExtent l="0" t="0" r="0" b="6350"/>
            <wp:docPr id="172733027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52797" cy="487920"/>
                    </a:xfrm>
                    <a:prstGeom prst="rect">
                      <a:avLst/>
                    </a:prstGeom>
                    <a:noFill/>
                  </pic:spPr>
                </pic:pic>
              </a:graphicData>
            </a:graphic>
          </wp:inline>
        </w:drawing>
      </w:r>
    </w:p>
    <w:p w14:paraId="2A76D01E" w14:textId="77777777" w:rsidR="00B906BE" w:rsidRPr="009F1BEB" w:rsidRDefault="00B906BE" w:rsidP="00B906BE">
      <w:pPr>
        <w:jc w:val="center"/>
        <w:rPr>
          <w:rFonts w:cs="Arial"/>
          <w:b/>
          <w:bCs/>
          <w:noProof/>
          <w:sz w:val="24"/>
        </w:rPr>
      </w:pPr>
      <w:r>
        <w:rPr>
          <w:rFonts w:cs="Arial"/>
          <w:noProof/>
          <w:szCs w:val="22"/>
        </w:rPr>
        <w:lastRenderedPageBreak/>
        <w:drawing>
          <wp:anchor distT="0" distB="0" distL="114300" distR="114300" simplePos="0" relativeHeight="252863488" behindDoc="0" locked="0" layoutInCell="1" allowOverlap="1" wp14:anchorId="3D26C878" wp14:editId="36F5619F">
            <wp:simplePos x="0" y="0"/>
            <wp:positionH relativeFrom="column">
              <wp:posOffset>16510</wp:posOffset>
            </wp:positionH>
            <wp:positionV relativeFrom="paragraph">
              <wp:posOffset>240030</wp:posOffset>
            </wp:positionV>
            <wp:extent cx="4228465" cy="2181225"/>
            <wp:effectExtent l="0" t="0" r="635" b="9525"/>
            <wp:wrapSquare wrapText="bothSides"/>
            <wp:docPr id="153698170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4722" t="58586" b="1405"/>
                    <a:stretch>
                      <a:fillRect/>
                    </a:stretch>
                  </pic:blipFill>
                  <pic:spPr bwMode="auto">
                    <a:xfrm>
                      <a:off x="0" y="0"/>
                      <a:ext cx="4228465"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1BEB">
        <w:rPr>
          <w:rFonts w:cs="Arial"/>
          <w:b/>
          <w:bCs/>
          <w:noProof/>
          <w:sz w:val="24"/>
        </w:rPr>
        <w:t>Aussendung Sternsinger*innen Visitationsbezirk Koblenz</w:t>
      </w:r>
      <w:r>
        <w:rPr>
          <w:rFonts w:cs="Arial"/>
          <w:b/>
          <w:bCs/>
          <w:noProof/>
          <w:sz w:val="24"/>
        </w:rPr>
        <w:t>:</w:t>
      </w:r>
    </w:p>
    <w:p w14:paraId="2B1AC5E6" w14:textId="77777777" w:rsidR="00B906BE" w:rsidRPr="009F1BEB" w:rsidRDefault="00B906BE" w:rsidP="00B906BE">
      <w:pPr>
        <w:rPr>
          <w:rFonts w:cs="Arial"/>
          <w:szCs w:val="22"/>
        </w:rPr>
      </w:pPr>
    </w:p>
    <w:p w14:paraId="4D17F09F" w14:textId="77777777" w:rsidR="00B906BE" w:rsidRPr="00C65FEB" w:rsidRDefault="00B906BE" w:rsidP="000842CF">
      <w:pPr>
        <w:keepNext/>
        <w:jc w:val="center"/>
        <w:outlineLvl w:val="0"/>
        <w:rPr>
          <w:rFonts w:cs="Arial"/>
          <w:b/>
          <w:smallCaps/>
          <w:sz w:val="16"/>
          <w:szCs w:val="16"/>
        </w:rPr>
      </w:pPr>
    </w:p>
    <w:p w14:paraId="502D838D" w14:textId="146DA321" w:rsidR="000842CF" w:rsidRDefault="000842CF" w:rsidP="000842CF">
      <w:pPr>
        <w:keepNext/>
        <w:jc w:val="center"/>
        <w:outlineLvl w:val="0"/>
        <w:rPr>
          <w:rFonts w:cs="Arial"/>
          <w:b/>
          <w:smallCaps/>
          <w:sz w:val="32"/>
          <w:szCs w:val="28"/>
        </w:rPr>
      </w:pPr>
      <w:r w:rsidRPr="00686F3E">
        <w:rPr>
          <w:rFonts w:cs="Arial"/>
          <w:b/>
          <w:smallCaps/>
          <w:noProof/>
          <w:sz w:val="32"/>
          <w:szCs w:val="28"/>
        </w:rPr>
        <mc:AlternateContent>
          <mc:Choice Requires="wps">
            <w:drawing>
              <wp:anchor distT="0" distB="0" distL="114300" distR="114300" simplePos="0" relativeHeight="252766208" behindDoc="0" locked="0" layoutInCell="1" allowOverlap="1" wp14:anchorId="30E0BBA9" wp14:editId="388BFF76">
                <wp:simplePos x="0" y="0"/>
                <wp:positionH relativeFrom="column">
                  <wp:posOffset>2809240</wp:posOffset>
                </wp:positionH>
                <wp:positionV relativeFrom="paragraph">
                  <wp:posOffset>111125</wp:posOffset>
                </wp:positionV>
                <wp:extent cx="1296035" cy="0"/>
                <wp:effectExtent l="11430" t="13335" r="6985" b="15240"/>
                <wp:wrapNone/>
                <wp:docPr id="1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21D04" id="AutoShape 197" o:spid="_x0000_s1026" type="#_x0000_t32" style="position:absolute;margin-left:221.2pt;margin-top:8.75pt;width:102.05pt;height:0;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" strokeweight="1pt"/>
            </w:pict>
          </mc:Fallback>
        </mc:AlternateContent>
      </w:r>
      <w:r w:rsidRPr="00686F3E">
        <w:rPr>
          <w:rFonts w:cs="Arial"/>
          <w:b/>
          <w:smallCaps/>
          <w:noProof/>
          <w:sz w:val="32"/>
          <w:szCs w:val="28"/>
        </w:rPr>
        <mc:AlternateContent>
          <mc:Choice Requires="wps">
            <w:drawing>
              <wp:anchor distT="0" distB="0" distL="114300" distR="114300" simplePos="0" relativeHeight="252765184" behindDoc="0" locked="0" layoutInCell="1" allowOverlap="1" wp14:anchorId="6DD42D21" wp14:editId="7FD42DF7">
                <wp:simplePos x="0" y="0"/>
                <wp:positionH relativeFrom="column">
                  <wp:posOffset>21590</wp:posOffset>
                </wp:positionH>
                <wp:positionV relativeFrom="paragraph">
                  <wp:posOffset>111125</wp:posOffset>
                </wp:positionV>
                <wp:extent cx="1296035" cy="0"/>
                <wp:effectExtent l="14605" t="13335" r="13335" b="15240"/>
                <wp:wrapNone/>
                <wp:docPr id="1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D3994" id="AutoShape 196" o:spid="_x0000_s1026" type="#_x0000_t32" style="position:absolute;margin-left:1.7pt;margin-top:8.75pt;width:102.05pt;height:0;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" strokeweight="1pt"/>
            </w:pict>
          </mc:Fallback>
        </mc:AlternateContent>
      </w:r>
      <w:r w:rsidRPr="00686F3E">
        <w:rPr>
          <w:rFonts w:cs="Arial"/>
          <w:b/>
          <w:smallCaps/>
          <w:sz w:val="32"/>
          <w:szCs w:val="28"/>
        </w:rPr>
        <w:t>Jugend-Seite</w:t>
      </w:r>
    </w:p>
    <w:p w14:paraId="7DCDD372" w14:textId="77777777" w:rsidR="00A216D4" w:rsidRPr="00A216D4" w:rsidRDefault="00A216D4" w:rsidP="00A216D4"/>
    <w:p w14:paraId="78F71AFD" w14:textId="3EB92297" w:rsidR="00A216D4" w:rsidRPr="00A216D4" w:rsidRDefault="00A216D4" w:rsidP="00A216D4">
      <w:pPr>
        <w:spacing w:line="360" w:lineRule="auto"/>
        <w:rPr>
          <w:b/>
          <w:bCs/>
          <w:sz w:val="24"/>
        </w:rPr>
      </w:pPr>
      <w:r w:rsidRPr="00A216D4">
        <w:rPr>
          <w:b/>
          <w:bCs/>
          <w:sz w:val="24"/>
        </w:rPr>
        <w:t>Jugendchristmette der Jungen Kirche </w:t>
      </w:r>
      <w:r>
        <w:rPr>
          <w:b/>
          <w:bCs/>
          <w:sz w:val="24"/>
        </w:rPr>
        <w:t xml:space="preserve">    </w:t>
      </w:r>
    </w:p>
    <w:p w14:paraId="6958507D" w14:textId="77777777" w:rsidR="00A216D4" w:rsidRDefault="00A216D4" w:rsidP="00A216D4">
      <w:pPr>
        <w:rPr>
          <w:rFonts w:cs="Arial"/>
          <w:color w:val="000000"/>
          <w:szCs w:val="22"/>
        </w:rPr>
      </w:pPr>
      <w:r w:rsidRPr="00A216D4">
        <w:rPr>
          <w:rFonts w:cs="Arial"/>
        </w:rPr>
        <w:t>„Weihnachten anders erleben – echt, lebendig, besonders</w:t>
      </w:r>
      <w:r w:rsidRPr="00A216D4">
        <w:rPr>
          <w:rFonts w:cs="Arial"/>
          <w:color w:val="000000"/>
          <w:szCs w:val="22"/>
        </w:rPr>
        <w:t>.“  </w:t>
      </w:r>
    </w:p>
    <w:p w14:paraId="309EA641" w14:textId="3D17819C" w:rsidR="00A216D4" w:rsidRPr="00A216D4" w:rsidRDefault="00A216D4" w:rsidP="00A216D4">
      <w:pPr>
        <w:rPr>
          <w:rFonts w:cs="Arial"/>
        </w:rPr>
      </w:pPr>
      <w:r w:rsidRPr="00A216D4">
        <w:rPr>
          <w:rFonts w:cs="Arial"/>
          <w:color w:val="000000"/>
          <w:szCs w:val="22"/>
        </w:rPr>
        <w:t>Die Junge Kirche Bad Kreuznach lädt herzlich zur</w:t>
      </w:r>
      <w:r>
        <w:rPr>
          <w:rFonts w:cs="Arial"/>
          <w:color w:val="000000"/>
          <w:szCs w:val="22"/>
        </w:rPr>
        <w:t xml:space="preserve"> </w:t>
      </w:r>
      <w:r w:rsidRPr="00A216D4">
        <w:rPr>
          <w:rFonts w:cs="Arial"/>
          <w:color w:val="000000"/>
          <w:szCs w:val="22"/>
        </w:rPr>
        <w:t>Jugendchristmette an Heiligabend ein! Gemeinsam feiern wir Weihnachten in einer Atmosphäre, die jung, kreativ und berührend ist. Der Raum in Heiligkreuz wird stimmungsvoll gestaltet – mit Licht, Musik und Momenten, die unter die Haut gehen.  Euch erwartet eine besondere Feier mit modernen Impulsen, bewegender Musik und einer offenen, herzlichen Gemeinschaft.  </w:t>
      </w:r>
    </w:p>
    <w:p w14:paraId="1D5D48AC" w14:textId="27947A15" w:rsidR="00A216D4" w:rsidRDefault="00A216D4" w:rsidP="00A216D4">
      <w:pPr>
        <w:rPr>
          <w:rFonts w:cs="Arial"/>
          <w:color w:val="000000"/>
          <w:szCs w:val="22"/>
        </w:rPr>
      </w:pPr>
      <w:r w:rsidRPr="00A216D4">
        <w:rPr>
          <w:rFonts w:cs="Arial"/>
          <w:color w:val="000000"/>
          <w:szCs w:val="22"/>
        </w:rPr>
        <w:t>Kommt vorbei und feiert mit uns die Geburt Jesu auf eine Weise, die zu uns heute passt – mitten ins Leben, mitten ins Herz. Datum: Mittwoch, 24. Dezember 2025 um 17</w:t>
      </w:r>
      <w:r>
        <w:rPr>
          <w:rFonts w:cs="Arial"/>
          <w:color w:val="000000"/>
          <w:szCs w:val="22"/>
        </w:rPr>
        <w:t>.</w:t>
      </w:r>
      <w:r w:rsidRPr="00A216D4">
        <w:rPr>
          <w:rFonts w:cs="Arial"/>
          <w:color w:val="000000"/>
          <w:szCs w:val="22"/>
        </w:rPr>
        <w:t>00 Uhr in der Heilig Kreuz Kirche in Bad Kreuznach</w:t>
      </w:r>
      <w:r>
        <w:rPr>
          <w:rFonts w:cs="Arial"/>
          <w:color w:val="000000"/>
          <w:szCs w:val="22"/>
        </w:rPr>
        <w:t>.</w:t>
      </w:r>
    </w:p>
    <w:p w14:paraId="6F1622CA" w14:textId="77777777" w:rsidR="00A216D4" w:rsidRDefault="00A216D4" w:rsidP="00A216D4">
      <w:pPr>
        <w:rPr>
          <w:rFonts w:cs="Arial"/>
          <w:color w:val="000000"/>
          <w:szCs w:val="22"/>
        </w:rPr>
      </w:pPr>
    </w:p>
    <w:p w14:paraId="28B44297" w14:textId="77777777" w:rsidR="00C65FEB" w:rsidRDefault="00C65FEB" w:rsidP="00A216D4">
      <w:r>
        <w:t>J</w:t>
      </w:r>
      <w:r w:rsidR="00A216D4" w:rsidRPr="00A216D4">
        <w:t>ugendgottesdienst der Jungen Kirche</w:t>
      </w:r>
      <w:r>
        <w:t>:</w:t>
      </w:r>
    </w:p>
    <w:p w14:paraId="51832709" w14:textId="0CAB0B64" w:rsidR="00A216D4" w:rsidRPr="00A216D4" w:rsidRDefault="00C65FEB" w:rsidP="00A216D4">
      <w:r>
        <w:t>Sonntag, 11. Januar, 18.00 Uhr, Kath. Kirche</w:t>
      </w:r>
      <w:r w:rsidR="00A216D4" w:rsidRPr="00A216D4">
        <w:t xml:space="preserve"> in Weiler</w:t>
      </w:r>
      <w:r w:rsidR="00EF5216">
        <w:t xml:space="preserve"> bei </w:t>
      </w:r>
      <w:r w:rsidR="00A216D4" w:rsidRPr="00A216D4">
        <w:t>Bingen</w:t>
      </w:r>
    </w:p>
    <w:p w14:paraId="0662E64C" w14:textId="53B627B9" w:rsidR="00A216D4" w:rsidRPr="00A216D4" w:rsidRDefault="00A216D4" w:rsidP="00A216D4">
      <w:pPr>
        <w:jc w:val="right"/>
        <w:rPr>
          <w:i/>
          <w:iCs/>
        </w:rPr>
      </w:pPr>
      <w:r w:rsidRPr="00A216D4">
        <w:rPr>
          <w:i/>
          <w:iCs/>
        </w:rPr>
        <w:t>Viktoria Höhn</w:t>
      </w:r>
    </w:p>
    <w:p w14:paraId="5C759E6E" w14:textId="77777777" w:rsidR="003F08FA" w:rsidRDefault="003F08FA" w:rsidP="003F08FA"/>
    <w:p w14:paraId="64BE430F" w14:textId="77777777" w:rsidR="00C65FEB" w:rsidRDefault="00C65FEB" w:rsidP="005D6AC0">
      <w:pPr>
        <w:spacing w:line="360" w:lineRule="auto"/>
        <w:rPr>
          <w:b/>
          <w:bCs/>
          <w:sz w:val="24"/>
        </w:rPr>
      </w:pPr>
    </w:p>
    <w:p w14:paraId="772DB861" w14:textId="0438F212" w:rsidR="00C65FEB" w:rsidRPr="005D6AC0" w:rsidRDefault="00C72475" w:rsidP="00C65FEB">
      <w:pPr>
        <w:spacing w:line="360" w:lineRule="auto"/>
        <w:rPr>
          <w:b/>
          <w:bCs/>
          <w:sz w:val="24"/>
        </w:rPr>
      </w:pPr>
      <w:r>
        <w:rPr>
          <w:b/>
          <w:bCs/>
          <w:noProof/>
          <w:sz w:val="24"/>
        </w:rPr>
        <w:lastRenderedPageBreak/>
        <w:drawing>
          <wp:anchor distT="0" distB="0" distL="114300" distR="114300" simplePos="0" relativeHeight="252864512" behindDoc="0" locked="0" layoutInCell="1" allowOverlap="1" wp14:anchorId="630DF10A" wp14:editId="2E530BDE">
            <wp:simplePos x="0" y="0"/>
            <wp:positionH relativeFrom="column">
              <wp:posOffset>2993390</wp:posOffset>
            </wp:positionH>
            <wp:positionV relativeFrom="paragraph">
              <wp:posOffset>159385</wp:posOffset>
            </wp:positionV>
            <wp:extent cx="1445260" cy="1038225"/>
            <wp:effectExtent l="0" t="0" r="2540" b="9525"/>
            <wp:wrapSquare wrapText="bothSides"/>
            <wp:docPr id="178407113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r="57750" b="6828"/>
                    <a:stretch>
                      <a:fillRect/>
                    </a:stretch>
                  </pic:blipFill>
                  <pic:spPr bwMode="auto">
                    <a:xfrm>
                      <a:off x="0" y="0"/>
                      <a:ext cx="144526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FEB">
        <w:rPr>
          <w:b/>
          <w:bCs/>
          <w:sz w:val="24"/>
        </w:rPr>
        <w:t xml:space="preserve">Ökumenischer Kindertreff Bretzenheim  </w:t>
      </w:r>
    </w:p>
    <w:p w14:paraId="47BFDAEF" w14:textId="263EDC37" w:rsidR="00C72475" w:rsidRDefault="00C65FEB" w:rsidP="00C65FEB">
      <w:pPr>
        <w:rPr>
          <w:szCs w:val="22"/>
        </w:rPr>
      </w:pPr>
      <w:r w:rsidRPr="005D6AC0">
        <w:rPr>
          <w:szCs w:val="22"/>
        </w:rPr>
        <w:t xml:space="preserve">Der Ökumenische Kindertreff Bretzenheim lädt alle </w:t>
      </w:r>
      <w:r w:rsidR="00C72475">
        <w:rPr>
          <w:szCs w:val="22"/>
        </w:rPr>
        <w:t xml:space="preserve">Kinder </w:t>
      </w:r>
      <w:r w:rsidRPr="005D6AC0">
        <w:rPr>
          <w:szCs w:val="22"/>
        </w:rPr>
        <w:t>von 6</w:t>
      </w:r>
      <w:r w:rsidR="00C72475">
        <w:rPr>
          <w:szCs w:val="22"/>
        </w:rPr>
        <w:t xml:space="preserve"> </w:t>
      </w:r>
      <w:r w:rsidRPr="005D6AC0">
        <w:rPr>
          <w:szCs w:val="22"/>
        </w:rPr>
        <w:t>-13 Jahre</w:t>
      </w:r>
      <w:r>
        <w:rPr>
          <w:szCs w:val="22"/>
        </w:rPr>
        <w:t>n</w:t>
      </w:r>
      <w:r w:rsidRPr="005D6AC0">
        <w:rPr>
          <w:szCs w:val="22"/>
        </w:rPr>
        <w:t xml:space="preserve"> </w:t>
      </w:r>
      <w:r w:rsidR="00C72475">
        <w:rPr>
          <w:szCs w:val="22"/>
        </w:rPr>
        <w:t>ein</w:t>
      </w:r>
    </w:p>
    <w:p w14:paraId="1A031BF9" w14:textId="77777777" w:rsidR="00C72475" w:rsidRDefault="00C65FEB" w:rsidP="00C65FEB">
      <w:pPr>
        <w:rPr>
          <w:szCs w:val="22"/>
        </w:rPr>
      </w:pPr>
      <w:r w:rsidRPr="005D6AC0">
        <w:rPr>
          <w:szCs w:val="22"/>
        </w:rPr>
        <w:t>zur Sternsinger</w:t>
      </w:r>
      <w:r w:rsidR="00C72475">
        <w:rPr>
          <w:szCs w:val="22"/>
        </w:rPr>
        <w:t>-W</w:t>
      </w:r>
      <w:r w:rsidRPr="005D6AC0">
        <w:rPr>
          <w:szCs w:val="22"/>
        </w:rPr>
        <w:t xml:space="preserve">erkstatt </w:t>
      </w:r>
    </w:p>
    <w:p w14:paraId="2400E5EB" w14:textId="56B28773" w:rsidR="00C72475" w:rsidRDefault="00C65FEB" w:rsidP="00C65FEB">
      <w:pPr>
        <w:rPr>
          <w:szCs w:val="22"/>
        </w:rPr>
      </w:pPr>
      <w:r w:rsidRPr="005D6AC0">
        <w:rPr>
          <w:szCs w:val="22"/>
        </w:rPr>
        <w:t xml:space="preserve">am Dienstag, dem 06.01.2026 </w:t>
      </w:r>
    </w:p>
    <w:p w14:paraId="63384CEE" w14:textId="77777777" w:rsidR="00C72475" w:rsidRDefault="00C65FEB" w:rsidP="00C65FEB">
      <w:pPr>
        <w:rPr>
          <w:szCs w:val="22"/>
        </w:rPr>
      </w:pPr>
      <w:r w:rsidRPr="005D6AC0">
        <w:rPr>
          <w:szCs w:val="22"/>
        </w:rPr>
        <w:t xml:space="preserve">von 14.00 bis 17.00 Uhr </w:t>
      </w:r>
    </w:p>
    <w:p w14:paraId="30076590" w14:textId="10C1F4DC" w:rsidR="00C65FEB" w:rsidRDefault="00C65FEB" w:rsidP="00C65FEB">
      <w:pPr>
        <w:rPr>
          <w:szCs w:val="22"/>
        </w:rPr>
      </w:pPr>
      <w:r w:rsidRPr="005D6AC0">
        <w:rPr>
          <w:szCs w:val="22"/>
        </w:rPr>
        <w:t>ins kath</w:t>
      </w:r>
      <w:r w:rsidR="00C72475">
        <w:rPr>
          <w:szCs w:val="22"/>
        </w:rPr>
        <w:t>olische</w:t>
      </w:r>
      <w:r w:rsidRPr="005D6AC0">
        <w:rPr>
          <w:szCs w:val="22"/>
        </w:rPr>
        <w:t xml:space="preserve"> Pfarrhaus</w:t>
      </w:r>
      <w:r>
        <w:rPr>
          <w:szCs w:val="22"/>
        </w:rPr>
        <w:t>, Kirchstr</w:t>
      </w:r>
      <w:r w:rsidRPr="005D6AC0">
        <w:rPr>
          <w:szCs w:val="22"/>
        </w:rPr>
        <w:t xml:space="preserve">. </w:t>
      </w:r>
    </w:p>
    <w:p w14:paraId="26D016C3" w14:textId="77777777" w:rsidR="00C65FEB" w:rsidRPr="0018515F" w:rsidRDefault="00C65FEB" w:rsidP="00C65FEB">
      <w:pPr>
        <w:jc w:val="right"/>
        <w:rPr>
          <w:i/>
          <w:iCs/>
          <w:szCs w:val="22"/>
        </w:rPr>
      </w:pPr>
      <w:r w:rsidRPr="0018515F">
        <w:rPr>
          <w:i/>
          <w:iCs/>
          <w:szCs w:val="22"/>
        </w:rPr>
        <w:t>Sabine Brühl-Kind für das ökumenische Team</w:t>
      </w:r>
    </w:p>
    <w:p w14:paraId="1805FB54" w14:textId="77777777" w:rsidR="00C65FEB" w:rsidRPr="005D6AC0" w:rsidRDefault="00C65FEB" w:rsidP="00C65FEB">
      <w:pPr>
        <w:rPr>
          <w:szCs w:val="22"/>
        </w:rPr>
      </w:pPr>
    </w:p>
    <w:p w14:paraId="388779BE" w14:textId="77777777" w:rsidR="00C65FEB" w:rsidRPr="0018515F" w:rsidRDefault="00C65FEB" w:rsidP="00C65FEB">
      <w:pPr>
        <w:spacing w:line="360" w:lineRule="auto"/>
        <w:rPr>
          <w:b/>
          <w:bCs/>
          <w:sz w:val="24"/>
        </w:rPr>
      </w:pPr>
      <w:r w:rsidRPr="0018515F">
        <w:rPr>
          <w:b/>
          <w:bCs/>
          <w:sz w:val="24"/>
        </w:rPr>
        <w:t>Messdiener</w:t>
      </w:r>
    </w:p>
    <w:p w14:paraId="405638A7" w14:textId="7E73C872" w:rsidR="00C65FEB" w:rsidRDefault="00C65FEB" w:rsidP="00C65FEB">
      <w:pPr>
        <w:rPr>
          <w:szCs w:val="22"/>
        </w:rPr>
      </w:pPr>
      <w:r w:rsidRPr="005D6AC0">
        <w:rPr>
          <w:szCs w:val="22"/>
        </w:rPr>
        <w:t xml:space="preserve">Die Messdiener haben an den Feiertagen viel zu tun. Als Dank werden sie </w:t>
      </w:r>
      <w:r w:rsidR="00EF5216">
        <w:rPr>
          <w:szCs w:val="22"/>
        </w:rPr>
        <w:t>a</w:t>
      </w:r>
      <w:r w:rsidRPr="005D6AC0">
        <w:rPr>
          <w:szCs w:val="22"/>
        </w:rPr>
        <w:t xml:space="preserve">m 25. Januar traditionell zum Bowlen eingeladen. </w:t>
      </w:r>
    </w:p>
    <w:p w14:paraId="46C83536" w14:textId="77777777" w:rsidR="00C65FEB" w:rsidRDefault="00C65FEB" w:rsidP="00C65FEB">
      <w:pPr>
        <w:rPr>
          <w:szCs w:val="22"/>
        </w:rPr>
      </w:pPr>
      <w:r w:rsidRPr="005D6AC0">
        <w:rPr>
          <w:szCs w:val="22"/>
        </w:rPr>
        <w:t>Viel Spaß dabei wünscht die Messdienerleiterrunde</w:t>
      </w:r>
      <w:r>
        <w:rPr>
          <w:szCs w:val="22"/>
        </w:rPr>
        <w:t>.</w:t>
      </w:r>
    </w:p>
    <w:p w14:paraId="09AE2A98" w14:textId="77777777" w:rsidR="00C65FEB" w:rsidRPr="0018515F" w:rsidRDefault="00C65FEB" w:rsidP="00C65FEB">
      <w:pPr>
        <w:jc w:val="right"/>
        <w:rPr>
          <w:i/>
          <w:iCs/>
          <w:szCs w:val="22"/>
        </w:rPr>
      </w:pPr>
      <w:r>
        <w:rPr>
          <w:i/>
          <w:iCs/>
          <w:szCs w:val="22"/>
        </w:rPr>
        <w:t>Sabine Brühl-Kind</w:t>
      </w:r>
    </w:p>
    <w:p w14:paraId="3B9C5320" w14:textId="77777777" w:rsidR="00C65FEB" w:rsidRDefault="00C65FEB" w:rsidP="005D6AC0">
      <w:pPr>
        <w:spacing w:line="360" w:lineRule="auto"/>
        <w:rPr>
          <w:b/>
          <w:bCs/>
          <w:sz w:val="24"/>
        </w:rPr>
      </w:pPr>
    </w:p>
    <w:p w14:paraId="182C98C1" w14:textId="19632392" w:rsidR="003F08FA" w:rsidRPr="005D6AC0" w:rsidRDefault="00C72475" w:rsidP="005D6AC0">
      <w:pPr>
        <w:spacing w:line="360" w:lineRule="auto"/>
        <w:rPr>
          <w:b/>
          <w:bCs/>
          <w:sz w:val="24"/>
        </w:rPr>
      </w:pPr>
      <w:r>
        <w:rPr>
          <w:b/>
          <w:bCs/>
          <w:noProof/>
          <w:sz w:val="24"/>
        </w:rPr>
        <w:drawing>
          <wp:anchor distT="0" distB="0" distL="114300" distR="114300" simplePos="0" relativeHeight="252865536" behindDoc="1" locked="0" layoutInCell="1" allowOverlap="1" wp14:anchorId="69E6625B" wp14:editId="77EA6596">
            <wp:simplePos x="0" y="0"/>
            <wp:positionH relativeFrom="column">
              <wp:posOffset>2676525</wp:posOffset>
            </wp:positionH>
            <wp:positionV relativeFrom="paragraph">
              <wp:posOffset>167005</wp:posOffset>
            </wp:positionV>
            <wp:extent cx="1562100" cy="1019175"/>
            <wp:effectExtent l="0" t="0" r="0" b="9525"/>
            <wp:wrapNone/>
            <wp:docPr id="147826331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b="10033"/>
                    <a:stretch>
                      <a:fillRect/>
                    </a:stretch>
                  </pic:blipFill>
                  <pic:spPr bwMode="auto">
                    <a:xfrm>
                      <a:off x="0" y="0"/>
                      <a:ext cx="156210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4"/>
        </w:rPr>
        <w:t>Das Perfekte Dinner mit der Jungen Kirche</w:t>
      </w:r>
    </w:p>
    <w:p w14:paraId="6D36E483" w14:textId="1CB9A7B2" w:rsidR="00C72475" w:rsidRDefault="003F08FA" w:rsidP="003F08FA">
      <w:r>
        <w:t xml:space="preserve">Am Sonntag, 18. Januar 2026, </w:t>
      </w:r>
    </w:p>
    <w:p w14:paraId="7C25B379" w14:textId="77777777" w:rsidR="00C72475" w:rsidRDefault="003F08FA" w:rsidP="003F08FA">
      <w:r>
        <w:t>von 16</w:t>
      </w:r>
      <w:r w:rsidR="00C72475">
        <w:t>.</w:t>
      </w:r>
      <w:r>
        <w:t xml:space="preserve">30 bis 19.00 Uhr verwandelt sich </w:t>
      </w:r>
    </w:p>
    <w:p w14:paraId="6D157F55" w14:textId="77777777" w:rsidR="00C72475" w:rsidRDefault="003F08FA" w:rsidP="003F08FA">
      <w:r>
        <w:t xml:space="preserve">das Pfarrheim in Roxheim in eine </w:t>
      </w:r>
    </w:p>
    <w:p w14:paraId="24A52A6E" w14:textId="77777777" w:rsidR="00C72475" w:rsidRDefault="003F08FA" w:rsidP="003F08FA">
      <w:r>
        <w:t xml:space="preserve">kreative Küche: </w:t>
      </w:r>
    </w:p>
    <w:p w14:paraId="5C025F5E" w14:textId="03247E3F" w:rsidR="003F08FA" w:rsidRDefault="003F08FA" w:rsidP="003F08FA">
      <w:r>
        <w:t>Die Junge Kirche lädt zum Perfekten Dinner!</w:t>
      </w:r>
    </w:p>
    <w:p w14:paraId="65267FD2" w14:textId="77777777" w:rsidR="00C72475" w:rsidRDefault="003F08FA" w:rsidP="003F08FA">
      <w:r>
        <w:t xml:space="preserve">In kleinen Gruppen bereiten wir gemeinsam </w:t>
      </w:r>
    </w:p>
    <w:p w14:paraId="25DC4492" w14:textId="150F3788" w:rsidR="003F08FA" w:rsidRDefault="00C72475" w:rsidP="003F08FA">
      <w:r>
        <w:t xml:space="preserve">je </w:t>
      </w:r>
      <w:r w:rsidR="003F08FA">
        <w:t>einen Gang zu – von der Vorspeise bis zum Dessert – und erleben dabei, wie Kochen verbindet. Anschließend genießen wir die zubereiteten Köstlichkeiten zusammen und teilen gute Gespräche, Lachen und Gemeinschaft am Tisch.</w:t>
      </w:r>
    </w:p>
    <w:p w14:paraId="57810CB3" w14:textId="77777777" w:rsidR="00C72475" w:rsidRPr="00C72475" w:rsidRDefault="00C72475" w:rsidP="003F08FA">
      <w:pPr>
        <w:rPr>
          <w:sz w:val="8"/>
          <w:szCs w:val="8"/>
        </w:rPr>
      </w:pPr>
    </w:p>
    <w:p w14:paraId="0E3F63F1" w14:textId="77777777" w:rsidR="003F08FA" w:rsidRDefault="003F08FA" w:rsidP="003F08FA">
      <w:r>
        <w:t>Ein Nachmittag voller Genuss, Teamgeist und gemeinsamer Zeit erwartet euch – ideal, um neue Leute kennenzulernen, Spaß am Kochen zu haben und den Sonntag auf besondere Weise ausklingen zu lassen.</w:t>
      </w:r>
    </w:p>
    <w:p w14:paraId="4C8164F9" w14:textId="77777777" w:rsidR="00C72475" w:rsidRPr="00C72475" w:rsidRDefault="00C72475" w:rsidP="003F08FA">
      <w:pPr>
        <w:rPr>
          <w:sz w:val="8"/>
          <w:szCs w:val="8"/>
        </w:rPr>
      </w:pPr>
    </w:p>
    <w:p w14:paraId="649F8784" w14:textId="7132D873" w:rsidR="003F08FA" w:rsidRDefault="003F08FA" w:rsidP="003F08FA">
      <w:r>
        <w:t>Ort: Kath. Pfarrheim Roxheim</w:t>
      </w:r>
      <w:r w:rsidR="00EF5216">
        <w:t xml:space="preserve">, </w:t>
      </w:r>
      <w:r>
        <w:t>Hauptstr. 69</w:t>
      </w:r>
    </w:p>
    <w:p w14:paraId="4F2B15AB" w14:textId="0C9FA518" w:rsidR="003F08FA" w:rsidRDefault="003F08FA" w:rsidP="003F08FA">
      <w:r>
        <w:t>Datum: Sonntag, 18. Januar 2026 | 16</w:t>
      </w:r>
      <w:r w:rsidR="005D6AC0">
        <w:t>.</w:t>
      </w:r>
      <w:r>
        <w:t>30 – 19</w:t>
      </w:r>
      <w:r w:rsidR="005D6AC0">
        <w:t>.</w:t>
      </w:r>
      <w:r>
        <w:t>00 Uhr</w:t>
      </w:r>
    </w:p>
    <w:p w14:paraId="5EFD7321" w14:textId="725BC774" w:rsidR="003F08FA" w:rsidRDefault="003F08FA" w:rsidP="003F08FA">
      <w:r>
        <w:t>Begrenzte Teilnehmer:innenzahl!</w:t>
      </w:r>
    </w:p>
    <w:p w14:paraId="0439C03C" w14:textId="7A14B875" w:rsidR="003F08FA" w:rsidRDefault="003F08FA" w:rsidP="003F08FA">
      <w:r>
        <w:t>Anmeldung unter jungekirche-Bad-kreuznach@bistum-trier.de</w:t>
      </w:r>
    </w:p>
    <w:p w14:paraId="36906596" w14:textId="77777777" w:rsidR="003F08FA" w:rsidRDefault="003F08FA" w:rsidP="003F08FA">
      <w:r>
        <w:t>Sei dabei, wenn es heißt: Kochen, genießen, Gemeinschaft erleben!</w:t>
      </w:r>
    </w:p>
    <w:p w14:paraId="22973FAE" w14:textId="0BFE82C9" w:rsidR="00C72475" w:rsidRPr="00C72475" w:rsidRDefault="00C72475" w:rsidP="00C72475">
      <w:pPr>
        <w:jc w:val="right"/>
        <w:rPr>
          <w:i/>
          <w:iCs/>
        </w:rPr>
      </w:pPr>
      <w:r>
        <w:rPr>
          <w:i/>
          <w:iCs/>
        </w:rPr>
        <w:t>Viktoria Höhn</w:t>
      </w:r>
    </w:p>
    <w:p w14:paraId="26C8EF46" w14:textId="08C2388A" w:rsidR="003F08FA" w:rsidRPr="005D6AC0" w:rsidRDefault="003F08FA" w:rsidP="005D6AC0">
      <w:pPr>
        <w:spacing w:line="360" w:lineRule="auto"/>
        <w:rPr>
          <w:b/>
          <w:bCs/>
          <w:sz w:val="24"/>
        </w:rPr>
      </w:pPr>
      <w:r w:rsidRPr="005D6AC0">
        <w:rPr>
          <w:b/>
          <w:bCs/>
          <w:sz w:val="24"/>
        </w:rPr>
        <w:lastRenderedPageBreak/>
        <w:t>Mach mit beim Sonntagstisch – wir brauchen dich!</w:t>
      </w:r>
    </w:p>
    <w:p w14:paraId="7601250C" w14:textId="747A0E43" w:rsidR="003F08FA" w:rsidRDefault="003F08FA" w:rsidP="003F08FA">
      <w:r>
        <w:t>Am Sonntag, 1. Februar 2026, übernimmt die Junge Kirche Bad Kreuznach den Sonntagstisch im Pfarrhaus Heilig Kreuz – und dafür brauchen wir dich!</w:t>
      </w:r>
    </w:p>
    <w:p w14:paraId="7698615C" w14:textId="77777777" w:rsidR="007A640B" w:rsidRDefault="003F08FA" w:rsidP="003F08FA">
      <w:r>
        <w:t xml:space="preserve">Zwischen 9.30 und 15.00 Uhr wollen wir gemeinsam kochen, ein leckeres Menü vorbereiten, Gäste bewirten und ihnen einen Tag voller Wärme, Genuss und guter Stimmung schenken. </w:t>
      </w:r>
    </w:p>
    <w:p w14:paraId="196F0E77" w14:textId="79275FF0" w:rsidR="003F08FA" w:rsidRDefault="003F08FA" w:rsidP="003F08FA">
      <w:r>
        <w:t>Der Sonntagstisch ist ein Ort, an dem Gemeinschaft spürbar wird – und genau dafür suchen wir junge Menschen, die Lust haben, sich einzubringen.</w:t>
      </w:r>
    </w:p>
    <w:p w14:paraId="6AA931DA" w14:textId="77777777" w:rsidR="007A640B" w:rsidRDefault="003F08FA" w:rsidP="003F08FA">
      <w:r>
        <w:t xml:space="preserve">Ob du gerne kochst, servierst, einfach mit anpackst oder Freude daran hast, Menschen ein Lächeln zu schenken: </w:t>
      </w:r>
    </w:p>
    <w:p w14:paraId="68025460" w14:textId="4EDC0B45" w:rsidR="003F08FA" w:rsidRDefault="003F08FA" w:rsidP="003F08FA">
      <w:r>
        <w:t>Deine Hilfe macht einen echten Unterschied!</w:t>
      </w:r>
    </w:p>
    <w:p w14:paraId="6684A237" w14:textId="1B11D08C" w:rsidR="003F08FA" w:rsidRDefault="003F08FA" w:rsidP="003F08FA">
      <w:r>
        <w:t>Und ganz nebenbei macht es richtig Spaß – im Team, in guter Atmosphäre und mit vielen netten Begegnungen.</w:t>
      </w:r>
    </w:p>
    <w:p w14:paraId="5D611B6A" w14:textId="1719B2FD" w:rsidR="003F08FA" w:rsidRDefault="003F08FA" w:rsidP="003F08FA">
      <w:r>
        <w:t>Sei dabei!</w:t>
      </w:r>
    </w:p>
    <w:p w14:paraId="1DC9975D" w14:textId="04021221" w:rsidR="003F08FA" w:rsidRDefault="003F08FA" w:rsidP="003F08FA">
      <w:r>
        <w:t>Werde Teil der Aktion und hilf uns, den Sonntagstisch zu einem besonderen Erlebnis für alle Gäste zu machen.</w:t>
      </w:r>
    </w:p>
    <w:p w14:paraId="4B760275" w14:textId="6B62F8C6" w:rsidR="003F08FA" w:rsidRDefault="003F08FA" w:rsidP="003F08FA">
      <w:r>
        <w:t>Anmeldung und Infos:</w:t>
      </w:r>
    </w:p>
    <w:p w14:paraId="15E21BF1" w14:textId="7B523D20" w:rsidR="00A216D4" w:rsidRDefault="003F08FA" w:rsidP="003F08FA">
      <w:r>
        <w:t>Melde dich einfach bei der Jungen Kirche (jungekirche-Bad-kreuznach@bistum-trier.de) – wir freuen uns auf dich!</w:t>
      </w:r>
    </w:p>
    <w:p w14:paraId="06D73D14" w14:textId="679F74AA" w:rsidR="003F08FA" w:rsidRPr="003F08FA" w:rsidRDefault="003F08FA" w:rsidP="003F08FA">
      <w:pPr>
        <w:jc w:val="right"/>
        <w:rPr>
          <w:i/>
          <w:iCs/>
        </w:rPr>
      </w:pPr>
      <w:r>
        <w:rPr>
          <w:i/>
          <w:iCs/>
        </w:rPr>
        <w:t>Viktoria Höhn</w:t>
      </w:r>
    </w:p>
    <w:p w14:paraId="18D5009A" w14:textId="1B19D249" w:rsidR="009F1BEB" w:rsidRPr="007A640B" w:rsidRDefault="009F1BEB" w:rsidP="007A640B">
      <w:pPr>
        <w:keepNext/>
        <w:outlineLvl w:val="0"/>
        <w:rPr>
          <w:rFonts w:cs="Arial"/>
          <w:b/>
          <w:smallCaps/>
          <w:sz w:val="24"/>
        </w:rPr>
      </w:pPr>
      <w:bookmarkStart w:id="4" w:name="_Hlk210745627"/>
    </w:p>
    <w:p w14:paraId="347DCFCF" w14:textId="5C67FACB" w:rsidR="00AE1D71" w:rsidRDefault="00AE1D71" w:rsidP="00AE1D71">
      <w:pPr>
        <w:keepNext/>
        <w:jc w:val="center"/>
        <w:outlineLvl w:val="0"/>
        <w:rPr>
          <w:rFonts w:cs="Arial"/>
          <w:b/>
          <w:smallCaps/>
          <w:sz w:val="32"/>
          <w:szCs w:val="28"/>
        </w:rPr>
      </w:pPr>
      <w:r w:rsidRPr="007073F2">
        <w:rPr>
          <w:rFonts w:cs="Arial"/>
          <w:b/>
          <w:smallCaps/>
          <w:noProof/>
          <w:sz w:val="32"/>
          <w:szCs w:val="28"/>
        </w:rPr>
        <mc:AlternateContent>
          <mc:Choice Requires="wps">
            <w:drawing>
              <wp:anchor distT="0" distB="0" distL="114300" distR="114300" simplePos="0" relativeHeight="252704768" behindDoc="0" locked="0" layoutInCell="1" allowOverlap="1" wp14:anchorId="24BD55F1" wp14:editId="5EFBB87D">
                <wp:simplePos x="0" y="0"/>
                <wp:positionH relativeFrom="column">
                  <wp:posOffset>2880995</wp:posOffset>
                </wp:positionH>
                <wp:positionV relativeFrom="paragraph">
                  <wp:posOffset>116840</wp:posOffset>
                </wp:positionV>
                <wp:extent cx="1224280" cy="0"/>
                <wp:effectExtent l="6985" t="11430" r="6985" b="7620"/>
                <wp:wrapNone/>
                <wp:docPr id="27"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D36FD2" id="_x0000_t32" coordsize="21600,21600" o:spt="32" o:oned="t" path="m,l21600,21600e" filled="f">
                <v:path arrowok="t" fillok="f" o:connecttype="none"/>
                <o:lock v:ext="edit" shapetype="t"/>
              </v:shapetype>
              <v:shape id="AutoShape 188" o:spid="_x0000_s1026" type="#_x0000_t32" style="position:absolute;margin-left:226.85pt;margin-top:9.2pt;width:96.4pt;height:0;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" strokeweight="1pt"/>
            </w:pict>
          </mc:Fallback>
        </mc:AlternateContent>
      </w:r>
      <w:r w:rsidRPr="007073F2">
        <w:rPr>
          <w:rFonts w:cs="Arial"/>
          <w:b/>
          <w:smallCaps/>
          <w:noProof/>
          <w:sz w:val="32"/>
          <w:szCs w:val="28"/>
        </w:rPr>
        <mc:AlternateContent>
          <mc:Choice Requires="wps">
            <w:drawing>
              <wp:anchor distT="0" distB="0" distL="114300" distR="114300" simplePos="0" relativeHeight="252703744" behindDoc="0" locked="0" layoutInCell="1" allowOverlap="1" wp14:anchorId="464CA74F" wp14:editId="05BB649C">
                <wp:simplePos x="0" y="0"/>
                <wp:positionH relativeFrom="column">
                  <wp:posOffset>21590</wp:posOffset>
                </wp:positionH>
                <wp:positionV relativeFrom="paragraph">
                  <wp:posOffset>116840</wp:posOffset>
                </wp:positionV>
                <wp:extent cx="1224280" cy="0"/>
                <wp:effectExtent l="14605" t="11430" r="8890" b="7620"/>
                <wp:wrapNone/>
                <wp:docPr id="26"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E0559" id="AutoShape 187" o:spid="_x0000_s1026" type="#_x0000_t32" style="position:absolute;margin-left:1.7pt;margin-top:9.2pt;width:96.4pt;height:0;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" strokeweight="1pt"/>
            </w:pict>
          </mc:Fallback>
        </mc:AlternateContent>
      </w:r>
      <w:r w:rsidRPr="007073F2">
        <w:rPr>
          <w:rFonts w:cs="Arial"/>
          <w:b/>
          <w:smallCaps/>
          <w:sz w:val="32"/>
          <w:szCs w:val="28"/>
        </w:rPr>
        <w:t>Senioren-Seite</w:t>
      </w:r>
    </w:p>
    <w:bookmarkEnd w:id="4"/>
    <w:p w14:paraId="5999FDA8" w14:textId="136C504A" w:rsidR="00AE1D71" w:rsidRPr="00B51B7C" w:rsidRDefault="00AE1D71" w:rsidP="00AE1D71">
      <w:pPr>
        <w:keepNext/>
        <w:jc w:val="center"/>
        <w:outlineLvl w:val="0"/>
        <w:rPr>
          <w:rFonts w:cs="Arial"/>
          <w:b/>
          <w:smallCaps/>
          <w:sz w:val="16"/>
          <w:szCs w:val="16"/>
        </w:rPr>
      </w:pPr>
    </w:p>
    <w:p w14:paraId="3EA34436" w14:textId="7F3414B6" w:rsidR="00AE1D71" w:rsidRPr="00DB7AA7" w:rsidRDefault="00DB7AA7" w:rsidP="00DB7AA7">
      <w:pPr>
        <w:spacing w:line="360" w:lineRule="auto"/>
        <w:rPr>
          <w:b/>
          <w:bCs/>
          <w:noProof/>
          <w:sz w:val="24"/>
        </w:rPr>
      </w:pPr>
      <w:r w:rsidRPr="00DB7AA7">
        <w:rPr>
          <w:b/>
          <w:bCs/>
          <w:noProof/>
          <w:sz w:val="24"/>
        </w:rPr>
        <w:t>Ökumenisches Seniorentreffen Laubenheim</w:t>
      </w:r>
    </w:p>
    <w:p w14:paraId="539E295D" w14:textId="5F59EA03" w:rsidR="00DB7AA7" w:rsidRDefault="00DB7AA7" w:rsidP="00DB7AA7">
      <w:pPr>
        <w:rPr>
          <w:noProof/>
          <w:szCs w:val="22"/>
        </w:rPr>
      </w:pPr>
      <w:r>
        <w:rPr>
          <w:noProof/>
          <w:szCs w:val="22"/>
        </w:rPr>
        <w:t>Adventsfeier am Montag, 14. Dezember ab 15.00 Uhr im Feuerwehrhaus in der Schulstraße.</w:t>
      </w:r>
    </w:p>
    <w:p w14:paraId="32BB4DEA" w14:textId="13236E8A" w:rsidR="00DB7AA7" w:rsidRPr="00C72475" w:rsidRDefault="00DB7AA7" w:rsidP="00DB7AA7">
      <w:pPr>
        <w:rPr>
          <w:noProof/>
          <w:sz w:val="16"/>
          <w:szCs w:val="16"/>
        </w:rPr>
      </w:pPr>
    </w:p>
    <w:p w14:paraId="048C222B" w14:textId="50B01D8F" w:rsidR="00C72475" w:rsidRDefault="00490E0E" w:rsidP="00DB7AA7">
      <w:pPr>
        <w:rPr>
          <w:noProof/>
          <w:szCs w:val="22"/>
        </w:rPr>
      </w:pPr>
      <w:r>
        <w:rPr>
          <w:noProof/>
          <w:szCs w:val="22"/>
        </w:rPr>
        <w:t xml:space="preserve">Gemütlicher Kaffeenachmittag am </w:t>
      </w:r>
      <w:r w:rsidR="00DB7AA7">
        <w:rPr>
          <w:noProof/>
          <w:szCs w:val="22"/>
        </w:rPr>
        <w:t>Montag, 15. Januar</w:t>
      </w:r>
      <w:r>
        <w:rPr>
          <w:noProof/>
          <w:szCs w:val="22"/>
        </w:rPr>
        <w:t xml:space="preserve">, </w:t>
      </w:r>
    </w:p>
    <w:p w14:paraId="49353096" w14:textId="1C0D37F5" w:rsidR="00DB7AA7" w:rsidRDefault="007A640B" w:rsidP="00DB7AA7">
      <w:pPr>
        <w:rPr>
          <w:noProof/>
          <w:szCs w:val="22"/>
        </w:rPr>
      </w:pPr>
      <w:r>
        <w:rPr>
          <w:i/>
          <w:iCs/>
          <w:noProof/>
          <w:szCs w:val="22"/>
        </w:rPr>
        <w:drawing>
          <wp:anchor distT="0" distB="0" distL="114300" distR="114300" simplePos="0" relativeHeight="252866560" behindDoc="1" locked="0" layoutInCell="1" allowOverlap="1" wp14:anchorId="01CCC0D3" wp14:editId="4CB0F589">
            <wp:simplePos x="0" y="0"/>
            <wp:positionH relativeFrom="column">
              <wp:posOffset>442595</wp:posOffset>
            </wp:positionH>
            <wp:positionV relativeFrom="paragraph">
              <wp:posOffset>144780</wp:posOffset>
            </wp:positionV>
            <wp:extent cx="3427095" cy="1004570"/>
            <wp:effectExtent l="0" t="0" r="1905" b="5080"/>
            <wp:wrapNone/>
            <wp:docPr id="2128871922"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7095" cy="1004570"/>
                    </a:xfrm>
                    <a:prstGeom prst="rect">
                      <a:avLst/>
                    </a:prstGeom>
                    <a:noFill/>
                  </pic:spPr>
                </pic:pic>
              </a:graphicData>
            </a:graphic>
          </wp:anchor>
        </w:drawing>
      </w:r>
      <w:r w:rsidR="00490E0E">
        <w:rPr>
          <w:noProof/>
          <w:szCs w:val="22"/>
        </w:rPr>
        <w:t>15.00 Uhr im Feuerwehrhaus.</w:t>
      </w:r>
    </w:p>
    <w:p w14:paraId="0429F828" w14:textId="15AAFED3" w:rsidR="00DB7AA7" w:rsidRDefault="00DB7AA7" w:rsidP="00DB7AA7">
      <w:pPr>
        <w:jc w:val="right"/>
        <w:rPr>
          <w:i/>
          <w:iCs/>
          <w:noProof/>
          <w:szCs w:val="22"/>
        </w:rPr>
      </w:pPr>
      <w:r>
        <w:rPr>
          <w:i/>
          <w:iCs/>
          <w:noProof/>
          <w:szCs w:val="22"/>
        </w:rPr>
        <w:t>Christel Hempel</w:t>
      </w:r>
    </w:p>
    <w:p w14:paraId="7A64D407" w14:textId="77777777" w:rsidR="007A640B" w:rsidRDefault="007A640B" w:rsidP="00DB7AA7">
      <w:pPr>
        <w:jc w:val="right"/>
        <w:rPr>
          <w:i/>
          <w:iCs/>
          <w:noProof/>
          <w:szCs w:val="22"/>
        </w:rPr>
      </w:pPr>
    </w:p>
    <w:p w14:paraId="73D29C61" w14:textId="77777777" w:rsidR="007A640B" w:rsidRPr="00DB7AA7" w:rsidRDefault="007A640B" w:rsidP="00DB7AA7">
      <w:pPr>
        <w:jc w:val="right"/>
        <w:rPr>
          <w:i/>
          <w:iCs/>
          <w:noProof/>
          <w:szCs w:val="22"/>
        </w:rPr>
      </w:pPr>
    </w:p>
    <w:p w14:paraId="03F66BDA" w14:textId="14830586" w:rsidR="00C9027B" w:rsidRDefault="00C9027B" w:rsidP="00DB7AA7">
      <w:pPr>
        <w:jc w:val="center"/>
        <w:rPr>
          <w:i/>
          <w:iCs/>
          <w:noProof/>
          <w:szCs w:val="22"/>
        </w:rPr>
      </w:pPr>
    </w:p>
    <w:p w14:paraId="4A949C90" w14:textId="604EFFC1" w:rsidR="000C4668" w:rsidRDefault="000C4668" w:rsidP="000C4668">
      <w:pPr>
        <w:keepNext/>
        <w:jc w:val="center"/>
        <w:outlineLvl w:val="0"/>
        <w:rPr>
          <w:rFonts w:cs="Arial"/>
          <w:b/>
          <w:smallCaps/>
          <w:sz w:val="32"/>
          <w:szCs w:val="28"/>
        </w:rPr>
      </w:pPr>
      <w:r w:rsidRPr="007073F2">
        <w:rPr>
          <w:rFonts w:cs="Arial"/>
          <w:b/>
          <w:smallCaps/>
          <w:noProof/>
          <w:sz w:val="32"/>
          <w:szCs w:val="28"/>
        </w:rPr>
        <w:lastRenderedPageBreak/>
        <mc:AlternateContent>
          <mc:Choice Requires="wps">
            <w:drawing>
              <wp:anchor distT="0" distB="0" distL="114300" distR="114300" simplePos="0" relativeHeight="252773376" behindDoc="0" locked="0" layoutInCell="1" allowOverlap="1" wp14:anchorId="0A21FA59" wp14:editId="548DE6AC">
                <wp:simplePos x="0" y="0"/>
                <wp:positionH relativeFrom="column">
                  <wp:posOffset>2880995</wp:posOffset>
                </wp:positionH>
                <wp:positionV relativeFrom="paragraph">
                  <wp:posOffset>116840</wp:posOffset>
                </wp:positionV>
                <wp:extent cx="1224280" cy="0"/>
                <wp:effectExtent l="6985" t="11430" r="6985" b="7620"/>
                <wp:wrapNone/>
                <wp:docPr id="975552233"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CDF6B" id="AutoShape 188" o:spid="_x0000_s1026" type="#_x0000_t32" style="position:absolute;margin-left:226.85pt;margin-top:9.2pt;width:96.4pt;height:0;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" strokeweight="1pt"/>
            </w:pict>
          </mc:Fallback>
        </mc:AlternateContent>
      </w:r>
      <w:r w:rsidRPr="007073F2">
        <w:rPr>
          <w:rFonts w:cs="Arial"/>
          <w:b/>
          <w:smallCaps/>
          <w:noProof/>
          <w:sz w:val="32"/>
          <w:szCs w:val="28"/>
        </w:rPr>
        <mc:AlternateContent>
          <mc:Choice Requires="wps">
            <w:drawing>
              <wp:anchor distT="0" distB="0" distL="114300" distR="114300" simplePos="0" relativeHeight="252772352" behindDoc="0" locked="0" layoutInCell="1" allowOverlap="1" wp14:anchorId="62D7331E" wp14:editId="74D0EF8B">
                <wp:simplePos x="0" y="0"/>
                <wp:positionH relativeFrom="column">
                  <wp:posOffset>21590</wp:posOffset>
                </wp:positionH>
                <wp:positionV relativeFrom="paragraph">
                  <wp:posOffset>116840</wp:posOffset>
                </wp:positionV>
                <wp:extent cx="1224280" cy="0"/>
                <wp:effectExtent l="14605" t="11430" r="8890" b="7620"/>
                <wp:wrapNone/>
                <wp:docPr id="9039203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B37C4" id="AutoShape 187" o:spid="_x0000_s1026" type="#_x0000_t32" style="position:absolute;margin-left:1.7pt;margin-top:9.2pt;width:96.4pt;height:0;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" strokeweight="1pt"/>
            </w:pict>
          </mc:Fallback>
        </mc:AlternateContent>
      </w:r>
      <w:r>
        <w:rPr>
          <w:rFonts w:cs="Arial"/>
          <w:b/>
          <w:smallCaps/>
          <w:sz w:val="32"/>
          <w:szCs w:val="28"/>
        </w:rPr>
        <w:t>Kirchenmusik</w:t>
      </w:r>
    </w:p>
    <w:p w14:paraId="013C0061" w14:textId="77777777" w:rsidR="007A640B" w:rsidRPr="008C2F87" w:rsidRDefault="007A640B" w:rsidP="007A640B">
      <w:pPr>
        <w:keepNext/>
        <w:jc w:val="center"/>
        <w:outlineLvl w:val="0"/>
        <w:rPr>
          <w:rFonts w:cs="Arial"/>
          <w:b/>
          <w:smallCaps/>
          <w:sz w:val="12"/>
          <w:szCs w:val="12"/>
        </w:rPr>
      </w:pPr>
    </w:p>
    <w:p w14:paraId="2C218584" w14:textId="793430A5" w:rsidR="00CD3298" w:rsidRPr="00CD3298" w:rsidRDefault="00CD3298" w:rsidP="00CD3298">
      <w:pPr>
        <w:keepNext/>
        <w:spacing w:line="360" w:lineRule="auto"/>
        <w:outlineLvl w:val="0"/>
        <w:rPr>
          <w:b/>
          <w:bCs/>
          <w:sz w:val="24"/>
        </w:rPr>
      </w:pPr>
      <w:r w:rsidRPr="00CD3298">
        <w:rPr>
          <w:b/>
          <w:bCs/>
          <w:sz w:val="24"/>
        </w:rPr>
        <w:t xml:space="preserve">Weihnachtskonzert der Winzerkapelle Guldental </w:t>
      </w:r>
      <w:r>
        <w:rPr>
          <w:b/>
          <w:bCs/>
          <w:sz w:val="24"/>
        </w:rPr>
        <w:t xml:space="preserve">      </w:t>
      </w:r>
    </w:p>
    <w:p w14:paraId="1D0BEF59" w14:textId="42760D16" w:rsidR="00CD3298" w:rsidRPr="00CD3298" w:rsidRDefault="00CD3298" w:rsidP="00CD3298">
      <w:pPr>
        <w:keepNext/>
        <w:outlineLvl w:val="0"/>
        <w:rPr>
          <w:szCs w:val="22"/>
        </w:rPr>
      </w:pPr>
      <w:r w:rsidRPr="00CD3298">
        <w:rPr>
          <w:szCs w:val="22"/>
        </w:rPr>
        <w:t>Das Weihnachtskonzert der Winzerkapelle Guldental unter der Leitung von Jürgen Dorsch findet in diesem Jahr am Samstag, den 21.12.2025 um 17</w:t>
      </w:r>
      <w:r w:rsidR="001F49FE">
        <w:rPr>
          <w:szCs w:val="22"/>
        </w:rPr>
        <w:t>.</w:t>
      </w:r>
      <w:r w:rsidRPr="00CD3298">
        <w:rPr>
          <w:szCs w:val="22"/>
        </w:rPr>
        <w:t>00 Uhr in der Pfarrkirche St. Martin statt.</w:t>
      </w:r>
    </w:p>
    <w:p w14:paraId="67929858" w14:textId="7F22BDD5" w:rsidR="00176E41" w:rsidRDefault="00CD3298" w:rsidP="00CD3298">
      <w:pPr>
        <w:keepNext/>
        <w:outlineLvl w:val="0"/>
        <w:rPr>
          <w:szCs w:val="22"/>
        </w:rPr>
      </w:pPr>
      <w:r w:rsidRPr="00CD3298">
        <w:rPr>
          <w:szCs w:val="22"/>
        </w:rPr>
        <w:t>Hierzu laden wir Sie recht herzlich ein.</w:t>
      </w:r>
      <w:r w:rsidR="008C2F87">
        <w:rPr>
          <w:szCs w:val="22"/>
        </w:rPr>
        <w:t xml:space="preserve"> </w:t>
      </w:r>
      <w:r w:rsidRPr="00CD3298">
        <w:rPr>
          <w:szCs w:val="22"/>
        </w:rPr>
        <w:t>Wir möchten Ihnen die Gelegenheit geben, sich auf die bevorstehenden Festtage einzustimmen. Über Ihren Besuch freut sich Ihre Winzerkapelle Guldental und wünscht Ihnen frohe Weihnachten</w:t>
      </w:r>
      <w:r w:rsidR="008C2F87">
        <w:rPr>
          <w:szCs w:val="22"/>
        </w:rPr>
        <w:t>.</w:t>
      </w:r>
    </w:p>
    <w:p w14:paraId="19E84A52" w14:textId="263A575D" w:rsidR="00CD3298" w:rsidRDefault="00CD3298" w:rsidP="00CD3298">
      <w:pPr>
        <w:keepNext/>
        <w:jc w:val="right"/>
        <w:outlineLvl w:val="0"/>
        <w:rPr>
          <w:i/>
          <w:iCs/>
          <w:szCs w:val="22"/>
        </w:rPr>
      </w:pPr>
      <w:r>
        <w:rPr>
          <w:i/>
          <w:iCs/>
          <w:szCs w:val="22"/>
        </w:rPr>
        <w:t>Thom</w:t>
      </w:r>
      <w:r w:rsidR="00856441">
        <w:rPr>
          <w:i/>
          <w:iCs/>
          <w:szCs w:val="22"/>
        </w:rPr>
        <w:t>a</w:t>
      </w:r>
      <w:r>
        <w:rPr>
          <w:i/>
          <w:iCs/>
          <w:szCs w:val="22"/>
        </w:rPr>
        <w:t>s Stellpflug</w:t>
      </w:r>
    </w:p>
    <w:p w14:paraId="6A718CC2" w14:textId="092AF4C7" w:rsidR="008C2F87" w:rsidRDefault="008C2F87" w:rsidP="00CD3298">
      <w:pPr>
        <w:keepNext/>
        <w:jc w:val="right"/>
        <w:outlineLvl w:val="0"/>
        <w:rPr>
          <w:i/>
          <w:iCs/>
          <w:szCs w:val="22"/>
        </w:rPr>
      </w:pPr>
    </w:p>
    <w:p w14:paraId="131740F7" w14:textId="7F6D5C0E" w:rsidR="008C2F87" w:rsidRDefault="008C2F87" w:rsidP="008C2F87">
      <w:pPr>
        <w:keepNext/>
        <w:spacing w:line="360" w:lineRule="auto"/>
        <w:outlineLvl w:val="0"/>
        <w:rPr>
          <w:b/>
          <w:bCs/>
          <w:sz w:val="24"/>
        </w:rPr>
      </w:pPr>
      <w:r>
        <w:rPr>
          <w:b/>
          <w:bCs/>
          <w:sz w:val="24"/>
        </w:rPr>
        <w:t>Mitmachkonzert am 4. Advent in Rümmelsheim</w:t>
      </w:r>
    </w:p>
    <w:p w14:paraId="32F9B0C8" w14:textId="3A011214" w:rsidR="008C2F87" w:rsidRDefault="008C2F87" w:rsidP="008C2F87">
      <w:pPr>
        <w:keepNext/>
        <w:outlineLvl w:val="0"/>
        <w:rPr>
          <w:szCs w:val="22"/>
        </w:rPr>
      </w:pPr>
      <w:r w:rsidRPr="008C2F87">
        <w:rPr>
          <w:szCs w:val="22"/>
        </w:rPr>
        <w:t xml:space="preserve">Sonntag, </w:t>
      </w:r>
      <w:r>
        <w:rPr>
          <w:szCs w:val="22"/>
        </w:rPr>
        <w:t>21.12., 16.00 Uhr, kath. Kirche Rümmelsheim:</w:t>
      </w:r>
    </w:p>
    <w:p w14:paraId="5B605C30" w14:textId="6D463751" w:rsidR="008C2F87" w:rsidRDefault="008C2F87" w:rsidP="008C2F87">
      <w:pPr>
        <w:keepNext/>
        <w:outlineLvl w:val="0"/>
        <w:rPr>
          <w:szCs w:val="22"/>
        </w:rPr>
      </w:pPr>
      <w:r>
        <w:rPr>
          <w:szCs w:val="22"/>
        </w:rPr>
        <w:t>Chorgesang – Stille – gemeinsames Singen – anschl. Glühwein</w:t>
      </w:r>
    </w:p>
    <w:p w14:paraId="0EE54331" w14:textId="5C9BDA0E" w:rsidR="008C2F87" w:rsidRPr="008C2F87" w:rsidRDefault="008C2F87" w:rsidP="008C2F87">
      <w:pPr>
        <w:keepNext/>
        <w:jc w:val="right"/>
        <w:outlineLvl w:val="0"/>
        <w:rPr>
          <w:i/>
          <w:iCs/>
          <w:szCs w:val="22"/>
        </w:rPr>
      </w:pPr>
      <w:r>
        <w:rPr>
          <w:i/>
          <w:iCs/>
          <w:szCs w:val="22"/>
        </w:rPr>
        <w:t>Iris van Ghemen</w:t>
      </w:r>
    </w:p>
    <w:p w14:paraId="459050A3" w14:textId="5AD3144F" w:rsidR="00176E41" w:rsidRPr="00AC22BC" w:rsidRDefault="00176E41" w:rsidP="00C83D58">
      <w:pPr>
        <w:keepNext/>
        <w:jc w:val="center"/>
        <w:outlineLvl w:val="0"/>
        <w:rPr>
          <w:b/>
          <w:bCs/>
          <w:sz w:val="16"/>
          <w:szCs w:val="16"/>
        </w:rPr>
      </w:pPr>
    </w:p>
    <w:p w14:paraId="44CDD042" w14:textId="0CB4DFE8" w:rsidR="007A640B" w:rsidRDefault="0029104B" w:rsidP="00AC22BC">
      <w:pPr>
        <w:keepNext/>
        <w:spacing w:line="276" w:lineRule="auto"/>
        <w:jc w:val="center"/>
        <w:outlineLvl w:val="0"/>
        <w:rPr>
          <w:rFonts w:cs="Arial"/>
          <w:b/>
          <w:smallCaps/>
          <w:sz w:val="32"/>
          <w:szCs w:val="28"/>
        </w:rPr>
      </w:pPr>
      <w:r w:rsidRPr="008E6C68">
        <w:rPr>
          <w:rFonts w:cs="Arial"/>
          <w:b/>
          <w:smallCaps/>
          <w:noProof/>
          <w:sz w:val="32"/>
          <w:szCs w:val="28"/>
        </w:rPr>
        <mc:AlternateContent>
          <mc:Choice Requires="wps">
            <w:drawing>
              <wp:anchor distT="0" distB="0" distL="114300" distR="114300" simplePos="0" relativeHeight="252784640" behindDoc="0" locked="0" layoutInCell="1" allowOverlap="1" wp14:anchorId="043A45E8" wp14:editId="694B2692">
                <wp:simplePos x="0" y="0"/>
                <wp:positionH relativeFrom="column">
                  <wp:posOffset>2468245</wp:posOffset>
                </wp:positionH>
                <wp:positionV relativeFrom="paragraph">
                  <wp:posOffset>109855</wp:posOffset>
                </wp:positionV>
                <wp:extent cx="1619885" cy="0"/>
                <wp:effectExtent l="13335" t="8255" r="14605" b="10795"/>
                <wp:wrapNone/>
                <wp:docPr id="185823588"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F35937" id="_x0000_t32" coordsize="21600,21600" o:spt="32" o:oned="t" path="m,l21600,21600e" filled="f">
                <v:path arrowok="t" fillok="f" o:connecttype="none"/>
                <o:lock v:ext="edit" shapetype="t"/>
              </v:shapetype>
              <v:shape id="AutoShape 203" o:spid="_x0000_s1026" type="#_x0000_t32" style="position:absolute;margin-left:194.35pt;margin-top:8.65pt;width:127.55pt;height:0;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" strokeweight="1pt"/>
            </w:pict>
          </mc:Fallback>
        </mc:AlternateContent>
      </w:r>
      <w:r w:rsidRPr="008E6C68">
        <w:rPr>
          <w:rFonts w:cs="Arial"/>
          <w:b/>
          <w:smallCaps/>
          <w:noProof/>
          <w:sz w:val="32"/>
          <w:szCs w:val="28"/>
        </w:rPr>
        <mc:AlternateContent>
          <mc:Choice Requires="wps">
            <w:drawing>
              <wp:anchor distT="0" distB="0" distL="114300" distR="114300" simplePos="0" relativeHeight="252783616" behindDoc="0" locked="0" layoutInCell="1" allowOverlap="1" wp14:anchorId="59CEA01F" wp14:editId="66E19F06">
                <wp:simplePos x="0" y="0"/>
                <wp:positionH relativeFrom="column">
                  <wp:posOffset>15240</wp:posOffset>
                </wp:positionH>
                <wp:positionV relativeFrom="paragraph">
                  <wp:posOffset>109855</wp:posOffset>
                </wp:positionV>
                <wp:extent cx="1619885" cy="0"/>
                <wp:effectExtent l="8255" t="8255" r="10160" b="10795"/>
                <wp:wrapNone/>
                <wp:docPr id="341567146"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F298B" id="AutoShape 202" o:spid="_x0000_s1026" type="#_x0000_t32" style="position:absolute;margin-left:1.2pt;margin-top:8.65pt;width:127.55pt;height:0;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" strokeweight="1pt"/>
            </w:pict>
          </mc:Fallback>
        </mc:AlternateContent>
      </w:r>
      <w:r w:rsidRPr="008E6C68">
        <w:rPr>
          <w:rFonts w:cs="Arial"/>
          <w:b/>
          <w:smallCaps/>
          <w:sz w:val="32"/>
          <w:szCs w:val="28"/>
        </w:rPr>
        <w:t>Danke</w:t>
      </w:r>
    </w:p>
    <w:p w14:paraId="65D1F28B" w14:textId="42797AB6" w:rsidR="00AC22BC" w:rsidRPr="00AC22BC" w:rsidRDefault="00AC22BC" w:rsidP="00AC22BC">
      <w:pPr>
        <w:keepNext/>
        <w:spacing w:line="276" w:lineRule="auto"/>
        <w:jc w:val="center"/>
        <w:outlineLvl w:val="0"/>
        <w:rPr>
          <w:rFonts w:cs="Arial"/>
          <w:b/>
          <w:smallCaps/>
          <w:sz w:val="6"/>
          <w:szCs w:val="6"/>
        </w:rPr>
      </w:pPr>
    </w:p>
    <w:p w14:paraId="64B5811F" w14:textId="71670D6F" w:rsidR="0029104B" w:rsidRPr="00AC22BC" w:rsidRDefault="007A640B" w:rsidP="00AC22BC">
      <w:pPr>
        <w:rPr>
          <w:b/>
          <w:bCs/>
          <w:sz w:val="24"/>
        </w:rPr>
      </w:pPr>
      <w:r w:rsidRPr="007A640B">
        <w:rPr>
          <w:b/>
          <w:bCs/>
          <w:sz w:val="24"/>
        </w:rPr>
        <w:t>Erfolgreicher</w:t>
      </w:r>
      <w:r>
        <w:rPr>
          <w:b/>
          <w:bCs/>
          <w:sz w:val="24"/>
        </w:rPr>
        <w:t xml:space="preserve"> Weihnachtsputz in der Kirche Rümmelsheim</w:t>
      </w:r>
    </w:p>
    <w:p w14:paraId="1572C402" w14:textId="0E8BD636" w:rsidR="00AC22BC" w:rsidRPr="00AC22BC" w:rsidRDefault="00AC22BC" w:rsidP="00AC22BC">
      <w:pPr>
        <w:rPr>
          <w:sz w:val="4"/>
          <w:szCs w:val="4"/>
        </w:rPr>
      </w:pPr>
    </w:p>
    <w:p w14:paraId="350DA891" w14:textId="01B282FE" w:rsidR="008C2F87" w:rsidRDefault="008C2F87" w:rsidP="008C2F87">
      <w:pPr>
        <w:jc w:val="center"/>
        <w:rPr>
          <w:sz w:val="20"/>
          <w:szCs w:val="20"/>
        </w:rPr>
      </w:pPr>
      <w:r w:rsidRPr="00AC22BC">
        <w:rPr>
          <w:noProof/>
        </w:rPr>
        <w:drawing>
          <wp:anchor distT="0" distB="0" distL="114300" distR="114300" simplePos="0" relativeHeight="252867584" behindDoc="1" locked="0" layoutInCell="1" allowOverlap="1" wp14:anchorId="77DAF732" wp14:editId="161F25FD">
            <wp:simplePos x="0" y="0"/>
            <wp:positionH relativeFrom="column">
              <wp:posOffset>390525</wp:posOffset>
            </wp:positionH>
            <wp:positionV relativeFrom="paragraph">
              <wp:posOffset>30480</wp:posOffset>
            </wp:positionV>
            <wp:extent cx="3357245" cy="2305050"/>
            <wp:effectExtent l="0" t="0" r="0" b="0"/>
            <wp:wrapNone/>
            <wp:docPr id="436727431"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t="13242" r="5364" b="4516"/>
                    <a:stretch>
                      <a:fillRect/>
                    </a:stretch>
                  </pic:blipFill>
                  <pic:spPr bwMode="auto">
                    <a:xfrm>
                      <a:off x="0" y="0"/>
                      <a:ext cx="3357245"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9D28F" w14:textId="620DE866" w:rsidR="008C2F87" w:rsidRDefault="008C2F87" w:rsidP="008C2F87">
      <w:pPr>
        <w:jc w:val="center"/>
        <w:rPr>
          <w:sz w:val="20"/>
          <w:szCs w:val="20"/>
        </w:rPr>
      </w:pPr>
    </w:p>
    <w:p w14:paraId="7F9C15E6" w14:textId="0813FBE0" w:rsidR="008C2F87" w:rsidRDefault="008C2F87" w:rsidP="008C2F87">
      <w:pPr>
        <w:jc w:val="center"/>
        <w:rPr>
          <w:sz w:val="20"/>
          <w:szCs w:val="20"/>
        </w:rPr>
      </w:pPr>
    </w:p>
    <w:p w14:paraId="1E0BA8A4" w14:textId="77777777" w:rsidR="008C2F87" w:rsidRDefault="008C2F87" w:rsidP="008C2F87">
      <w:pPr>
        <w:jc w:val="center"/>
        <w:rPr>
          <w:sz w:val="20"/>
          <w:szCs w:val="20"/>
        </w:rPr>
      </w:pPr>
    </w:p>
    <w:p w14:paraId="5E709AC9" w14:textId="77777777" w:rsidR="008C2F87" w:rsidRDefault="008C2F87" w:rsidP="008C2F87">
      <w:pPr>
        <w:jc w:val="center"/>
        <w:rPr>
          <w:sz w:val="20"/>
          <w:szCs w:val="20"/>
        </w:rPr>
      </w:pPr>
    </w:p>
    <w:p w14:paraId="0A4CF93C" w14:textId="77777777" w:rsidR="008C2F87" w:rsidRDefault="008C2F87" w:rsidP="008C2F87">
      <w:pPr>
        <w:jc w:val="center"/>
        <w:rPr>
          <w:sz w:val="20"/>
          <w:szCs w:val="20"/>
        </w:rPr>
      </w:pPr>
    </w:p>
    <w:p w14:paraId="59FC2EB0" w14:textId="77777777" w:rsidR="008C2F87" w:rsidRDefault="008C2F87" w:rsidP="008C2F87">
      <w:pPr>
        <w:jc w:val="center"/>
        <w:rPr>
          <w:sz w:val="20"/>
          <w:szCs w:val="20"/>
        </w:rPr>
      </w:pPr>
    </w:p>
    <w:p w14:paraId="75460F63" w14:textId="77777777" w:rsidR="008C2F87" w:rsidRDefault="008C2F87" w:rsidP="008C2F87">
      <w:pPr>
        <w:jc w:val="center"/>
        <w:rPr>
          <w:sz w:val="20"/>
          <w:szCs w:val="20"/>
        </w:rPr>
      </w:pPr>
    </w:p>
    <w:p w14:paraId="14B5409C" w14:textId="77777777" w:rsidR="008C2F87" w:rsidRDefault="008C2F87" w:rsidP="008C2F87">
      <w:pPr>
        <w:jc w:val="center"/>
        <w:rPr>
          <w:sz w:val="20"/>
          <w:szCs w:val="20"/>
        </w:rPr>
      </w:pPr>
    </w:p>
    <w:p w14:paraId="28DF7780" w14:textId="77777777" w:rsidR="008C2F87" w:rsidRDefault="008C2F87" w:rsidP="008C2F87">
      <w:pPr>
        <w:jc w:val="center"/>
        <w:rPr>
          <w:sz w:val="20"/>
          <w:szCs w:val="20"/>
        </w:rPr>
      </w:pPr>
    </w:p>
    <w:p w14:paraId="0D42CB92" w14:textId="77777777" w:rsidR="008C2F87" w:rsidRDefault="008C2F87" w:rsidP="008C2F87">
      <w:pPr>
        <w:jc w:val="center"/>
        <w:rPr>
          <w:sz w:val="20"/>
          <w:szCs w:val="20"/>
        </w:rPr>
      </w:pPr>
    </w:p>
    <w:p w14:paraId="4A48BA79" w14:textId="77777777" w:rsidR="008C2F87" w:rsidRDefault="008C2F87" w:rsidP="008C2F87">
      <w:pPr>
        <w:jc w:val="center"/>
        <w:rPr>
          <w:sz w:val="20"/>
          <w:szCs w:val="20"/>
        </w:rPr>
      </w:pPr>
    </w:p>
    <w:p w14:paraId="5AD268FE" w14:textId="77777777" w:rsidR="008C2F87" w:rsidRDefault="008C2F87" w:rsidP="008C2F87">
      <w:pPr>
        <w:jc w:val="center"/>
        <w:rPr>
          <w:sz w:val="20"/>
          <w:szCs w:val="20"/>
        </w:rPr>
      </w:pPr>
    </w:p>
    <w:p w14:paraId="4C754F9B" w14:textId="77777777" w:rsidR="008C2F87" w:rsidRDefault="008C2F87" w:rsidP="008C2F87">
      <w:pPr>
        <w:jc w:val="center"/>
        <w:rPr>
          <w:sz w:val="20"/>
          <w:szCs w:val="20"/>
        </w:rPr>
      </w:pPr>
    </w:p>
    <w:p w14:paraId="1D9F270D" w14:textId="77777777" w:rsidR="008C2F87" w:rsidRDefault="008C2F87" w:rsidP="008C2F87">
      <w:pPr>
        <w:jc w:val="center"/>
        <w:rPr>
          <w:sz w:val="20"/>
          <w:szCs w:val="20"/>
        </w:rPr>
      </w:pPr>
    </w:p>
    <w:p w14:paraId="60722A75" w14:textId="1483FFB8" w:rsidR="00461ED8" w:rsidRPr="00AC22BC" w:rsidRDefault="00AC22BC" w:rsidP="008C2F87">
      <w:pPr>
        <w:spacing w:line="276" w:lineRule="auto"/>
        <w:jc w:val="center"/>
        <w:rPr>
          <w:sz w:val="20"/>
          <w:szCs w:val="20"/>
        </w:rPr>
      </w:pPr>
      <w:r w:rsidRPr="009068D7">
        <w:rPr>
          <w:b/>
          <w:bCs/>
          <w:color w:val="FFFFFF"/>
          <w:sz w:val="20"/>
          <w:szCs w:val="20"/>
        </w:rPr>
        <w:t>Die engagierte Reinigungstrupp</w:t>
      </w:r>
      <w:r w:rsidR="008C2F87" w:rsidRPr="009068D7">
        <w:rPr>
          <w:b/>
          <w:bCs/>
          <w:color w:val="FFFFFF"/>
          <w:sz w:val="20"/>
          <w:szCs w:val="20"/>
        </w:rPr>
        <w:t>e</w:t>
      </w:r>
      <w:r w:rsidR="008C2F87">
        <w:rPr>
          <w:color w:val="FFFFFF"/>
          <w:sz w:val="20"/>
          <w:szCs w:val="20"/>
        </w:rPr>
        <w:t>:</w:t>
      </w:r>
    </w:p>
    <w:p w14:paraId="031CEC16" w14:textId="10575623" w:rsidR="00AC22BC" w:rsidRDefault="00AC22BC" w:rsidP="00AC22BC">
      <w:pPr>
        <w:rPr>
          <w:sz w:val="20"/>
          <w:szCs w:val="20"/>
        </w:rPr>
      </w:pPr>
      <w:r w:rsidRPr="00AC22BC">
        <w:rPr>
          <w:sz w:val="20"/>
          <w:szCs w:val="20"/>
        </w:rPr>
        <w:t>Anna Prigge; Iris van Ghemen; Werner Kettel; Leonie van Ghemen; Anja Gohres; Stephie Treuer; Elisabeth Kettel; Alex Fischer-Treuer;</w:t>
      </w:r>
      <w:r>
        <w:rPr>
          <w:sz w:val="20"/>
          <w:szCs w:val="20"/>
        </w:rPr>
        <w:t xml:space="preserve"> Kerstin Nitz; Brigitta Schmitt; Zita Hill. Nicht auf dem Foto: Anneliese Pieroth.</w:t>
      </w:r>
    </w:p>
    <w:p w14:paraId="4782E693" w14:textId="46FD4A46" w:rsidR="000226C1" w:rsidRPr="000226C1" w:rsidRDefault="000226C1" w:rsidP="000226C1">
      <w:pPr>
        <w:spacing w:line="360" w:lineRule="auto"/>
        <w:rPr>
          <w:b/>
          <w:bCs/>
          <w:sz w:val="24"/>
        </w:rPr>
      </w:pPr>
      <w:r w:rsidRPr="000226C1">
        <w:rPr>
          <w:b/>
          <w:bCs/>
          <w:sz w:val="24"/>
        </w:rPr>
        <w:lastRenderedPageBreak/>
        <w:t xml:space="preserve">Dank </w:t>
      </w:r>
      <w:r>
        <w:rPr>
          <w:b/>
          <w:bCs/>
          <w:sz w:val="24"/>
        </w:rPr>
        <w:t>a</w:t>
      </w:r>
      <w:r w:rsidRPr="000226C1">
        <w:rPr>
          <w:b/>
          <w:bCs/>
          <w:sz w:val="24"/>
        </w:rPr>
        <w:t>n Pfarrbriefausträger und Pfarrbriefausträgerinnen</w:t>
      </w:r>
    </w:p>
    <w:p w14:paraId="382ADD8E" w14:textId="77777777" w:rsidR="00226DD1" w:rsidRDefault="000226C1" w:rsidP="000226C1">
      <w:r w:rsidRPr="000226C1">
        <w:t xml:space="preserve">Vieles geht in unserer Pfarrgemeinde „einfach so“ und scheint selbstverständlich. Dazu gehört der Dienst, alle 6-7 Wochen den Pfarrbrief in den einzelnen Orten auszutragen. </w:t>
      </w:r>
    </w:p>
    <w:p w14:paraId="258513F3" w14:textId="77777777" w:rsidR="00226DD1" w:rsidRDefault="000226C1" w:rsidP="000226C1">
      <w:r w:rsidRPr="000226C1">
        <w:t xml:space="preserve">Ein herzliches Dankschön an alle, die dies schon so lange tun, </w:t>
      </w:r>
    </w:p>
    <w:p w14:paraId="03D46E45" w14:textId="5F8251B2" w:rsidR="000226C1" w:rsidRPr="000226C1" w:rsidRDefault="000226C1" w:rsidP="000226C1">
      <w:r w:rsidRPr="000226C1">
        <w:t>oft mehr als 10 Jahre!</w:t>
      </w:r>
    </w:p>
    <w:p w14:paraId="079710E1" w14:textId="7D5B1589" w:rsidR="000226C1" w:rsidRPr="000226C1" w:rsidRDefault="000226C1" w:rsidP="000226C1">
      <w:r w:rsidRPr="000226C1">
        <w:t>Ein besonderes Dankeschön an Frau Karin Tullius aus Windesheim und Frau Beier und Herr Daniel Eislöffel aus Bretzenheim, die ihren jahrelangen Dienst jetzt beenden.</w:t>
      </w:r>
    </w:p>
    <w:p w14:paraId="7565BAEF" w14:textId="588D9DDF" w:rsidR="000226C1" w:rsidRDefault="000226C1" w:rsidP="000226C1">
      <w:pPr>
        <w:jc w:val="right"/>
        <w:rPr>
          <w:i/>
          <w:iCs/>
        </w:rPr>
      </w:pPr>
      <w:r w:rsidRPr="000226C1">
        <w:rPr>
          <w:i/>
          <w:iCs/>
        </w:rPr>
        <w:t>Gerhard Horteux, Gemeindereferent</w:t>
      </w:r>
    </w:p>
    <w:p w14:paraId="1F297732" w14:textId="77777777" w:rsidR="000226C1" w:rsidRDefault="000226C1" w:rsidP="000226C1">
      <w:pPr>
        <w:jc w:val="right"/>
        <w:rPr>
          <w:i/>
          <w:iCs/>
        </w:rPr>
      </w:pPr>
    </w:p>
    <w:p w14:paraId="3A1C0DF1" w14:textId="0F02EB01" w:rsidR="000226C1" w:rsidRPr="000226C1" w:rsidRDefault="000226C1" w:rsidP="000226C1">
      <w:pPr>
        <w:spacing w:line="360" w:lineRule="auto"/>
        <w:rPr>
          <w:b/>
          <w:bCs/>
          <w:sz w:val="24"/>
        </w:rPr>
      </w:pPr>
      <w:r w:rsidRPr="000226C1">
        <w:rPr>
          <w:b/>
          <w:bCs/>
          <w:sz w:val="24"/>
        </w:rPr>
        <w:t>Wertvoller Dienst an Allerheiligen</w:t>
      </w:r>
    </w:p>
    <w:p w14:paraId="614FB256" w14:textId="216C60E1" w:rsidR="000226C1" w:rsidRDefault="000226C1" w:rsidP="000226C1">
      <w:r>
        <w:t>Schon einige Jahre gestalten Rita Honrath-Schmitt, Pia Burgmaier, Kunigunde Lautebach, Andrea Schonder-Scherf, Frank Brendel und Martin Berger Andachten mit Gräbersegnungen an Allerheiligen.</w:t>
      </w:r>
    </w:p>
    <w:p w14:paraId="49797AA3" w14:textId="42417CF4" w:rsidR="000226C1" w:rsidRDefault="000226C1" w:rsidP="000226C1">
      <w:r>
        <w:t xml:space="preserve">Ein herzliches Dankeschön für diesen wichtigen liturgischen Dienst! </w:t>
      </w:r>
    </w:p>
    <w:p w14:paraId="4EA91B8F" w14:textId="09A381AD" w:rsidR="000226C1" w:rsidRPr="000226C1" w:rsidRDefault="000226C1" w:rsidP="000226C1">
      <w:pPr>
        <w:jc w:val="right"/>
        <w:rPr>
          <w:i/>
          <w:iCs/>
        </w:rPr>
      </w:pPr>
      <w:r w:rsidRPr="000226C1">
        <w:rPr>
          <w:i/>
          <w:iCs/>
        </w:rPr>
        <w:t>Gerhard Horteux, Gemeindereferent</w:t>
      </w:r>
    </w:p>
    <w:p w14:paraId="2DAFB718" w14:textId="2D856711" w:rsidR="000226C1" w:rsidRPr="000226C1" w:rsidRDefault="000226C1" w:rsidP="000226C1"/>
    <w:p w14:paraId="697D6C0F" w14:textId="7D771752" w:rsidR="000226C1" w:rsidRPr="00662BFE" w:rsidRDefault="005D02E9" w:rsidP="00662BFE">
      <w:pPr>
        <w:keepNext/>
        <w:jc w:val="center"/>
        <w:outlineLvl w:val="0"/>
        <w:rPr>
          <w:rFonts w:cs="Arial"/>
          <w:b/>
          <w:smallCaps/>
          <w:sz w:val="32"/>
          <w:szCs w:val="28"/>
        </w:rPr>
      </w:pPr>
      <w:r w:rsidRPr="00A46FA9">
        <w:rPr>
          <w:rFonts w:cs="Arial"/>
          <w:b/>
          <w:smallCaps/>
          <w:noProof/>
          <w:sz w:val="32"/>
          <w:szCs w:val="28"/>
        </w:rPr>
        <mc:AlternateContent>
          <mc:Choice Requires="wps">
            <w:drawing>
              <wp:anchor distT="0" distB="0" distL="114300" distR="114300" simplePos="0" relativeHeight="252452864" behindDoc="0" locked="0" layoutInCell="1" allowOverlap="1" wp14:anchorId="708E68E4" wp14:editId="48F71593">
                <wp:simplePos x="0" y="0"/>
                <wp:positionH relativeFrom="column">
                  <wp:posOffset>3205480</wp:posOffset>
                </wp:positionH>
                <wp:positionV relativeFrom="paragraph">
                  <wp:posOffset>117475</wp:posOffset>
                </wp:positionV>
                <wp:extent cx="899795" cy="0"/>
                <wp:effectExtent l="7620" t="12065" r="6985" b="6985"/>
                <wp:wrapNone/>
                <wp:docPr id="1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D55B5" id="AutoShape 201" o:spid="_x0000_s1026" type="#_x0000_t32" style="position:absolute;margin-left:252.4pt;margin-top:9.25pt;width:70.85pt;height:0;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" strokeweight="1pt"/>
            </w:pict>
          </mc:Fallback>
        </mc:AlternateContent>
      </w:r>
      <w:r w:rsidRPr="00A46FA9">
        <w:rPr>
          <w:rFonts w:cs="Arial"/>
          <w:b/>
          <w:smallCaps/>
          <w:noProof/>
          <w:sz w:val="32"/>
          <w:szCs w:val="28"/>
        </w:rPr>
        <mc:AlternateContent>
          <mc:Choice Requires="wps">
            <w:drawing>
              <wp:anchor distT="0" distB="0" distL="114300" distR="114300" simplePos="0" relativeHeight="252451840" behindDoc="0" locked="0" layoutInCell="1" allowOverlap="1" wp14:anchorId="153E9643" wp14:editId="1D173AFE">
                <wp:simplePos x="0" y="0"/>
                <wp:positionH relativeFrom="column">
                  <wp:posOffset>21590</wp:posOffset>
                </wp:positionH>
                <wp:positionV relativeFrom="paragraph">
                  <wp:posOffset>117475</wp:posOffset>
                </wp:positionV>
                <wp:extent cx="899795" cy="0"/>
                <wp:effectExtent l="14605" t="12065" r="9525" b="6985"/>
                <wp:wrapNone/>
                <wp:docPr id="14"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F4B66" id="AutoShape 200" o:spid="_x0000_s1026" type="#_x0000_t32" style="position:absolute;margin-left:1.7pt;margin-top:9.25pt;width:70.85pt;height: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" strokeweight="1pt"/>
            </w:pict>
          </mc:Fallback>
        </mc:AlternateContent>
      </w:r>
      <w:r w:rsidRPr="00A46FA9">
        <w:rPr>
          <w:rFonts w:cs="Arial"/>
          <w:b/>
          <w:smallCaps/>
          <w:sz w:val="32"/>
          <w:szCs w:val="28"/>
        </w:rPr>
        <w:t>Und was gibt’s noch?</w:t>
      </w:r>
    </w:p>
    <w:p w14:paraId="4528C53E" w14:textId="39DCA258" w:rsidR="00662BFE" w:rsidRPr="00662BFE" w:rsidRDefault="00662BFE" w:rsidP="00662BFE">
      <w:pPr>
        <w:rPr>
          <w:b/>
          <w:bCs/>
          <w:sz w:val="16"/>
          <w:szCs w:val="16"/>
        </w:rPr>
      </w:pPr>
    </w:p>
    <w:p w14:paraId="11E828A9" w14:textId="032E506B" w:rsidR="00662BFE" w:rsidRPr="00A216D4" w:rsidRDefault="00662BFE" w:rsidP="00662BFE">
      <w:pPr>
        <w:spacing w:line="360" w:lineRule="auto"/>
        <w:rPr>
          <w:b/>
          <w:bCs/>
          <w:sz w:val="24"/>
        </w:rPr>
      </w:pPr>
      <w:r w:rsidRPr="00A216D4">
        <w:rPr>
          <w:b/>
          <w:bCs/>
          <w:sz w:val="24"/>
        </w:rPr>
        <w:t>Singen ist ne coole Sache: Offenes Singen</w:t>
      </w:r>
      <w:r>
        <w:rPr>
          <w:b/>
          <w:bCs/>
          <w:sz w:val="24"/>
        </w:rPr>
        <w:t xml:space="preserve">   </w:t>
      </w:r>
    </w:p>
    <w:p w14:paraId="126CA979" w14:textId="4CF51D2C" w:rsidR="00662BFE" w:rsidRDefault="00662BFE" w:rsidP="00662BFE">
      <w:r>
        <w:t xml:space="preserve">Herzliche Einladung an alle, die gerne singen, zum Offenen Singen aus dem „God for You(th)“-Liederbuch mit Klaus Evers, </w:t>
      </w:r>
      <w:r w:rsidRPr="009F1BEB">
        <w:t>Leitender Kantor des Pastoralen Raums</w:t>
      </w:r>
      <w:r>
        <w:t>.</w:t>
      </w:r>
    </w:p>
    <w:p w14:paraId="6DAE44C5" w14:textId="0C5F6BDE" w:rsidR="00662BFE" w:rsidRDefault="00662BFE" w:rsidP="00662BFE">
      <w:r>
        <w:t xml:space="preserve">Wir treffen uns am Mittwoch, 21. Jan. 2026 um 19.00 Uhr in der Werktagskapelle der Kreuzkirche Bad Kreuznach, Wilhelmstr. 39. </w:t>
      </w:r>
    </w:p>
    <w:p w14:paraId="51913426" w14:textId="5E2E407E" w:rsidR="00662BFE" w:rsidRDefault="00662BFE" w:rsidP="00662BFE">
      <w:r>
        <w:t>Einfach vorbeikommen und mitsingen!</w:t>
      </w:r>
    </w:p>
    <w:p w14:paraId="4A8A75F0" w14:textId="3C6E74BE" w:rsidR="00662BFE" w:rsidRPr="009F1BEB" w:rsidRDefault="00662BFE" w:rsidP="00662BFE">
      <w:pPr>
        <w:jc w:val="right"/>
        <w:rPr>
          <w:i/>
          <w:iCs/>
        </w:rPr>
      </w:pPr>
      <w:r w:rsidRPr="009F1BEB">
        <w:rPr>
          <w:i/>
          <w:iCs/>
        </w:rPr>
        <w:t>Viktoria Höhn, Gemeindereferentin</w:t>
      </w:r>
    </w:p>
    <w:p w14:paraId="7FEEB3B7" w14:textId="19BC0B5B" w:rsidR="00F91495" w:rsidRDefault="00F91495" w:rsidP="000226C1"/>
    <w:p w14:paraId="029EEE95" w14:textId="69C4E84E" w:rsidR="00662BFE" w:rsidRPr="00662BFE" w:rsidRDefault="00662BFE" w:rsidP="000226C1">
      <w:pPr>
        <w:rPr>
          <w:b/>
          <w:bCs/>
          <w:sz w:val="24"/>
        </w:rPr>
      </w:pPr>
      <w:r>
        <w:rPr>
          <w:b/>
          <w:bCs/>
          <w:sz w:val="24"/>
        </w:rPr>
        <w:t>Öffentliche Pfarrbücherei</w:t>
      </w:r>
    </w:p>
    <w:p w14:paraId="4733FA5F" w14:textId="2B81757A" w:rsidR="00226DD1" w:rsidRDefault="00662BFE" w:rsidP="00F91495">
      <w:r>
        <w:rPr>
          <w:noProof/>
        </w:rPr>
        <w:drawing>
          <wp:anchor distT="0" distB="0" distL="114300" distR="114300" simplePos="0" relativeHeight="252870656" behindDoc="0" locked="0" layoutInCell="1" allowOverlap="1" wp14:anchorId="70CE5D3C" wp14:editId="03C0D2E9">
            <wp:simplePos x="0" y="0"/>
            <wp:positionH relativeFrom="column">
              <wp:posOffset>-3175</wp:posOffset>
            </wp:positionH>
            <wp:positionV relativeFrom="paragraph">
              <wp:posOffset>47625</wp:posOffset>
            </wp:positionV>
            <wp:extent cx="1190625" cy="932815"/>
            <wp:effectExtent l="0" t="0" r="9525" b="635"/>
            <wp:wrapSquare wrapText="bothSides"/>
            <wp:docPr id="190067022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932815"/>
                    </a:xfrm>
                    <a:prstGeom prst="rect">
                      <a:avLst/>
                    </a:prstGeom>
                    <a:noFill/>
                  </pic:spPr>
                </pic:pic>
              </a:graphicData>
            </a:graphic>
            <wp14:sizeRelH relativeFrom="margin">
              <wp14:pctWidth>0</wp14:pctWidth>
            </wp14:sizeRelH>
            <wp14:sizeRelV relativeFrom="margin">
              <wp14:pctHeight>0</wp14:pctHeight>
            </wp14:sizeRelV>
          </wp:anchor>
        </w:drawing>
      </w:r>
      <w:r w:rsidR="00F91495" w:rsidRPr="006353BF">
        <w:t xml:space="preserve">Die Bücherei finden Sie im </w:t>
      </w:r>
      <w:r w:rsidR="00226DD1">
        <w:t xml:space="preserve">kath. Pfarrhaus </w:t>
      </w:r>
    </w:p>
    <w:p w14:paraId="3A1EE869" w14:textId="1C862F51" w:rsidR="00F91495" w:rsidRPr="006353BF" w:rsidRDefault="00226DD1" w:rsidP="00F91495">
      <w:r>
        <w:t xml:space="preserve">St. Martin, </w:t>
      </w:r>
      <w:r w:rsidR="00F91495" w:rsidRPr="006353BF">
        <w:t>Große Kirchgasse 7 in Guldental.</w:t>
      </w:r>
    </w:p>
    <w:p w14:paraId="4EC6DB49" w14:textId="77777777" w:rsidR="00F91495" w:rsidRPr="00E34621" w:rsidRDefault="00F91495" w:rsidP="00F91495">
      <w:pPr>
        <w:autoSpaceDE w:val="0"/>
        <w:autoSpaceDN w:val="0"/>
        <w:adjustRightInd w:val="0"/>
        <w:rPr>
          <w:rFonts w:cs="Arial"/>
          <w:color w:val="000000"/>
          <w:sz w:val="8"/>
          <w:szCs w:val="8"/>
        </w:rPr>
      </w:pPr>
    </w:p>
    <w:p w14:paraId="193C2CB5" w14:textId="77777777" w:rsidR="00F91495" w:rsidRDefault="00F91495" w:rsidP="00F91495">
      <w:pPr>
        <w:tabs>
          <w:tab w:val="left" w:pos="1701"/>
        </w:tabs>
        <w:autoSpaceDE w:val="0"/>
        <w:autoSpaceDN w:val="0"/>
        <w:adjustRightInd w:val="0"/>
        <w:rPr>
          <w:rFonts w:cs="Arial"/>
          <w:color w:val="000000"/>
          <w:szCs w:val="22"/>
        </w:rPr>
      </w:pPr>
      <w:r w:rsidRPr="006353BF">
        <w:rPr>
          <w:rFonts w:cs="Arial"/>
          <w:color w:val="000000"/>
          <w:szCs w:val="22"/>
        </w:rPr>
        <w:t xml:space="preserve">Öffnungszeiten: </w:t>
      </w:r>
      <w:r>
        <w:rPr>
          <w:rFonts w:cs="Arial"/>
          <w:color w:val="000000"/>
          <w:szCs w:val="22"/>
        </w:rPr>
        <w:tab/>
      </w:r>
    </w:p>
    <w:p w14:paraId="3DD762E0" w14:textId="4B3A5E30" w:rsidR="00F91495" w:rsidRDefault="00F91495" w:rsidP="00F91495">
      <w:pPr>
        <w:tabs>
          <w:tab w:val="left" w:pos="1701"/>
        </w:tabs>
        <w:autoSpaceDE w:val="0"/>
        <w:autoSpaceDN w:val="0"/>
        <w:adjustRightInd w:val="0"/>
        <w:rPr>
          <w:rFonts w:cs="Arial"/>
          <w:color w:val="000000"/>
          <w:szCs w:val="22"/>
        </w:rPr>
      </w:pPr>
      <w:r w:rsidRPr="006353BF">
        <w:rPr>
          <w:rFonts w:cs="Arial"/>
          <w:color w:val="000000"/>
          <w:szCs w:val="22"/>
        </w:rPr>
        <w:t>sonntags</w:t>
      </w:r>
      <w:r w:rsidRPr="006353BF">
        <w:rPr>
          <w:rFonts w:cs="Arial"/>
          <w:color w:val="000000"/>
          <w:szCs w:val="22"/>
        </w:rPr>
        <w:tab/>
        <w:t>11.00</w:t>
      </w:r>
      <w:r>
        <w:rPr>
          <w:rFonts w:cs="Arial"/>
          <w:color w:val="000000"/>
          <w:szCs w:val="22"/>
        </w:rPr>
        <w:t xml:space="preserve"> </w:t>
      </w:r>
      <w:r w:rsidRPr="006353BF">
        <w:rPr>
          <w:rFonts w:cs="Arial"/>
          <w:color w:val="000000"/>
          <w:szCs w:val="22"/>
        </w:rPr>
        <w:t>-</w:t>
      </w:r>
      <w:r>
        <w:rPr>
          <w:rFonts w:cs="Arial"/>
          <w:color w:val="000000"/>
          <w:szCs w:val="22"/>
        </w:rPr>
        <w:t xml:space="preserve"> </w:t>
      </w:r>
      <w:r w:rsidRPr="006353BF">
        <w:rPr>
          <w:rFonts w:cs="Arial"/>
          <w:color w:val="000000"/>
          <w:szCs w:val="22"/>
        </w:rPr>
        <w:t xml:space="preserve">12.00 Uhr </w:t>
      </w:r>
    </w:p>
    <w:p w14:paraId="35107AC7" w14:textId="77777777" w:rsidR="00F91495" w:rsidRDefault="00F91495" w:rsidP="00F91495">
      <w:pPr>
        <w:tabs>
          <w:tab w:val="left" w:pos="1701"/>
        </w:tabs>
        <w:autoSpaceDE w:val="0"/>
        <w:autoSpaceDN w:val="0"/>
        <w:adjustRightInd w:val="0"/>
        <w:rPr>
          <w:rFonts w:cs="Arial"/>
          <w:color w:val="000000"/>
          <w:szCs w:val="22"/>
        </w:rPr>
      </w:pPr>
      <w:r w:rsidRPr="006353BF">
        <w:rPr>
          <w:rFonts w:cs="Arial"/>
          <w:color w:val="000000"/>
          <w:szCs w:val="22"/>
        </w:rPr>
        <w:t xml:space="preserve">dienstags </w:t>
      </w:r>
      <w:r w:rsidRPr="006353BF">
        <w:rPr>
          <w:rFonts w:cs="Arial"/>
          <w:color w:val="000000"/>
          <w:szCs w:val="22"/>
        </w:rPr>
        <w:tab/>
        <w:t>17.00</w:t>
      </w:r>
      <w:r>
        <w:rPr>
          <w:rFonts w:cs="Arial"/>
          <w:color w:val="000000"/>
          <w:szCs w:val="22"/>
        </w:rPr>
        <w:t xml:space="preserve"> </w:t>
      </w:r>
      <w:r w:rsidRPr="006353BF">
        <w:rPr>
          <w:rFonts w:cs="Arial"/>
          <w:color w:val="000000"/>
          <w:szCs w:val="22"/>
        </w:rPr>
        <w:t>-</w:t>
      </w:r>
      <w:r>
        <w:rPr>
          <w:rFonts w:cs="Arial"/>
          <w:color w:val="000000"/>
          <w:szCs w:val="22"/>
        </w:rPr>
        <w:t xml:space="preserve"> </w:t>
      </w:r>
      <w:r w:rsidRPr="006353BF">
        <w:rPr>
          <w:rFonts w:cs="Arial"/>
          <w:color w:val="000000"/>
          <w:szCs w:val="22"/>
        </w:rPr>
        <w:t xml:space="preserve">18.30 Uhr </w:t>
      </w:r>
    </w:p>
    <w:p w14:paraId="6310BA5A" w14:textId="0BE40367" w:rsidR="00D555CE" w:rsidRDefault="00F91495" w:rsidP="00F91495">
      <w:r w:rsidRPr="00F91495">
        <w:t xml:space="preserve">freitags     </w:t>
      </w:r>
      <w:r w:rsidRPr="00F91495">
        <w:tab/>
        <w:t>17.00 –</w:t>
      </w:r>
      <w:r w:rsidR="00111255">
        <w:t xml:space="preserve"> </w:t>
      </w:r>
      <w:r>
        <w:t>18.00 Uhr</w:t>
      </w:r>
    </w:p>
    <w:p w14:paraId="21EFEE9F" w14:textId="1BB0A759" w:rsidR="00D555CE" w:rsidRPr="00D555CE" w:rsidRDefault="00F91495" w:rsidP="00F91495">
      <w:pPr>
        <w:rPr>
          <w:sz w:val="8"/>
          <w:szCs w:val="8"/>
        </w:rPr>
      </w:pPr>
      <w:r w:rsidRPr="00D555CE">
        <w:rPr>
          <w:sz w:val="8"/>
          <w:szCs w:val="8"/>
        </w:rPr>
        <w:t xml:space="preserve"> </w:t>
      </w:r>
    </w:p>
    <w:p w14:paraId="4177C441" w14:textId="77777777" w:rsidR="00662BFE" w:rsidRPr="00662BFE" w:rsidRDefault="00662BFE" w:rsidP="00662BFE">
      <w:pPr>
        <w:keepNext/>
        <w:spacing w:line="360" w:lineRule="auto"/>
        <w:outlineLvl w:val="0"/>
        <w:rPr>
          <w:b/>
          <w:bCs/>
          <w:szCs w:val="22"/>
        </w:rPr>
      </w:pPr>
      <w:r w:rsidRPr="00662BFE">
        <w:rPr>
          <w:b/>
          <w:bCs/>
          <w:noProof/>
          <w:szCs w:val="22"/>
        </w:rPr>
        <w:drawing>
          <wp:anchor distT="0" distB="0" distL="114300" distR="114300" simplePos="0" relativeHeight="252869632" behindDoc="0" locked="0" layoutInCell="1" allowOverlap="1" wp14:anchorId="432D4630" wp14:editId="5FC24D66">
            <wp:simplePos x="0" y="0"/>
            <wp:positionH relativeFrom="column">
              <wp:posOffset>3105150</wp:posOffset>
            </wp:positionH>
            <wp:positionV relativeFrom="paragraph">
              <wp:posOffset>111760</wp:posOffset>
            </wp:positionV>
            <wp:extent cx="1184910" cy="1478280"/>
            <wp:effectExtent l="0" t="0" r="0" b="7620"/>
            <wp:wrapSquare wrapText="bothSides"/>
            <wp:docPr id="182295233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84910" cy="1478280"/>
                    </a:xfrm>
                    <a:prstGeom prst="rect">
                      <a:avLst/>
                    </a:prstGeom>
                    <a:noFill/>
                  </pic:spPr>
                </pic:pic>
              </a:graphicData>
            </a:graphic>
            <wp14:sizeRelH relativeFrom="margin">
              <wp14:pctWidth>0</wp14:pctWidth>
            </wp14:sizeRelH>
            <wp14:sizeRelV relativeFrom="margin">
              <wp14:pctHeight>0</wp14:pctHeight>
            </wp14:sizeRelV>
          </wp:anchor>
        </w:drawing>
      </w:r>
      <w:r w:rsidRPr="00662BFE">
        <w:rPr>
          <w:b/>
          <w:bCs/>
          <w:szCs w:val="22"/>
        </w:rPr>
        <w:t xml:space="preserve">Verabschiedung in den Ruhestand </w:t>
      </w:r>
    </w:p>
    <w:p w14:paraId="2AB0D8DE" w14:textId="598537D4" w:rsidR="00662BFE" w:rsidRPr="00662BFE" w:rsidRDefault="00662BFE" w:rsidP="00662BFE">
      <w:pPr>
        <w:keepNext/>
        <w:outlineLvl w:val="0"/>
        <w:rPr>
          <w:szCs w:val="22"/>
        </w:rPr>
      </w:pPr>
      <w:r w:rsidRPr="00662BFE">
        <w:rPr>
          <w:szCs w:val="22"/>
        </w:rPr>
        <w:t>Liebe Mitchristen,</w:t>
      </w:r>
    </w:p>
    <w:p w14:paraId="1C5EE4EB" w14:textId="77777777" w:rsidR="00662BFE" w:rsidRPr="00662BFE" w:rsidRDefault="00662BFE" w:rsidP="00662BFE">
      <w:pPr>
        <w:keepNext/>
        <w:outlineLvl w:val="0"/>
        <w:rPr>
          <w:sz w:val="12"/>
          <w:szCs w:val="12"/>
        </w:rPr>
      </w:pPr>
    </w:p>
    <w:p w14:paraId="5D7C7BA9" w14:textId="77777777" w:rsidR="00662BFE" w:rsidRPr="00662BFE" w:rsidRDefault="00662BFE" w:rsidP="00662BFE">
      <w:pPr>
        <w:keepNext/>
        <w:outlineLvl w:val="0"/>
        <w:rPr>
          <w:sz w:val="20"/>
          <w:szCs w:val="20"/>
        </w:rPr>
      </w:pPr>
      <w:r w:rsidRPr="00662BFE">
        <w:rPr>
          <w:sz w:val="20"/>
          <w:szCs w:val="20"/>
        </w:rPr>
        <w:t xml:space="preserve">alles Schöne hat auch mal ein Ende: </w:t>
      </w:r>
    </w:p>
    <w:p w14:paraId="0BA0F962" w14:textId="77777777" w:rsidR="00662BFE" w:rsidRDefault="00662BFE" w:rsidP="00662BFE">
      <w:pPr>
        <w:keepNext/>
        <w:outlineLvl w:val="0"/>
        <w:rPr>
          <w:sz w:val="20"/>
          <w:szCs w:val="20"/>
        </w:rPr>
      </w:pPr>
      <w:r w:rsidRPr="00662BFE">
        <w:rPr>
          <w:sz w:val="20"/>
          <w:szCs w:val="20"/>
        </w:rPr>
        <w:t>Nach über 30 Jahren als Gemeindereferent im Guldenbachtal und Langenlonsheim gehe ich nun am 31.01.2026 in den Ruhestand und möchte mich auch von meinen Mitchristen beruflich verabschieden. Dies tue ich mit mindestens einem weinenden Auge, denn ich war gerne in unserer Pfarrgemeinde tätig.</w:t>
      </w:r>
    </w:p>
    <w:p w14:paraId="3F508AD6" w14:textId="77777777" w:rsidR="00662BFE" w:rsidRPr="00662BFE" w:rsidRDefault="00662BFE" w:rsidP="00662BFE">
      <w:pPr>
        <w:keepNext/>
        <w:outlineLvl w:val="0"/>
        <w:rPr>
          <w:sz w:val="8"/>
          <w:szCs w:val="8"/>
        </w:rPr>
      </w:pPr>
    </w:p>
    <w:p w14:paraId="45B472FA" w14:textId="77777777" w:rsidR="00662BFE" w:rsidRDefault="00662BFE" w:rsidP="00662BFE">
      <w:pPr>
        <w:keepNext/>
        <w:outlineLvl w:val="0"/>
        <w:rPr>
          <w:sz w:val="20"/>
          <w:szCs w:val="20"/>
        </w:rPr>
      </w:pPr>
      <w:r w:rsidRPr="00662BFE">
        <w:rPr>
          <w:sz w:val="20"/>
          <w:szCs w:val="20"/>
        </w:rPr>
        <w:t xml:space="preserve">Viele schöne Aufgaben konnte ich in dieser Zeit angehen: </w:t>
      </w:r>
    </w:p>
    <w:p w14:paraId="398BE929" w14:textId="05D46380" w:rsidR="00662BFE" w:rsidRDefault="00662BFE" w:rsidP="00662BFE">
      <w:pPr>
        <w:keepNext/>
        <w:outlineLvl w:val="0"/>
        <w:rPr>
          <w:sz w:val="20"/>
          <w:szCs w:val="20"/>
        </w:rPr>
      </w:pPr>
      <w:r w:rsidRPr="00662BFE">
        <w:rPr>
          <w:sz w:val="20"/>
          <w:szCs w:val="20"/>
        </w:rPr>
        <w:t xml:space="preserve">Aufbau von Familiengottesdienstkreisen und Kindertreffs, Kinderfreizeiten, Kontakt mit dem Kindergarten, Erstkommunion- und Firmvorbereitung, Lektorenschulung, Zusammenarbeit in der Ökumene, ökumenische Kirmesgottesdienste, 12 Jahre Tätigkeit als Religionslehrer in der Grundschule Guldental, ökumenische Männerarbeit, Schulgottesdienste, Begleitung der Pfarrgemeinderatsarbeit und Mitarbeit bei </w:t>
      </w:r>
      <w:r>
        <w:rPr>
          <w:sz w:val="20"/>
          <w:szCs w:val="20"/>
        </w:rPr>
        <w:t>vielen</w:t>
      </w:r>
      <w:r w:rsidRPr="00662BFE">
        <w:rPr>
          <w:sz w:val="20"/>
          <w:szCs w:val="20"/>
        </w:rPr>
        <w:t xml:space="preserve"> Veränderungen und kirchlichen Neuorientierungen in dieser Zeit. </w:t>
      </w:r>
    </w:p>
    <w:p w14:paraId="6D2895F5" w14:textId="77777777" w:rsidR="00662BFE" w:rsidRPr="00662BFE" w:rsidRDefault="00662BFE" w:rsidP="00662BFE">
      <w:pPr>
        <w:keepNext/>
        <w:outlineLvl w:val="0"/>
        <w:rPr>
          <w:sz w:val="8"/>
          <w:szCs w:val="8"/>
        </w:rPr>
      </w:pPr>
    </w:p>
    <w:p w14:paraId="113E0F3A" w14:textId="77777777" w:rsidR="00662BFE" w:rsidRDefault="00662BFE" w:rsidP="00662BFE">
      <w:pPr>
        <w:keepNext/>
        <w:outlineLvl w:val="0"/>
        <w:rPr>
          <w:sz w:val="20"/>
          <w:szCs w:val="20"/>
        </w:rPr>
      </w:pPr>
      <w:r w:rsidRPr="00662BFE">
        <w:rPr>
          <w:sz w:val="20"/>
          <w:szCs w:val="20"/>
        </w:rPr>
        <w:t xml:space="preserve">Danke sage ich den Pfarrern Josip Greguric und Thomas Müller und den leider schon Verstorbenen, Pfarrer Thomas Schneider und Pastoralreferentin Irene Laturell. </w:t>
      </w:r>
    </w:p>
    <w:p w14:paraId="477CAB73" w14:textId="02E473E0" w:rsidR="00662BFE" w:rsidRPr="00662BFE" w:rsidRDefault="00662BFE" w:rsidP="00662BFE">
      <w:pPr>
        <w:keepNext/>
        <w:outlineLvl w:val="0"/>
        <w:rPr>
          <w:sz w:val="20"/>
          <w:szCs w:val="20"/>
        </w:rPr>
      </w:pPr>
      <w:r w:rsidRPr="00662BFE">
        <w:rPr>
          <w:sz w:val="20"/>
          <w:szCs w:val="20"/>
        </w:rPr>
        <w:t>Dank gilt ebenso dem jetzigen Seelsorge-Team, den Priestern Dr. Martin Ibeh und Phu To Mai und den Gemeindereferentinnen Uschi Vogt und Sabine Brühl-Kind sowie allen Pfarrsekretärinnen, OrganistInnen und KüsterInnen, mit denen ich in den 30 Jahren zusammengearbeitet habe. Danke auch an die ökumenischen Partner, Pfarrer und Pfarrerinnen Wolfgang Fleißner, Holger Werries und Luca Bergfelder, Ute Weiser, Sabine Richter, Ute Bock, Abigajil Bock, Manfred Nonnenbroich, Peter Dietz, Christoph Hüter und Noreen Weyl für das gute Miteinander.</w:t>
      </w:r>
    </w:p>
    <w:p w14:paraId="14CA47A7" w14:textId="77777777" w:rsidR="00662BFE" w:rsidRDefault="00662BFE" w:rsidP="00662BFE">
      <w:pPr>
        <w:keepNext/>
        <w:outlineLvl w:val="0"/>
        <w:rPr>
          <w:sz w:val="20"/>
          <w:szCs w:val="20"/>
        </w:rPr>
      </w:pPr>
      <w:r w:rsidRPr="00662BFE">
        <w:rPr>
          <w:sz w:val="20"/>
          <w:szCs w:val="20"/>
        </w:rPr>
        <w:t>Danke sage ich auch für die vielen menschlichen Begegnungen, die gemeinsamen religiösen Erfahrungen und gestalteten Aufgaben mit den vielen Mitchristen unserer Pfarrgemeinde.</w:t>
      </w:r>
    </w:p>
    <w:p w14:paraId="2A52811F" w14:textId="77777777" w:rsidR="00662BFE" w:rsidRPr="00662BFE" w:rsidRDefault="00662BFE" w:rsidP="00662BFE">
      <w:pPr>
        <w:keepNext/>
        <w:outlineLvl w:val="0"/>
        <w:rPr>
          <w:sz w:val="8"/>
          <w:szCs w:val="8"/>
        </w:rPr>
      </w:pPr>
    </w:p>
    <w:p w14:paraId="6BB789B6" w14:textId="77777777" w:rsidR="00662BFE" w:rsidRDefault="00662BFE" w:rsidP="00662BFE">
      <w:pPr>
        <w:keepNext/>
        <w:outlineLvl w:val="0"/>
        <w:rPr>
          <w:sz w:val="20"/>
          <w:szCs w:val="20"/>
        </w:rPr>
      </w:pPr>
      <w:r w:rsidRPr="00662BFE">
        <w:rPr>
          <w:sz w:val="20"/>
          <w:szCs w:val="20"/>
        </w:rPr>
        <w:t xml:space="preserve">Dies soll kein endgültiges Verabschieden sein, sicher werden wir uns weiter begegnen. Eine Gelegenheit wäre der Besuch meines ökumenischen Verabschiedungsgottesdienstes am 01. März 2026 um 14.00 Uhr in der katholischen Kirche in Windesheim. Danach findet eine kleine Feier im evangelischen Gemeindehaus in Windesheim statt. </w:t>
      </w:r>
    </w:p>
    <w:p w14:paraId="2F2B8239" w14:textId="3A305848" w:rsidR="00662BFE" w:rsidRPr="00662BFE" w:rsidRDefault="00662BFE" w:rsidP="00662BFE">
      <w:pPr>
        <w:keepNext/>
        <w:outlineLvl w:val="0"/>
        <w:rPr>
          <w:sz w:val="20"/>
          <w:szCs w:val="20"/>
        </w:rPr>
      </w:pPr>
      <w:r w:rsidRPr="00662BFE">
        <w:rPr>
          <w:sz w:val="20"/>
          <w:szCs w:val="20"/>
        </w:rPr>
        <w:t>Ich freue mich darauf.</w:t>
      </w:r>
    </w:p>
    <w:p w14:paraId="332F9328" w14:textId="77777777" w:rsidR="00662BFE" w:rsidRPr="00662BFE" w:rsidRDefault="00662BFE" w:rsidP="00662BFE">
      <w:pPr>
        <w:jc w:val="right"/>
        <w:rPr>
          <w:i/>
          <w:iCs/>
          <w:sz w:val="20"/>
          <w:szCs w:val="20"/>
        </w:rPr>
      </w:pPr>
      <w:r w:rsidRPr="00662BFE">
        <w:rPr>
          <w:i/>
          <w:iCs/>
          <w:sz w:val="20"/>
          <w:szCs w:val="20"/>
        </w:rPr>
        <w:t>Gerhard Horteux, katholischer Gemeindereferent</w:t>
      </w:r>
    </w:p>
    <w:p w14:paraId="39AD0C31" w14:textId="77777777" w:rsidR="00662BFE" w:rsidRPr="00662BFE" w:rsidRDefault="00662BFE" w:rsidP="00461ED8">
      <w:pPr>
        <w:spacing w:line="360" w:lineRule="auto"/>
        <w:rPr>
          <w:b/>
          <w:bCs/>
          <w:sz w:val="20"/>
          <w:szCs w:val="20"/>
        </w:rPr>
      </w:pPr>
    </w:p>
    <w:p w14:paraId="5B8444FD" w14:textId="3ADFE04F" w:rsidR="00461ED8" w:rsidRPr="00461ED8" w:rsidRDefault="00461ED8" w:rsidP="00461ED8">
      <w:pPr>
        <w:spacing w:line="360" w:lineRule="auto"/>
        <w:rPr>
          <w:b/>
          <w:bCs/>
          <w:sz w:val="24"/>
        </w:rPr>
      </w:pPr>
      <w:r w:rsidRPr="00461ED8">
        <w:rPr>
          <w:b/>
          <w:bCs/>
          <w:sz w:val="24"/>
        </w:rPr>
        <w:t>Mehr als Brot und Wein</w:t>
      </w:r>
      <w:r>
        <w:rPr>
          <w:b/>
          <w:bCs/>
          <w:sz w:val="24"/>
        </w:rPr>
        <w:t xml:space="preserve">    </w:t>
      </w:r>
    </w:p>
    <w:p w14:paraId="3C049337" w14:textId="37B416C3" w:rsidR="00992D94" w:rsidRDefault="00461ED8" w:rsidP="00992D94">
      <w:r>
        <w:t xml:space="preserve"> „Mehr als Brot und Wein – was Sie schon immer zur Eucharistie fragen wollten“. </w:t>
      </w:r>
      <w:r w:rsidR="00992D94">
        <w:t>Theresia Stumm, Ellie Franz, Gereon Rogoß und Mathias Kremer laden zu einem interessanten und abwechslungs-reichen Abend ein. Er will weniger Vortrag sein als vielmehr</w:t>
      </w:r>
    </w:p>
    <w:p w14:paraId="20F43615" w14:textId="77777777" w:rsidR="00992D94" w:rsidRDefault="00461ED8" w:rsidP="00461ED8">
      <w:r>
        <w:t xml:space="preserve">Austausch </w:t>
      </w:r>
      <w:r w:rsidR="00992D94">
        <w:t>darüber</w:t>
      </w:r>
      <w:r>
        <w:t>, wo wir uns wiederfinden</w:t>
      </w:r>
      <w:r w:rsidR="00992D94">
        <w:t xml:space="preserve"> in der Liturgie</w:t>
      </w:r>
      <w:r>
        <w:t xml:space="preserve">, was uns irritiert und was das mit unserem Glauben zu tun hat. </w:t>
      </w:r>
    </w:p>
    <w:p w14:paraId="43977DBF" w14:textId="133CDCED" w:rsidR="00461ED8" w:rsidRDefault="00461ED8" w:rsidP="00461ED8">
      <w:r>
        <w:t>Vielleicht entdecken Sie ja etwas, das Sie die Messe mit anderen Augen, Ohren und Herzen feiern lässt.</w:t>
      </w:r>
    </w:p>
    <w:p w14:paraId="7AB4E8A8" w14:textId="77777777" w:rsidR="00992D94" w:rsidRPr="00992D94" w:rsidRDefault="00992D94" w:rsidP="00461ED8">
      <w:pPr>
        <w:rPr>
          <w:sz w:val="8"/>
          <w:szCs w:val="8"/>
        </w:rPr>
      </w:pPr>
    </w:p>
    <w:p w14:paraId="1D4CAC30" w14:textId="77777777" w:rsidR="00A51F52" w:rsidRDefault="00461ED8" w:rsidP="00461ED8">
      <w:r>
        <w:t xml:space="preserve">Donnerstag, 22. Januar 2026, 19.00 – 21.30 Uhr, </w:t>
      </w:r>
    </w:p>
    <w:p w14:paraId="00DC306F" w14:textId="4B29CA8F" w:rsidR="00461ED8" w:rsidRDefault="00461ED8" w:rsidP="00461ED8">
      <w:r>
        <w:t>Pfarrzentrum St. Franziskus (Holbeinstr. 100, Bad Kreuznach)</w:t>
      </w:r>
      <w:r w:rsidR="00992D94">
        <w:t>.</w:t>
      </w:r>
    </w:p>
    <w:p w14:paraId="5BE77BF6" w14:textId="77777777" w:rsidR="00992D94" w:rsidRPr="00992D94" w:rsidRDefault="00992D94" w:rsidP="00461ED8">
      <w:pPr>
        <w:rPr>
          <w:sz w:val="8"/>
          <w:szCs w:val="8"/>
        </w:rPr>
      </w:pPr>
    </w:p>
    <w:p w14:paraId="1A3AD58A" w14:textId="77777777" w:rsidR="00461ED8" w:rsidRDefault="00461ED8" w:rsidP="00461ED8">
      <w:r>
        <w:t xml:space="preserve">Zur besseren Planung ist eine Anmeldung bis 19. Januar nötig an: </w:t>
      </w:r>
    </w:p>
    <w:p w14:paraId="5E1EBFFC" w14:textId="77777777" w:rsidR="00461ED8" w:rsidRDefault="00461ED8" w:rsidP="00461ED8">
      <w:r>
        <w:t>theresia.stumm@bistum-trier.de</w:t>
      </w:r>
    </w:p>
    <w:p w14:paraId="5CB81C5F" w14:textId="77777777" w:rsidR="00461ED8" w:rsidRDefault="00461ED8" w:rsidP="00461ED8">
      <w:r>
        <w:t xml:space="preserve">Reichen Sie uns gerne mit der Anmeldung Ihre Fragen ein – vielleicht nutzen Sie die nächsten Gottesdienstbesuche auch dafür, Ihren Stolpersteinen auf die Spur zu kommen. </w:t>
      </w:r>
    </w:p>
    <w:p w14:paraId="6A896E42" w14:textId="1DDCCD6B" w:rsidR="00A216D4" w:rsidRDefault="00992D94" w:rsidP="00992D94">
      <w:pPr>
        <w:jc w:val="right"/>
        <w:rPr>
          <w:i/>
          <w:iCs/>
        </w:rPr>
      </w:pPr>
      <w:r>
        <w:rPr>
          <w:i/>
          <w:iCs/>
        </w:rPr>
        <w:t>Theresia Stumm</w:t>
      </w:r>
    </w:p>
    <w:p w14:paraId="10B39F63" w14:textId="77777777" w:rsidR="0096194D" w:rsidRPr="00D5207C" w:rsidRDefault="0096194D" w:rsidP="00992D94">
      <w:pPr>
        <w:jc w:val="right"/>
        <w:rPr>
          <w:i/>
          <w:iCs/>
          <w:szCs w:val="22"/>
        </w:rPr>
      </w:pPr>
    </w:p>
    <w:p w14:paraId="65B36E99" w14:textId="0CB67947" w:rsidR="0096194D" w:rsidRPr="00A64564" w:rsidRDefault="0096194D" w:rsidP="00D5207C">
      <w:r>
        <w:rPr>
          <w:i/>
          <w:iCs/>
          <w:noProof/>
        </w:rPr>
        <w:drawing>
          <wp:inline distT="0" distB="0" distL="0" distR="0" wp14:anchorId="70C2978C" wp14:editId="649CB326">
            <wp:extent cx="2124075" cy="238125"/>
            <wp:effectExtent l="0" t="0" r="9525" b="9525"/>
            <wp:docPr id="11493301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t="2610" r="2676" b="88069"/>
                    <a:stretch>
                      <a:fillRect/>
                    </a:stretch>
                  </pic:blipFill>
                  <pic:spPr bwMode="auto">
                    <a:xfrm>
                      <a:off x="0" y="0"/>
                      <a:ext cx="2124075" cy="238125"/>
                    </a:xfrm>
                    <a:prstGeom prst="rect">
                      <a:avLst/>
                    </a:prstGeom>
                    <a:noFill/>
                    <a:ln>
                      <a:noFill/>
                    </a:ln>
                    <a:extLst>
                      <a:ext uri="{53640926-AAD7-44D8-BBD7-CCE9431645EC}">
                        <a14:shadowObscured xmlns:a14="http://schemas.microsoft.com/office/drawing/2010/main"/>
                      </a:ext>
                    </a:extLst>
                  </pic:spPr>
                </pic:pic>
              </a:graphicData>
            </a:graphic>
          </wp:inline>
        </w:drawing>
      </w:r>
    </w:p>
    <w:p w14:paraId="3E58B9C3" w14:textId="03827DF9" w:rsidR="000C4668" w:rsidRDefault="00D5207C" w:rsidP="000C4668">
      <w:pPr>
        <w:keepNext/>
        <w:jc w:val="center"/>
        <w:outlineLvl w:val="0"/>
        <w:rPr>
          <w:rFonts w:cs="Arial"/>
          <w:b/>
          <w:smallCaps/>
          <w:sz w:val="12"/>
          <w:szCs w:val="12"/>
        </w:rPr>
      </w:pPr>
      <w:r>
        <w:rPr>
          <w:noProof/>
          <w:sz w:val="16"/>
          <w:szCs w:val="16"/>
        </w:rPr>
        <w:drawing>
          <wp:anchor distT="0" distB="0" distL="114300" distR="114300" simplePos="0" relativeHeight="252880896" behindDoc="0" locked="0" layoutInCell="1" allowOverlap="1" wp14:anchorId="16C4ED70" wp14:editId="5F408763">
            <wp:simplePos x="0" y="0"/>
            <wp:positionH relativeFrom="column">
              <wp:posOffset>-2540</wp:posOffset>
            </wp:positionH>
            <wp:positionV relativeFrom="paragraph">
              <wp:posOffset>72390</wp:posOffset>
            </wp:positionV>
            <wp:extent cx="2323465" cy="2095500"/>
            <wp:effectExtent l="0" t="0" r="635" b="0"/>
            <wp:wrapSquare wrapText="bothSides"/>
            <wp:docPr id="523774748"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50000"/>
                              </a14:imgEffect>
                              <a14:imgEffect>
                                <a14:saturation sat="0"/>
                              </a14:imgEffect>
                            </a14:imgLayer>
                          </a14:imgProps>
                        </a:ext>
                        <a:ext uri="{28A0092B-C50C-407E-A947-70E740481C1C}">
                          <a14:useLocalDpi xmlns:a14="http://schemas.microsoft.com/office/drawing/2010/main" val="0"/>
                        </a:ext>
                      </a:extLst>
                    </a:blip>
                    <a:srcRect l="1747" t="13796" r="2555" b="22482"/>
                    <a:stretch>
                      <a:fillRect/>
                    </a:stretch>
                  </pic:blipFill>
                  <pic:spPr bwMode="auto">
                    <a:xfrm>
                      <a:off x="0" y="0"/>
                      <a:ext cx="2323465" cy="2095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647F2C8" w14:textId="4E2BDB22" w:rsidR="00A16B7A" w:rsidRDefault="00EF5216" w:rsidP="00D90026">
      <w:pPr>
        <w:rPr>
          <w:sz w:val="16"/>
          <w:szCs w:val="16"/>
        </w:rPr>
      </w:pPr>
      <w:r>
        <w:rPr>
          <w:noProof/>
          <w:sz w:val="16"/>
          <w:szCs w:val="16"/>
        </w:rPr>
        <w:drawing>
          <wp:anchor distT="0" distB="0" distL="114300" distR="114300" simplePos="0" relativeHeight="252879872" behindDoc="1" locked="0" layoutInCell="1" allowOverlap="1" wp14:anchorId="4C9E4F2D" wp14:editId="71103C3D">
            <wp:simplePos x="0" y="0"/>
            <wp:positionH relativeFrom="column">
              <wp:posOffset>581660</wp:posOffset>
            </wp:positionH>
            <wp:positionV relativeFrom="paragraph">
              <wp:posOffset>1908185</wp:posOffset>
            </wp:positionV>
            <wp:extent cx="3355389" cy="695325"/>
            <wp:effectExtent l="0" t="0" r="0" b="0"/>
            <wp:wrapNone/>
            <wp:docPr id="70595944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5389" cy="695325"/>
                    </a:xfrm>
                    <a:prstGeom prst="rect">
                      <a:avLst/>
                    </a:prstGeom>
                    <a:noFill/>
                  </pic:spPr>
                </pic:pic>
              </a:graphicData>
            </a:graphic>
            <wp14:sizeRelH relativeFrom="margin">
              <wp14:pctWidth>0</wp14:pctWidth>
            </wp14:sizeRelH>
            <wp14:sizeRelV relativeFrom="margin">
              <wp14:pctHeight>0</wp14:pctHeight>
            </wp14:sizeRelV>
          </wp:anchor>
        </w:drawing>
      </w:r>
      <w:r w:rsidR="0096194D">
        <w:rPr>
          <w:noProof/>
          <w:sz w:val="16"/>
          <w:szCs w:val="16"/>
        </w:rPr>
        <w:drawing>
          <wp:anchor distT="0" distB="0" distL="114300" distR="114300" simplePos="0" relativeHeight="252871680" behindDoc="1" locked="0" layoutInCell="1" allowOverlap="1" wp14:anchorId="7EF13190" wp14:editId="23026BD7">
            <wp:simplePos x="0" y="0"/>
            <wp:positionH relativeFrom="column">
              <wp:posOffset>2254885</wp:posOffset>
            </wp:positionH>
            <wp:positionV relativeFrom="paragraph">
              <wp:posOffset>69850</wp:posOffset>
            </wp:positionV>
            <wp:extent cx="2120265" cy="1838325"/>
            <wp:effectExtent l="0" t="0" r="0" b="9525"/>
            <wp:wrapNone/>
            <wp:docPr id="1060925511"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24323" cy="1841843"/>
                    </a:xfrm>
                    <a:prstGeom prst="rect">
                      <a:avLst/>
                    </a:prstGeom>
                    <a:noFill/>
                  </pic:spPr>
                </pic:pic>
              </a:graphicData>
            </a:graphic>
            <wp14:sizeRelH relativeFrom="margin">
              <wp14:pctWidth>0</wp14:pctWidth>
            </wp14:sizeRelH>
            <wp14:sizeRelV relativeFrom="margin">
              <wp14:pctHeight>0</wp14:pctHeight>
            </wp14:sizeRelV>
          </wp:anchor>
        </w:drawing>
      </w:r>
    </w:p>
    <w:p w14:paraId="6CBDB365" w14:textId="590C05B0" w:rsidR="0096194D" w:rsidRDefault="0096194D" w:rsidP="00D90026">
      <w:pPr>
        <w:rPr>
          <w:sz w:val="16"/>
          <w:szCs w:val="16"/>
        </w:rPr>
      </w:pPr>
    </w:p>
    <w:p w14:paraId="788D64B2" w14:textId="22FF7516" w:rsidR="0096194D" w:rsidRPr="001D4819" w:rsidRDefault="0096194D" w:rsidP="00D90026">
      <w:pPr>
        <w:rPr>
          <w:sz w:val="16"/>
          <w:szCs w:val="16"/>
        </w:rPr>
      </w:pPr>
    </w:p>
    <w:p w14:paraId="2AFBFE90" w14:textId="77777777" w:rsidR="00D5207C" w:rsidRPr="00D5207C" w:rsidRDefault="00D5207C" w:rsidP="00D5207C"/>
    <w:p w14:paraId="5EFB7154" w14:textId="77777777" w:rsidR="00D5207C" w:rsidRDefault="00D5207C" w:rsidP="00D5207C"/>
    <w:p w14:paraId="3AA410C9" w14:textId="77777777" w:rsidR="00D5207C" w:rsidRPr="00D5207C" w:rsidRDefault="00D5207C" w:rsidP="00D5207C"/>
    <w:p w14:paraId="6307A7F8" w14:textId="77777777" w:rsidR="00D5207C" w:rsidRPr="00D5207C" w:rsidRDefault="00D5207C" w:rsidP="00D5207C"/>
    <w:p w14:paraId="697F73F8" w14:textId="77777777" w:rsidR="00D5207C" w:rsidRPr="00D5207C" w:rsidRDefault="00D5207C" w:rsidP="00D5207C"/>
    <w:p w14:paraId="2416555E" w14:textId="77777777" w:rsidR="00D5207C" w:rsidRPr="00D5207C" w:rsidRDefault="00D5207C" w:rsidP="00D5207C"/>
    <w:p w14:paraId="2D6991FE" w14:textId="77777777" w:rsidR="00D5207C" w:rsidRPr="00D5207C" w:rsidRDefault="00D5207C" w:rsidP="00D5207C"/>
    <w:p w14:paraId="519DEC52" w14:textId="77777777" w:rsidR="00D5207C" w:rsidRPr="00D5207C" w:rsidRDefault="00D5207C" w:rsidP="00D5207C"/>
    <w:p w14:paraId="6E1A9C03" w14:textId="77777777" w:rsidR="00D5207C" w:rsidRPr="00D5207C" w:rsidRDefault="00D5207C" w:rsidP="00D5207C"/>
    <w:p w14:paraId="6848C6FF" w14:textId="77777777" w:rsidR="00D5207C" w:rsidRPr="00D5207C" w:rsidRDefault="00D5207C" w:rsidP="00D5207C"/>
    <w:p w14:paraId="693A5F03" w14:textId="77777777" w:rsidR="00D5207C" w:rsidRPr="00D5207C" w:rsidRDefault="00D5207C" w:rsidP="00D5207C"/>
    <w:p w14:paraId="422FA7AD" w14:textId="77777777" w:rsidR="00D5207C" w:rsidRPr="00D5207C" w:rsidRDefault="00D5207C" w:rsidP="00D5207C"/>
    <w:p w14:paraId="7A3EE89F" w14:textId="77777777" w:rsidR="00D5207C" w:rsidRPr="00D5207C" w:rsidRDefault="00D5207C" w:rsidP="00D5207C"/>
    <w:p w14:paraId="68B14ED9" w14:textId="2EDD1B5A" w:rsidR="00D5207C" w:rsidRDefault="00700B9C" w:rsidP="00D5207C">
      <w:pPr>
        <w:keepNext/>
        <w:jc w:val="center"/>
        <w:outlineLvl w:val="0"/>
        <w:rPr>
          <w:rFonts w:cs="Arial"/>
          <w:b/>
          <w:smallCaps/>
          <w:sz w:val="32"/>
          <w:szCs w:val="28"/>
        </w:rPr>
      </w:pPr>
      <w:r>
        <w:rPr>
          <w:noProof/>
        </w:rPr>
        <mc:AlternateContent>
          <mc:Choice Requires="wps">
            <w:drawing>
              <wp:anchor distT="4294967295" distB="4294967295" distL="114300" distR="114300" simplePos="0" relativeHeight="252722176" behindDoc="0" locked="0" layoutInCell="1" allowOverlap="1" wp14:anchorId="5A127831" wp14:editId="1199E4B1">
                <wp:simplePos x="0" y="0"/>
                <wp:positionH relativeFrom="column">
                  <wp:posOffset>3376295</wp:posOffset>
                </wp:positionH>
                <wp:positionV relativeFrom="paragraph">
                  <wp:posOffset>118109</wp:posOffset>
                </wp:positionV>
                <wp:extent cx="720090" cy="0"/>
                <wp:effectExtent l="0" t="0" r="0" b="0"/>
                <wp:wrapNone/>
                <wp:docPr id="739319744"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00056E" id="Gerade Verbindung mit Pfeil 6" o:spid="_x0000_s1026" type="#_x0000_t32" style="position:absolute;margin-left:265.85pt;margin-top:9.3pt;width:56.7pt;height:0;z-index:25272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" strokeweight="1pt"/>
            </w:pict>
          </mc:Fallback>
        </mc:AlternateContent>
      </w:r>
      <w:r>
        <w:rPr>
          <w:noProof/>
        </w:rPr>
        <mc:AlternateContent>
          <mc:Choice Requires="wps">
            <w:drawing>
              <wp:anchor distT="4294967295" distB="4294967295" distL="114300" distR="114300" simplePos="0" relativeHeight="252721152" behindDoc="0" locked="0" layoutInCell="1" allowOverlap="1" wp14:anchorId="57E71B90" wp14:editId="5819452B">
                <wp:simplePos x="0" y="0"/>
                <wp:positionH relativeFrom="column">
                  <wp:posOffset>31115</wp:posOffset>
                </wp:positionH>
                <wp:positionV relativeFrom="paragraph">
                  <wp:posOffset>112394</wp:posOffset>
                </wp:positionV>
                <wp:extent cx="720090" cy="0"/>
                <wp:effectExtent l="0" t="0" r="0" b="0"/>
                <wp:wrapNone/>
                <wp:docPr id="1340083266"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AE2BA6" id="Gerade Verbindung mit Pfeil 5" o:spid="_x0000_s1026" type="#_x0000_t32" style="position:absolute;margin-left:2.45pt;margin-top:8.85pt;width:56.7pt;height:0;z-index:25272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" strokeweight="1pt"/>
            </w:pict>
          </mc:Fallback>
        </mc:AlternateContent>
      </w:r>
      <w:r>
        <w:rPr>
          <w:rFonts w:cs="Arial"/>
          <w:b/>
          <w:smallCaps/>
          <w:sz w:val="32"/>
          <w:szCs w:val="28"/>
        </w:rPr>
        <w:t>leider nicht zu erreichen</w:t>
      </w:r>
    </w:p>
    <w:p w14:paraId="07004CFA" w14:textId="77777777" w:rsidR="00D5207C" w:rsidRPr="00D5207C" w:rsidRDefault="00D5207C" w:rsidP="00D5207C">
      <w:pPr>
        <w:keepNext/>
        <w:jc w:val="center"/>
        <w:outlineLvl w:val="0"/>
        <w:rPr>
          <w:rFonts w:cs="Arial"/>
          <w:b/>
          <w:smallCaps/>
          <w:sz w:val="16"/>
          <w:szCs w:val="16"/>
        </w:rPr>
      </w:pPr>
    </w:p>
    <w:p w14:paraId="0D9D69A6" w14:textId="7D3155B0" w:rsidR="00490E0E" w:rsidRPr="00490E0E" w:rsidRDefault="00A64564" w:rsidP="00490E0E">
      <w:pPr>
        <w:keepNext/>
        <w:tabs>
          <w:tab w:val="left" w:pos="900"/>
          <w:tab w:val="left" w:pos="1134"/>
          <w:tab w:val="left" w:pos="1260"/>
          <w:tab w:val="left" w:pos="1701"/>
          <w:tab w:val="left" w:pos="2041"/>
        </w:tabs>
        <w:spacing w:line="360" w:lineRule="auto"/>
        <w:outlineLvl w:val="1"/>
        <w:rPr>
          <w:rFonts w:cs="Arial"/>
          <w:b/>
          <w:bCs/>
          <w:iCs/>
          <w:sz w:val="24"/>
          <w:szCs w:val="20"/>
        </w:rPr>
      </w:pPr>
      <w:r>
        <w:rPr>
          <w:noProof/>
        </w:rPr>
        <w:drawing>
          <wp:anchor distT="0" distB="0" distL="114300" distR="114300" simplePos="0" relativeHeight="252872704" behindDoc="1" locked="0" layoutInCell="1" allowOverlap="1" wp14:anchorId="1A431460" wp14:editId="32B766BB">
            <wp:simplePos x="0" y="0"/>
            <wp:positionH relativeFrom="column">
              <wp:posOffset>2343150</wp:posOffset>
            </wp:positionH>
            <wp:positionV relativeFrom="paragraph">
              <wp:posOffset>28575</wp:posOffset>
            </wp:positionV>
            <wp:extent cx="1751330" cy="1168400"/>
            <wp:effectExtent l="0" t="0" r="1270" b="0"/>
            <wp:wrapNone/>
            <wp:docPr id="109637383"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BEBA8EAE-BF5A-486C-A8C5-ECC9F3942E4B}">
                          <a14:imgProps xmlns:a14="http://schemas.microsoft.com/office/drawing/2010/main">
                            <a14:imgLayer r:embed="rId57">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1330" cy="1168400"/>
                    </a:xfrm>
                    <a:prstGeom prst="rect">
                      <a:avLst/>
                    </a:prstGeom>
                    <a:noFill/>
                  </pic:spPr>
                </pic:pic>
              </a:graphicData>
            </a:graphic>
          </wp:anchor>
        </w:drawing>
      </w:r>
      <w:r w:rsidR="00490E0E" w:rsidRPr="00490E0E">
        <w:rPr>
          <w:rFonts w:cs="Arial"/>
          <w:b/>
          <w:bCs/>
          <w:iCs/>
          <w:sz w:val="24"/>
          <w:szCs w:val="20"/>
        </w:rPr>
        <w:t>Pfarrbüro Langenlonsheim</w:t>
      </w:r>
    </w:p>
    <w:p w14:paraId="629EB718" w14:textId="77777777" w:rsidR="000D2DA1" w:rsidRDefault="00490E0E" w:rsidP="00490E0E">
      <w:r w:rsidRPr="00490E0E">
        <w:t xml:space="preserve">Das Pfarrbüro bleibt </w:t>
      </w:r>
      <w:r w:rsidR="000D2DA1">
        <w:t>geschlossen:</w:t>
      </w:r>
    </w:p>
    <w:p w14:paraId="079AA349" w14:textId="77777777" w:rsidR="000D2DA1" w:rsidRDefault="00490E0E" w:rsidP="00490E0E">
      <w:r w:rsidRPr="00490E0E">
        <w:t>vom 22. Dezember 2025</w:t>
      </w:r>
    </w:p>
    <w:p w14:paraId="48021660" w14:textId="57EFBC96" w:rsidR="00490E0E" w:rsidRPr="00490E0E" w:rsidRDefault="00490E0E" w:rsidP="00490E0E">
      <w:r w:rsidRPr="00490E0E">
        <w:t>bis zum 04. Januar 2026.</w:t>
      </w:r>
    </w:p>
    <w:p w14:paraId="13212CEE" w14:textId="6463F8F3" w:rsidR="00490E0E" w:rsidRPr="00490E0E" w:rsidRDefault="00490E0E" w:rsidP="00490E0E">
      <w:pPr>
        <w:tabs>
          <w:tab w:val="left" w:pos="900"/>
          <w:tab w:val="left" w:pos="1260"/>
        </w:tabs>
        <w:rPr>
          <w:rFonts w:cs="Arial"/>
          <w:color w:val="C00000"/>
          <w:sz w:val="12"/>
          <w:szCs w:val="20"/>
        </w:rPr>
      </w:pPr>
    </w:p>
    <w:p w14:paraId="7AC567F2" w14:textId="06408AC3" w:rsidR="00490E0E" w:rsidRPr="00A64564" w:rsidRDefault="00490E0E" w:rsidP="00490E0E">
      <w:pPr>
        <w:tabs>
          <w:tab w:val="left" w:pos="900"/>
          <w:tab w:val="left" w:pos="1260"/>
        </w:tabs>
        <w:rPr>
          <w:rFonts w:cs="Arial"/>
          <w:sz w:val="16"/>
          <w:szCs w:val="16"/>
        </w:rPr>
      </w:pPr>
    </w:p>
    <w:p w14:paraId="0231A5AE" w14:textId="0DA09E91" w:rsidR="00490E0E" w:rsidRPr="00490E0E" w:rsidRDefault="00490E0E" w:rsidP="00490E0E">
      <w:pPr>
        <w:keepNext/>
        <w:tabs>
          <w:tab w:val="left" w:pos="900"/>
          <w:tab w:val="left" w:pos="1134"/>
          <w:tab w:val="left" w:pos="1260"/>
          <w:tab w:val="left" w:pos="1701"/>
          <w:tab w:val="left" w:pos="2041"/>
        </w:tabs>
        <w:outlineLvl w:val="1"/>
        <w:rPr>
          <w:rFonts w:cs="Arial"/>
          <w:b/>
          <w:bCs/>
          <w:iCs/>
          <w:sz w:val="24"/>
          <w:szCs w:val="20"/>
        </w:rPr>
      </w:pPr>
      <w:r w:rsidRPr="00490E0E">
        <w:rPr>
          <w:rFonts w:cs="Arial"/>
          <w:b/>
          <w:bCs/>
          <w:iCs/>
          <w:sz w:val="24"/>
          <w:szCs w:val="20"/>
        </w:rPr>
        <w:t>S</w:t>
      </w:r>
      <w:r w:rsidR="000D2DA1">
        <w:rPr>
          <w:rFonts w:cs="Arial"/>
          <w:b/>
          <w:bCs/>
          <w:iCs/>
          <w:sz w:val="24"/>
          <w:szCs w:val="20"/>
        </w:rPr>
        <w:t>eelsorgerinnen und Seelsorger</w:t>
      </w:r>
    </w:p>
    <w:p w14:paraId="45ADB3F1" w14:textId="77777777" w:rsidR="00490E0E" w:rsidRPr="00490E0E" w:rsidRDefault="00490E0E" w:rsidP="00490E0E">
      <w:pPr>
        <w:tabs>
          <w:tab w:val="left" w:pos="900"/>
          <w:tab w:val="left" w:pos="1260"/>
        </w:tabs>
        <w:rPr>
          <w:rFonts w:cs="Arial"/>
          <w:sz w:val="12"/>
          <w:szCs w:val="16"/>
        </w:rPr>
      </w:pPr>
    </w:p>
    <w:p w14:paraId="33DCF314" w14:textId="4D4A7ADF" w:rsidR="00490E0E" w:rsidRPr="00490E0E" w:rsidRDefault="00D5207C" w:rsidP="00490E0E">
      <w:pPr>
        <w:tabs>
          <w:tab w:val="left" w:pos="900"/>
          <w:tab w:val="left" w:pos="1260"/>
        </w:tabs>
        <w:spacing w:line="276" w:lineRule="auto"/>
        <w:rPr>
          <w:rFonts w:cs="Arial"/>
          <w:szCs w:val="16"/>
        </w:rPr>
      </w:pPr>
      <w:r>
        <w:rPr>
          <w:rFonts w:cs="Arial"/>
          <w:szCs w:val="16"/>
        </w:rPr>
        <w:t xml:space="preserve">Urlaub </w:t>
      </w:r>
      <w:r w:rsidR="00490E0E" w:rsidRPr="00490E0E">
        <w:rPr>
          <w:rFonts w:cs="Arial"/>
          <w:szCs w:val="16"/>
        </w:rPr>
        <w:t>Dr. Martin Ibeh, Pfarrer</w:t>
      </w:r>
      <w:r w:rsidR="00490E0E" w:rsidRPr="00490E0E">
        <w:rPr>
          <w:rFonts w:cs="Arial"/>
          <w:szCs w:val="16"/>
        </w:rPr>
        <w:tab/>
      </w:r>
      <w:r w:rsidR="00490E0E" w:rsidRPr="00490E0E">
        <w:rPr>
          <w:rFonts w:cs="Arial"/>
          <w:szCs w:val="16"/>
        </w:rPr>
        <w:tab/>
        <w:t>31.12.25 – 11.02.26</w:t>
      </w:r>
    </w:p>
    <w:p w14:paraId="6EAE2032" w14:textId="0DC4D6A9" w:rsidR="00490E0E" w:rsidRDefault="00D5207C" w:rsidP="0077590D">
      <w:pPr>
        <w:tabs>
          <w:tab w:val="left" w:pos="900"/>
          <w:tab w:val="left" w:pos="1260"/>
        </w:tabs>
        <w:spacing w:line="276" w:lineRule="auto"/>
        <w:rPr>
          <w:rFonts w:cs="Arial"/>
          <w:szCs w:val="16"/>
        </w:rPr>
      </w:pPr>
      <w:r>
        <w:rPr>
          <w:rFonts w:cs="Arial"/>
          <w:szCs w:val="16"/>
        </w:rPr>
        <w:t xml:space="preserve">Urlaub </w:t>
      </w:r>
      <w:r w:rsidR="00490E0E" w:rsidRPr="00490E0E">
        <w:rPr>
          <w:rFonts w:cs="Arial"/>
          <w:szCs w:val="16"/>
        </w:rPr>
        <w:t>Sabine Brühl-Kind, Gem</w:t>
      </w:r>
      <w:r>
        <w:rPr>
          <w:rFonts w:cs="Arial"/>
          <w:szCs w:val="16"/>
        </w:rPr>
        <w:t>.ref.</w:t>
      </w:r>
      <w:r w:rsidR="00490E0E" w:rsidRPr="00490E0E">
        <w:rPr>
          <w:rFonts w:cs="Arial"/>
          <w:szCs w:val="16"/>
        </w:rPr>
        <w:tab/>
      </w:r>
      <w:r>
        <w:rPr>
          <w:rFonts w:cs="Arial"/>
          <w:szCs w:val="16"/>
        </w:rPr>
        <w:tab/>
      </w:r>
      <w:r w:rsidR="00490E0E" w:rsidRPr="00490E0E">
        <w:rPr>
          <w:rFonts w:cs="Arial"/>
          <w:szCs w:val="16"/>
        </w:rPr>
        <w:t>26.12.25 – 31.12.25</w:t>
      </w:r>
      <w:r w:rsidR="00490E0E" w:rsidRPr="00490E0E">
        <w:rPr>
          <w:rFonts w:cs="Arial"/>
          <w:szCs w:val="16"/>
        </w:rPr>
        <w:br/>
      </w:r>
      <w:r>
        <w:rPr>
          <w:rFonts w:cs="Arial"/>
          <w:szCs w:val="16"/>
        </w:rPr>
        <w:t xml:space="preserve">Urlaub </w:t>
      </w:r>
      <w:r w:rsidR="00490E0E" w:rsidRPr="00490E0E">
        <w:rPr>
          <w:rFonts w:cs="Arial"/>
          <w:szCs w:val="16"/>
        </w:rPr>
        <w:t>Uschi Vogt, Gemeindereferentin</w:t>
      </w:r>
      <w:r w:rsidR="00490E0E" w:rsidRPr="00490E0E">
        <w:rPr>
          <w:rFonts w:cs="Arial"/>
          <w:szCs w:val="16"/>
        </w:rPr>
        <w:tab/>
        <w:t>29.12.25 – 02.01.26</w:t>
      </w:r>
    </w:p>
    <w:p w14:paraId="2F2B4314" w14:textId="3139A6AA" w:rsidR="0077590D" w:rsidRPr="00D5207C" w:rsidRDefault="0077590D" w:rsidP="0077590D">
      <w:pPr>
        <w:rPr>
          <w:noProof/>
          <w:sz w:val="18"/>
          <w:szCs w:val="18"/>
        </w:rPr>
      </w:pPr>
    </w:p>
    <w:p w14:paraId="438C92FF" w14:textId="7C402AB2" w:rsidR="0077590D" w:rsidRDefault="0077590D" w:rsidP="0077590D">
      <w:pPr>
        <w:jc w:val="center"/>
        <w:rPr>
          <w:noProof/>
        </w:rPr>
      </w:pPr>
      <w:r>
        <w:rPr>
          <w:noProof/>
        </w:rPr>
        <w:t>_________________________________________________</w:t>
      </w:r>
    </w:p>
    <w:p w14:paraId="40F950A8" w14:textId="77777777" w:rsidR="00A64564" w:rsidRPr="003C77BE" w:rsidRDefault="00A64564" w:rsidP="0077590D">
      <w:pPr>
        <w:rPr>
          <w:rFonts w:ascii="Arial Narrow" w:hAnsi="Arial Narrow"/>
          <w:noProof/>
          <w:szCs w:val="22"/>
        </w:rPr>
      </w:pPr>
    </w:p>
    <w:p w14:paraId="7FF0AA80" w14:textId="6372AA3A" w:rsidR="0077590D" w:rsidRPr="00A64564" w:rsidRDefault="0077590D" w:rsidP="0077590D">
      <w:pPr>
        <w:rPr>
          <w:rFonts w:ascii="Arial Narrow" w:hAnsi="Arial Narrow"/>
          <w:noProof/>
          <w:sz w:val="28"/>
          <w:szCs w:val="28"/>
        </w:rPr>
      </w:pPr>
      <w:r w:rsidRPr="00A64564">
        <w:rPr>
          <w:noProof/>
          <w:sz w:val="28"/>
          <w:szCs w:val="28"/>
        </w:rPr>
        <w:drawing>
          <wp:anchor distT="0" distB="0" distL="114300" distR="114300" simplePos="0" relativeHeight="252874752" behindDoc="0" locked="0" layoutInCell="1" allowOverlap="1" wp14:anchorId="611D7DBE" wp14:editId="7A0F37FE">
            <wp:simplePos x="0" y="0"/>
            <wp:positionH relativeFrom="column">
              <wp:posOffset>247650</wp:posOffset>
            </wp:positionH>
            <wp:positionV relativeFrom="paragraph">
              <wp:posOffset>25400</wp:posOffset>
            </wp:positionV>
            <wp:extent cx="1901190" cy="1743075"/>
            <wp:effectExtent l="0" t="0" r="3810" b="9525"/>
            <wp:wrapSquare wrapText="bothSides"/>
            <wp:docPr id="3507479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l="9576" r="37321" b="12933"/>
                    <a:stretch>
                      <a:fillRect/>
                    </a:stretch>
                  </pic:blipFill>
                  <pic:spPr bwMode="auto">
                    <a:xfrm>
                      <a:off x="0" y="0"/>
                      <a:ext cx="190119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4564">
        <w:rPr>
          <w:rFonts w:ascii="Arial Narrow" w:hAnsi="Arial Narrow"/>
          <w:noProof/>
          <w:sz w:val="28"/>
          <w:szCs w:val="28"/>
        </w:rPr>
        <w:t>Jahreswende</w:t>
      </w:r>
    </w:p>
    <w:p w14:paraId="4EC9F3A0" w14:textId="37ED8A3B" w:rsidR="0077590D" w:rsidRPr="0077590D" w:rsidRDefault="0077590D" w:rsidP="0077590D">
      <w:pPr>
        <w:rPr>
          <w:rFonts w:ascii="Arial Narrow" w:hAnsi="Arial Narrow"/>
          <w:noProof/>
          <w:sz w:val="16"/>
          <w:szCs w:val="16"/>
        </w:rPr>
      </w:pPr>
    </w:p>
    <w:p w14:paraId="3494162B" w14:textId="77777777" w:rsidR="0077590D" w:rsidRPr="0077590D" w:rsidRDefault="0077590D" w:rsidP="0077590D">
      <w:pPr>
        <w:spacing w:line="276" w:lineRule="auto"/>
        <w:rPr>
          <w:rFonts w:ascii="Arial Narrow" w:hAnsi="Arial Narrow"/>
          <w:noProof/>
        </w:rPr>
      </w:pPr>
      <w:r w:rsidRPr="0077590D">
        <w:rPr>
          <w:rFonts w:ascii="Arial Narrow" w:hAnsi="Arial Narrow"/>
          <w:noProof/>
        </w:rPr>
        <w:t>Viele Kalenderblätter abgerissen</w:t>
      </w:r>
    </w:p>
    <w:p w14:paraId="30234FAE" w14:textId="77777777" w:rsidR="0077590D" w:rsidRPr="0077590D" w:rsidRDefault="0077590D" w:rsidP="0077590D">
      <w:pPr>
        <w:spacing w:line="276" w:lineRule="auto"/>
        <w:rPr>
          <w:rFonts w:ascii="Arial Narrow" w:hAnsi="Arial Narrow"/>
          <w:noProof/>
        </w:rPr>
      </w:pPr>
      <w:r w:rsidRPr="0077590D">
        <w:rPr>
          <w:rFonts w:ascii="Arial Narrow" w:hAnsi="Arial Narrow"/>
          <w:noProof/>
        </w:rPr>
        <w:t>Ein Tag nach dem anderen vergangen</w:t>
      </w:r>
    </w:p>
    <w:p w14:paraId="55B49ACE" w14:textId="77777777" w:rsidR="0077590D" w:rsidRPr="0077590D" w:rsidRDefault="0077590D" w:rsidP="0077590D">
      <w:pPr>
        <w:rPr>
          <w:rFonts w:ascii="Arial Narrow" w:hAnsi="Arial Narrow"/>
          <w:noProof/>
        </w:rPr>
      </w:pPr>
      <w:r w:rsidRPr="0077590D">
        <w:rPr>
          <w:rFonts w:ascii="Arial Narrow" w:hAnsi="Arial Narrow"/>
          <w:noProof/>
        </w:rPr>
        <w:t>Am letzten</w:t>
      </w:r>
    </w:p>
    <w:p w14:paraId="0CA3AD73" w14:textId="77777777" w:rsidR="0077590D" w:rsidRPr="0077590D" w:rsidRDefault="0077590D" w:rsidP="0077590D">
      <w:pPr>
        <w:rPr>
          <w:rFonts w:ascii="Arial Narrow" w:hAnsi="Arial Narrow"/>
          <w:noProof/>
        </w:rPr>
      </w:pPr>
      <w:r w:rsidRPr="0077590D">
        <w:rPr>
          <w:rFonts w:ascii="Arial Narrow" w:hAnsi="Arial Narrow"/>
          <w:noProof/>
        </w:rPr>
        <w:t>innehalten und zurückblicken</w:t>
      </w:r>
    </w:p>
    <w:p w14:paraId="7E41DBBB" w14:textId="77777777" w:rsidR="0077590D" w:rsidRPr="0077590D" w:rsidRDefault="0077590D" w:rsidP="0077590D">
      <w:pPr>
        <w:rPr>
          <w:rFonts w:ascii="Arial Narrow" w:hAnsi="Arial Narrow"/>
          <w:noProof/>
        </w:rPr>
      </w:pPr>
      <w:r w:rsidRPr="0077590D">
        <w:rPr>
          <w:rFonts w:ascii="Arial Narrow" w:hAnsi="Arial Narrow"/>
          <w:noProof/>
        </w:rPr>
        <w:t>auf gute und schlechte Tage</w:t>
      </w:r>
    </w:p>
    <w:p w14:paraId="3F9795A9" w14:textId="77777777" w:rsidR="0077590D" w:rsidRPr="0077590D" w:rsidRDefault="0077590D" w:rsidP="0077590D">
      <w:pPr>
        <w:rPr>
          <w:rFonts w:ascii="Arial Narrow" w:hAnsi="Arial Narrow"/>
          <w:noProof/>
        </w:rPr>
      </w:pPr>
      <w:r w:rsidRPr="0077590D">
        <w:rPr>
          <w:rFonts w:ascii="Arial Narrow" w:hAnsi="Arial Narrow"/>
          <w:noProof/>
        </w:rPr>
        <w:t>auf Gelingen und Versagen</w:t>
      </w:r>
    </w:p>
    <w:p w14:paraId="355550A2" w14:textId="77777777" w:rsidR="0077590D" w:rsidRPr="0077590D" w:rsidRDefault="0077590D" w:rsidP="0077590D">
      <w:pPr>
        <w:rPr>
          <w:rFonts w:ascii="Arial Narrow" w:hAnsi="Arial Narrow"/>
          <w:noProof/>
          <w:sz w:val="8"/>
          <w:szCs w:val="8"/>
        </w:rPr>
      </w:pPr>
    </w:p>
    <w:p w14:paraId="25032155" w14:textId="1F2B74F8" w:rsidR="0077590D" w:rsidRPr="0077590D" w:rsidRDefault="0077590D" w:rsidP="0077590D">
      <w:pPr>
        <w:rPr>
          <w:rFonts w:ascii="Arial Narrow" w:hAnsi="Arial Narrow"/>
          <w:noProof/>
        </w:rPr>
      </w:pPr>
      <w:r w:rsidRPr="0077590D">
        <w:rPr>
          <w:rFonts w:ascii="Arial Narrow" w:hAnsi="Arial Narrow"/>
          <w:noProof/>
        </w:rPr>
        <w:t>Dann – mit Gottvertrauen</w:t>
      </w:r>
      <w:r w:rsidR="00D5207C">
        <w:rPr>
          <w:rFonts w:ascii="Arial Narrow" w:hAnsi="Arial Narrow"/>
          <w:noProof/>
        </w:rPr>
        <w:t xml:space="preserve"> </w:t>
      </w:r>
      <w:r w:rsidRPr="0077590D">
        <w:rPr>
          <w:rFonts w:ascii="Arial Narrow" w:hAnsi="Arial Narrow"/>
          <w:noProof/>
        </w:rPr>
        <w:t xml:space="preserve">- </w:t>
      </w:r>
    </w:p>
    <w:p w14:paraId="2956F4E2" w14:textId="03EFC13C" w:rsidR="0077590D" w:rsidRDefault="0077590D" w:rsidP="0077590D">
      <w:pPr>
        <w:rPr>
          <w:rFonts w:ascii="Arial Narrow" w:hAnsi="Arial Narrow"/>
          <w:noProof/>
        </w:rPr>
      </w:pPr>
      <w:r w:rsidRPr="0077590D">
        <w:rPr>
          <w:rFonts w:ascii="Arial Narrow" w:hAnsi="Arial Narrow"/>
          <w:noProof/>
        </w:rPr>
        <w:t>das neue Jahr beginnen</w:t>
      </w:r>
    </w:p>
    <w:p w14:paraId="4470753F" w14:textId="77777777" w:rsidR="0077590D" w:rsidRPr="00D5207C" w:rsidRDefault="0077590D" w:rsidP="003C77BE">
      <w:pPr>
        <w:keepNext/>
        <w:spacing w:line="276" w:lineRule="auto"/>
        <w:jc w:val="center"/>
        <w:outlineLvl w:val="0"/>
        <w:rPr>
          <w:rFonts w:ascii="Arial Narrow" w:hAnsi="Arial Narrow"/>
          <w:noProof/>
          <w:sz w:val="28"/>
          <w:szCs w:val="28"/>
        </w:rPr>
      </w:pPr>
    </w:p>
    <w:p w14:paraId="2916015F" w14:textId="511C442E" w:rsidR="00490E0E" w:rsidRPr="00490E0E" w:rsidRDefault="00490E0E" w:rsidP="00490E0E">
      <w:pPr>
        <w:keepNext/>
        <w:jc w:val="center"/>
        <w:outlineLvl w:val="0"/>
        <w:rPr>
          <w:rFonts w:cs="Arial"/>
          <w:b/>
          <w:smallCaps/>
          <w:sz w:val="32"/>
          <w:szCs w:val="28"/>
        </w:rPr>
      </w:pPr>
      <w:r w:rsidRPr="00490E0E">
        <w:rPr>
          <w:rFonts w:cs="Arial"/>
          <w:b/>
          <w:smallCaps/>
          <w:noProof/>
          <w:sz w:val="32"/>
          <w:szCs w:val="28"/>
        </w:rPr>
        <mc:AlternateContent>
          <mc:Choice Requires="wps">
            <w:drawing>
              <wp:anchor distT="0" distB="0" distL="114300" distR="114300" simplePos="0" relativeHeight="252818432" behindDoc="0" locked="0" layoutInCell="1" allowOverlap="1" wp14:anchorId="6071A327" wp14:editId="028CF6DF">
                <wp:simplePos x="0" y="0"/>
                <wp:positionH relativeFrom="column">
                  <wp:posOffset>3192145</wp:posOffset>
                </wp:positionH>
                <wp:positionV relativeFrom="paragraph">
                  <wp:posOffset>118110</wp:posOffset>
                </wp:positionV>
                <wp:extent cx="899795" cy="0"/>
                <wp:effectExtent l="13335" t="15240" r="10795" b="13335"/>
                <wp:wrapNone/>
                <wp:docPr id="1443700385"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800C2" id="AutoShape 212" o:spid="_x0000_s1026" type="#_x0000_t32" style="position:absolute;margin-left:251.35pt;margin-top:9.3pt;width:70.85pt;height:0;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" strokeweight="1pt"/>
            </w:pict>
          </mc:Fallback>
        </mc:AlternateContent>
      </w:r>
      <w:r w:rsidRPr="00490E0E">
        <w:rPr>
          <w:rFonts w:cs="Arial"/>
          <w:b/>
          <w:smallCaps/>
          <w:noProof/>
          <w:sz w:val="32"/>
          <w:szCs w:val="28"/>
        </w:rPr>
        <mc:AlternateContent>
          <mc:Choice Requires="wps">
            <w:drawing>
              <wp:anchor distT="0" distB="0" distL="114300" distR="114300" simplePos="0" relativeHeight="252817408" behindDoc="0" locked="0" layoutInCell="1" allowOverlap="1" wp14:anchorId="74E78B78" wp14:editId="71DE7F37">
                <wp:simplePos x="0" y="0"/>
                <wp:positionH relativeFrom="column">
                  <wp:posOffset>17780</wp:posOffset>
                </wp:positionH>
                <wp:positionV relativeFrom="paragraph">
                  <wp:posOffset>118110</wp:posOffset>
                </wp:positionV>
                <wp:extent cx="899795" cy="0"/>
                <wp:effectExtent l="10795" t="15240" r="13335" b="13335"/>
                <wp:wrapNone/>
                <wp:docPr id="1909053549"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E6854" id="AutoShape 211" o:spid="_x0000_s1026" type="#_x0000_t32" style="position:absolute;margin-left:1.4pt;margin-top:9.3pt;width:70.85pt;height:0;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" strokeweight="1pt"/>
            </w:pict>
          </mc:Fallback>
        </mc:AlternateContent>
      </w:r>
      <w:r w:rsidRPr="00490E0E">
        <w:rPr>
          <w:rFonts w:cs="Arial"/>
          <w:b/>
          <w:smallCaps/>
          <w:sz w:val="32"/>
          <w:szCs w:val="28"/>
        </w:rPr>
        <w:t xml:space="preserve">Nächster Pfarrbrief </w:t>
      </w:r>
    </w:p>
    <w:p w14:paraId="4C3F5FDE" w14:textId="77777777" w:rsidR="00490E0E" w:rsidRPr="002B5104" w:rsidRDefault="00490E0E" w:rsidP="00490E0E">
      <w:pPr>
        <w:rPr>
          <w:rFonts w:cs="Arial"/>
          <w:sz w:val="14"/>
          <w:szCs w:val="14"/>
        </w:rPr>
      </w:pPr>
    </w:p>
    <w:p w14:paraId="364DB6FE" w14:textId="77777777" w:rsidR="00490E0E" w:rsidRPr="00490E0E" w:rsidRDefault="00490E0E" w:rsidP="00490E0E">
      <w:pPr>
        <w:tabs>
          <w:tab w:val="left" w:pos="708"/>
          <w:tab w:val="center" w:pos="4536"/>
          <w:tab w:val="right" w:pos="9072"/>
        </w:tabs>
        <w:rPr>
          <w:rFonts w:cs="Arial"/>
          <w:szCs w:val="22"/>
        </w:rPr>
      </w:pPr>
      <w:r w:rsidRPr="00490E0E">
        <w:rPr>
          <w:rFonts w:cs="Arial"/>
          <w:szCs w:val="22"/>
        </w:rPr>
        <w:t>Nr. 1/26 vom 01.02. bis 22.03.2026</w:t>
      </w:r>
    </w:p>
    <w:p w14:paraId="5E7204F7" w14:textId="77777777" w:rsidR="00490E0E" w:rsidRPr="00490E0E" w:rsidRDefault="00490E0E" w:rsidP="00490E0E">
      <w:pPr>
        <w:tabs>
          <w:tab w:val="left" w:pos="708"/>
          <w:tab w:val="center" w:pos="4536"/>
          <w:tab w:val="right" w:pos="9072"/>
        </w:tabs>
        <w:rPr>
          <w:rFonts w:cs="Arial"/>
          <w:szCs w:val="22"/>
        </w:rPr>
      </w:pPr>
      <w:r w:rsidRPr="00490E0E">
        <w:rPr>
          <w:rFonts w:cs="Arial"/>
          <w:szCs w:val="22"/>
        </w:rPr>
        <w:t xml:space="preserve">Redaktionsschluss: </w:t>
      </w:r>
      <w:r w:rsidRPr="00490E0E">
        <w:rPr>
          <w:rFonts w:cs="Arial"/>
          <w:b/>
          <w:szCs w:val="22"/>
          <w:u w:val="single"/>
        </w:rPr>
        <w:t>Montag 12.01.2026</w:t>
      </w:r>
      <w:r w:rsidRPr="00490E0E">
        <w:rPr>
          <w:rFonts w:cs="Arial"/>
          <w:szCs w:val="22"/>
          <w:u w:val="single"/>
        </w:rPr>
        <w:t xml:space="preserve"> – </w:t>
      </w:r>
      <w:r w:rsidRPr="00490E0E">
        <w:rPr>
          <w:rFonts w:cs="Arial"/>
          <w:b/>
          <w:szCs w:val="22"/>
          <w:u w:val="single"/>
        </w:rPr>
        <w:t>12.00 Uhr</w:t>
      </w:r>
    </w:p>
    <w:p w14:paraId="573557A3" w14:textId="77777777" w:rsidR="00490E0E" w:rsidRPr="00490E0E" w:rsidRDefault="00490E0E" w:rsidP="00490E0E">
      <w:pPr>
        <w:rPr>
          <w:rFonts w:cs="Arial"/>
          <w:szCs w:val="22"/>
        </w:rPr>
      </w:pPr>
      <w:r w:rsidRPr="00490E0E">
        <w:rPr>
          <w:noProof/>
        </w:rPr>
        <w:drawing>
          <wp:anchor distT="0" distB="0" distL="114300" distR="114300" simplePos="0" relativeHeight="252819456" behindDoc="1" locked="0" layoutInCell="1" allowOverlap="1" wp14:anchorId="7FC3653A" wp14:editId="263F47B4">
            <wp:simplePos x="0" y="0"/>
            <wp:positionH relativeFrom="column">
              <wp:posOffset>2929890</wp:posOffset>
            </wp:positionH>
            <wp:positionV relativeFrom="paragraph">
              <wp:posOffset>15875</wp:posOffset>
            </wp:positionV>
            <wp:extent cx="1315720" cy="1034415"/>
            <wp:effectExtent l="0" t="0" r="0" b="0"/>
            <wp:wrapTight wrapText="bothSides">
              <wp:wrapPolygon edited="0">
                <wp:start x="0" y="0"/>
                <wp:lineTo x="0" y="21083"/>
                <wp:lineTo x="21266" y="21083"/>
                <wp:lineTo x="21266" y="0"/>
                <wp:lineTo x="0" y="0"/>
              </wp:wrapPolygon>
            </wp:wrapTight>
            <wp:docPr id="45366932" name="Bild 3" descr="Gemeindebrief Pfar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Gemeindebrief Pfarrbrie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5720" cy="1034415"/>
                    </a:xfrm>
                    <a:prstGeom prst="rect">
                      <a:avLst/>
                    </a:prstGeom>
                    <a:noFill/>
                  </pic:spPr>
                </pic:pic>
              </a:graphicData>
            </a:graphic>
            <wp14:sizeRelH relativeFrom="page">
              <wp14:pctWidth>0</wp14:pctWidth>
            </wp14:sizeRelH>
            <wp14:sizeRelV relativeFrom="page">
              <wp14:pctHeight>0</wp14:pctHeight>
            </wp14:sizeRelV>
          </wp:anchor>
        </w:drawing>
      </w:r>
    </w:p>
    <w:p w14:paraId="346FF53D" w14:textId="77777777" w:rsidR="00490E0E" w:rsidRPr="00490E0E" w:rsidRDefault="00490E0E" w:rsidP="00490E0E">
      <w:pPr>
        <w:rPr>
          <w:rFonts w:cs="Arial"/>
          <w:b/>
          <w:i/>
        </w:rPr>
      </w:pPr>
      <w:r w:rsidRPr="00490E0E">
        <w:rPr>
          <w:rFonts w:cs="Arial"/>
          <w:b/>
          <w:i/>
        </w:rPr>
        <w:t xml:space="preserve">Nach diesem Termin können keine weiteren Beiträge mehr angenommen werden. </w:t>
      </w:r>
    </w:p>
    <w:p w14:paraId="461FE3A6" w14:textId="77777777" w:rsidR="00490E0E" w:rsidRPr="00490E0E" w:rsidRDefault="00490E0E" w:rsidP="00490E0E">
      <w:pPr>
        <w:rPr>
          <w:rFonts w:cs="Arial"/>
          <w:b/>
          <w:i/>
        </w:rPr>
      </w:pPr>
      <w:r w:rsidRPr="00490E0E">
        <w:rPr>
          <w:rFonts w:cs="Arial"/>
          <w:b/>
          <w:i/>
        </w:rPr>
        <w:t>Das Redaktionsteam behält sich vor, Beiträge zu korrigieren oder zu kürzen.</w:t>
      </w:r>
    </w:p>
    <w:bookmarkEnd w:id="0"/>
    <w:p w14:paraId="58A315DD" w14:textId="77777777" w:rsidR="0097755B" w:rsidRPr="004065ED" w:rsidRDefault="0097755B" w:rsidP="0097755B">
      <w:pPr>
        <w:keepNext/>
        <w:spacing w:line="276" w:lineRule="auto"/>
        <w:jc w:val="center"/>
        <w:outlineLvl w:val="0"/>
        <w:rPr>
          <w:rFonts w:cs="Arial"/>
          <w:b/>
          <w:smallCaps/>
          <w:color w:val="002060"/>
          <w:sz w:val="32"/>
          <w:szCs w:val="28"/>
        </w:rPr>
      </w:pPr>
      <w:r w:rsidRPr="00EB3C92">
        <w:rPr>
          <w:rFonts w:cs="Arial"/>
          <w:b/>
          <w:smallCaps/>
          <w:noProof/>
          <w:color w:val="002060"/>
          <w:sz w:val="32"/>
          <w:szCs w:val="28"/>
        </w:rPr>
        <mc:AlternateContent>
          <mc:Choice Requires="wps">
            <w:drawing>
              <wp:anchor distT="0" distB="0" distL="114300" distR="114300" simplePos="0" relativeHeight="252592128" behindDoc="0" locked="0" layoutInCell="1" allowOverlap="1" wp14:anchorId="76E494FB" wp14:editId="3A346655">
                <wp:simplePos x="0" y="0"/>
                <wp:positionH relativeFrom="column">
                  <wp:posOffset>2621280</wp:posOffset>
                </wp:positionH>
                <wp:positionV relativeFrom="paragraph">
                  <wp:posOffset>109855</wp:posOffset>
                </wp:positionV>
                <wp:extent cx="1440180" cy="0"/>
                <wp:effectExtent l="13970" t="6350" r="12700" b="12700"/>
                <wp:wrapNone/>
                <wp:docPr id="74"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859709" id="_x0000_t32" coordsize="21600,21600" o:spt="32" o:oned="t" path="m,l21600,21600e" filled="f">
                <v:path arrowok="t" fillok="f" o:connecttype="none"/>
                <o:lock v:ext="edit" shapetype="t"/>
              </v:shapetype>
              <v:shape id="AutoShape 214" o:spid="_x0000_s1026" type="#_x0000_t32" style="position:absolute;margin-left:206.4pt;margin-top:8.65pt;width:113.4pt;height:0;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" strokeweight="1pt"/>
            </w:pict>
          </mc:Fallback>
        </mc:AlternateContent>
      </w:r>
      <w:r w:rsidRPr="00EB3C92">
        <w:rPr>
          <w:rFonts w:cs="Arial"/>
          <w:b/>
          <w:smallCaps/>
          <w:noProof/>
          <w:color w:val="002060"/>
          <w:sz w:val="32"/>
          <w:szCs w:val="28"/>
        </w:rPr>
        <mc:AlternateContent>
          <mc:Choice Requires="wps">
            <w:drawing>
              <wp:anchor distT="0" distB="0" distL="114300" distR="114300" simplePos="0" relativeHeight="252591104" behindDoc="0" locked="0" layoutInCell="1" allowOverlap="1" wp14:anchorId="07469C2E" wp14:editId="3AE24742">
                <wp:simplePos x="0" y="0"/>
                <wp:positionH relativeFrom="column">
                  <wp:posOffset>17780</wp:posOffset>
                </wp:positionH>
                <wp:positionV relativeFrom="paragraph">
                  <wp:posOffset>109855</wp:posOffset>
                </wp:positionV>
                <wp:extent cx="1440180" cy="0"/>
                <wp:effectExtent l="10795" t="6350" r="15875" b="12700"/>
                <wp:wrapNone/>
                <wp:docPr id="75"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45C74" id="AutoShape 213" o:spid="_x0000_s1026" type="#_x0000_t32" style="position:absolute;margin-left:1.4pt;margin-top:8.65pt;width:113.4pt;height:0;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" strokeweight="1pt"/>
            </w:pict>
          </mc:Fallback>
        </mc:AlternateContent>
      </w:r>
      <w:r w:rsidRPr="00EB3C92">
        <w:rPr>
          <w:rFonts w:cs="Arial"/>
          <w:b/>
          <w:smallCaps/>
          <w:color w:val="002060"/>
          <w:sz w:val="32"/>
          <w:szCs w:val="28"/>
        </w:rPr>
        <w:t>Kontakte</w:t>
      </w:r>
    </w:p>
    <w:tbl>
      <w:tblPr>
        <w:tblW w:w="6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4346"/>
      </w:tblGrid>
      <w:tr w:rsidR="0097755B" w:rsidRPr="006C0DCF" w14:paraId="77327185" w14:textId="77777777" w:rsidTr="00456CFC">
        <w:trPr>
          <w:cantSplit/>
          <w:trHeight w:val="335"/>
        </w:trPr>
        <w:tc>
          <w:tcPr>
            <w:tcW w:w="6564" w:type="dxa"/>
            <w:gridSpan w:val="2"/>
            <w:tcBorders>
              <w:top w:val="single" w:sz="4" w:space="0" w:color="auto"/>
              <w:left w:val="single" w:sz="4" w:space="0" w:color="auto"/>
              <w:bottom w:val="single" w:sz="4" w:space="0" w:color="auto"/>
              <w:right w:val="single" w:sz="4" w:space="0" w:color="auto"/>
            </w:tcBorders>
            <w:shd w:val="clear" w:color="auto" w:fill="C6D9F1"/>
          </w:tcPr>
          <w:p w14:paraId="038A9994" w14:textId="77777777" w:rsidR="0097755B" w:rsidRPr="006C0DCF" w:rsidRDefault="0097755B" w:rsidP="00456CFC">
            <w:pPr>
              <w:keepNext/>
              <w:spacing w:before="60" w:after="60"/>
              <w:jc w:val="center"/>
              <w:outlineLvl w:val="2"/>
              <w:rPr>
                <w:rFonts w:cs="Arial"/>
                <w:b/>
                <w:bCs/>
                <w:szCs w:val="22"/>
              </w:rPr>
            </w:pPr>
            <w:r w:rsidRPr="006C0DCF">
              <w:rPr>
                <w:rFonts w:cs="Arial"/>
                <w:b/>
                <w:bCs/>
                <w:szCs w:val="22"/>
              </w:rPr>
              <w:t>Gemeinsames Pfarrbüro</w:t>
            </w:r>
          </w:p>
        </w:tc>
      </w:tr>
      <w:tr w:rsidR="0097755B" w:rsidRPr="006C0DCF" w14:paraId="63FE4295" w14:textId="77777777" w:rsidTr="00456CFC">
        <w:trPr>
          <w:cantSplit/>
          <w:trHeight w:val="686"/>
        </w:trPr>
        <w:tc>
          <w:tcPr>
            <w:tcW w:w="2218" w:type="dxa"/>
            <w:vMerge w:val="restart"/>
            <w:tcBorders>
              <w:top w:val="single" w:sz="4" w:space="0" w:color="auto"/>
              <w:left w:val="single" w:sz="4" w:space="0" w:color="auto"/>
              <w:bottom w:val="single" w:sz="4" w:space="0" w:color="auto"/>
              <w:right w:val="single" w:sz="4" w:space="0" w:color="auto"/>
            </w:tcBorders>
          </w:tcPr>
          <w:p w14:paraId="6539E257" w14:textId="77777777" w:rsidR="0097755B" w:rsidRPr="00B84983" w:rsidRDefault="0097755B" w:rsidP="00456CFC">
            <w:pPr>
              <w:tabs>
                <w:tab w:val="left" w:pos="900"/>
                <w:tab w:val="left" w:pos="1260"/>
              </w:tabs>
              <w:rPr>
                <w:rFonts w:cs="Arial"/>
                <w:b/>
                <w:sz w:val="12"/>
                <w:szCs w:val="12"/>
              </w:rPr>
            </w:pPr>
          </w:p>
          <w:p w14:paraId="71E5C1BB" w14:textId="5B48950B" w:rsidR="0097755B" w:rsidRPr="004721D9" w:rsidRDefault="0097755B" w:rsidP="004721D9">
            <w:pPr>
              <w:tabs>
                <w:tab w:val="left" w:pos="900"/>
                <w:tab w:val="left" w:pos="1260"/>
              </w:tabs>
              <w:spacing w:line="276" w:lineRule="auto"/>
              <w:rPr>
                <w:rFonts w:cs="Arial"/>
                <w:b/>
                <w:sz w:val="20"/>
                <w:szCs w:val="20"/>
              </w:rPr>
            </w:pPr>
            <w:r w:rsidRPr="006C0DCF">
              <w:rPr>
                <w:rFonts w:cs="Arial"/>
                <w:b/>
                <w:sz w:val="20"/>
                <w:szCs w:val="20"/>
              </w:rPr>
              <w:t>Langenlonsheim</w:t>
            </w:r>
          </w:p>
          <w:p w14:paraId="2FE5B193" w14:textId="77777777" w:rsidR="004721D9" w:rsidRDefault="004721D9" w:rsidP="002B5104">
            <w:pPr>
              <w:spacing w:line="276" w:lineRule="auto"/>
              <w:rPr>
                <w:rFonts w:cs="Arial"/>
                <w:b/>
                <w:bCs/>
                <w:sz w:val="18"/>
              </w:rPr>
            </w:pPr>
            <w:r w:rsidRPr="00A16B7A">
              <w:rPr>
                <w:rFonts w:cs="Arial"/>
                <w:b/>
                <w:bCs/>
                <w:sz w:val="18"/>
                <w:u w:val="single"/>
              </w:rPr>
              <w:t>Neue Öffnungszeiten</w:t>
            </w:r>
            <w:r w:rsidRPr="00A16B7A">
              <w:rPr>
                <w:rFonts w:cs="Arial"/>
                <w:b/>
                <w:bCs/>
                <w:sz w:val="18"/>
              </w:rPr>
              <w:t>*:</w:t>
            </w:r>
          </w:p>
          <w:p w14:paraId="47A531B7" w14:textId="77777777" w:rsidR="002B5104" w:rsidRPr="002B5104" w:rsidRDefault="002B5104" w:rsidP="002B5104">
            <w:pPr>
              <w:spacing w:line="276" w:lineRule="auto"/>
              <w:rPr>
                <w:rFonts w:cs="Arial"/>
                <w:sz w:val="8"/>
                <w:szCs w:val="8"/>
              </w:rPr>
            </w:pPr>
          </w:p>
          <w:p w14:paraId="19DA28A0" w14:textId="77777777" w:rsidR="004721D9" w:rsidRDefault="004721D9" w:rsidP="002B5104">
            <w:pPr>
              <w:tabs>
                <w:tab w:val="left" w:pos="426"/>
              </w:tabs>
              <w:ind w:right="230"/>
              <w:rPr>
                <w:rFonts w:cs="Arial"/>
                <w:sz w:val="18"/>
                <w:szCs w:val="18"/>
              </w:rPr>
            </w:pPr>
            <w:r w:rsidRPr="00A16B7A">
              <w:rPr>
                <w:rFonts w:cs="Arial"/>
                <w:sz w:val="18"/>
                <w:szCs w:val="18"/>
              </w:rPr>
              <w:t>Mo.:</w:t>
            </w:r>
            <w:r w:rsidRPr="00A16B7A">
              <w:rPr>
                <w:rFonts w:cs="Arial"/>
                <w:sz w:val="18"/>
                <w:szCs w:val="18"/>
              </w:rPr>
              <w:tab/>
              <w:t>10.00 - 12.00 h</w:t>
            </w:r>
          </w:p>
          <w:p w14:paraId="13D3A617" w14:textId="77777777" w:rsidR="002B5104" w:rsidRPr="002B5104" w:rsidRDefault="002B5104" w:rsidP="002B5104">
            <w:pPr>
              <w:tabs>
                <w:tab w:val="left" w:pos="426"/>
              </w:tabs>
              <w:ind w:right="230"/>
              <w:rPr>
                <w:rFonts w:cs="Arial"/>
                <w:sz w:val="8"/>
                <w:szCs w:val="8"/>
              </w:rPr>
            </w:pPr>
          </w:p>
          <w:p w14:paraId="6608A101" w14:textId="77777777" w:rsidR="002B5104" w:rsidRDefault="004721D9" w:rsidP="002B5104">
            <w:pPr>
              <w:tabs>
                <w:tab w:val="left" w:pos="426"/>
              </w:tabs>
              <w:ind w:right="230"/>
              <w:rPr>
                <w:rFonts w:cs="Arial"/>
                <w:sz w:val="18"/>
                <w:szCs w:val="18"/>
              </w:rPr>
            </w:pPr>
            <w:r w:rsidRPr="00A16B7A">
              <w:rPr>
                <w:rFonts w:cs="Arial"/>
                <w:sz w:val="18"/>
                <w:szCs w:val="18"/>
              </w:rPr>
              <w:t xml:space="preserve">Mi.:   13.00 - 15.00 h </w:t>
            </w:r>
            <w:r w:rsidRPr="00A16B7A">
              <w:rPr>
                <w:rFonts w:cs="Arial"/>
                <w:sz w:val="18"/>
                <w:szCs w:val="18"/>
              </w:rPr>
              <w:br/>
            </w:r>
            <w:r w:rsidR="00A74B20">
              <w:rPr>
                <w:rFonts w:cs="Arial"/>
                <w:sz w:val="18"/>
                <w:szCs w:val="18"/>
              </w:rPr>
              <w:t xml:space="preserve">         </w:t>
            </w:r>
            <w:r w:rsidRPr="00A16B7A">
              <w:rPr>
                <w:rFonts w:cs="Arial"/>
                <w:sz w:val="18"/>
                <w:szCs w:val="18"/>
              </w:rPr>
              <w:t>(nur telefonisch)</w:t>
            </w:r>
          </w:p>
          <w:p w14:paraId="61553BE5" w14:textId="611E64A9" w:rsidR="004721D9" w:rsidRPr="002B5104" w:rsidRDefault="002B5104" w:rsidP="002B5104">
            <w:pPr>
              <w:tabs>
                <w:tab w:val="left" w:pos="426"/>
              </w:tabs>
              <w:ind w:right="230"/>
              <w:rPr>
                <w:rFonts w:cs="Arial"/>
                <w:sz w:val="8"/>
                <w:szCs w:val="8"/>
              </w:rPr>
            </w:pPr>
            <w:r>
              <w:rPr>
                <w:rFonts w:cs="Arial"/>
                <w:sz w:val="18"/>
                <w:szCs w:val="18"/>
              </w:rPr>
              <w:t xml:space="preserve">  </w:t>
            </w:r>
          </w:p>
          <w:p w14:paraId="1DE79BC2" w14:textId="77777777" w:rsidR="004721D9" w:rsidRPr="00A16B7A" w:rsidRDefault="004721D9" w:rsidP="004721D9">
            <w:pPr>
              <w:tabs>
                <w:tab w:val="left" w:pos="426"/>
              </w:tabs>
              <w:ind w:right="230"/>
              <w:rPr>
                <w:rFonts w:cs="Arial"/>
                <w:sz w:val="18"/>
              </w:rPr>
            </w:pPr>
            <w:r w:rsidRPr="00A16B7A">
              <w:rPr>
                <w:rFonts w:cs="Arial"/>
                <w:sz w:val="18"/>
              </w:rPr>
              <w:t>Do.:</w:t>
            </w:r>
            <w:r w:rsidRPr="00A16B7A">
              <w:rPr>
                <w:rFonts w:cs="Arial"/>
                <w:sz w:val="18"/>
              </w:rPr>
              <w:tab/>
              <w:t>10.00 - 12.00 h</w:t>
            </w:r>
          </w:p>
          <w:p w14:paraId="164622FD" w14:textId="77777777" w:rsidR="0097755B" w:rsidRPr="006C0DCF" w:rsidRDefault="0097755B" w:rsidP="00456CFC">
            <w:pPr>
              <w:tabs>
                <w:tab w:val="left" w:pos="900"/>
                <w:tab w:val="left" w:pos="1260"/>
              </w:tabs>
              <w:rPr>
                <w:rFonts w:cs="Arial"/>
                <w:sz w:val="6"/>
                <w:szCs w:val="20"/>
              </w:rPr>
            </w:pPr>
          </w:p>
        </w:tc>
        <w:tc>
          <w:tcPr>
            <w:tcW w:w="4346" w:type="dxa"/>
            <w:tcBorders>
              <w:top w:val="single" w:sz="4" w:space="0" w:color="auto"/>
              <w:left w:val="single" w:sz="4" w:space="0" w:color="auto"/>
              <w:bottom w:val="single" w:sz="4" w:space="0" w:color="auto"/>
              <w:right w:val="single" w:sz="4" w:space="0" w:color="auto"/>
            </w:tcBorders>
          </w:tcPr>
          <w:p w14:paraId="1BB907B9" w14:textId="77777777" w:rsidR="0097755B" w:rsidRPr="00652DC4" w:rsidRDefault="0097755B" w:rsidP="00456CFC">
            <w:pPr>
              <w:rPr>
                <w:rFonts w:cs="Arial"/>
                <w:sz w:val="6"/>
                <w:szCs w:val="18"/>
              </w:rPr>
            </w:pPr>
          </w:p>
          <w:p w14:paraId="246A0672" w14:textId="77777777" w:rsidR="0097755B" w:rsidRPr="00652DC4" w:rsidRDefault="0097755B" w:rsidP="00456CFC">
            <w:pPr>
              <w:rPr>
                <w:rFonts w:cs="Arial"/>
                <w:sz w:val="18"/>
                <w:szCs w:val="18"/>
              </w:rPr>
            </w:pPr>
            <w:r w:rsidRPr="00652DC4">
              <w:rPr>
                <w:rFonts w:cs="Arial"/>
                <w:sz w:val="18"/>
                <w:szCs w:val="18"/>
              </w:rPr>
              <w:t xml:space="preserve">Obere Grabenstraße 29, </w:t>
            </w:r>
          </w:p>
          <w:p w14:paraId="12860CC6" w14:textId="77777777" w:rsidR="0097755B" w:rsidRPr="00652DC4" w:rsidRDefault="0097755B" w:rsidP="00456CFC">
            <w:pPr>
              <w:rPr>
                <w:rFonts w:cs="Arial"/>
                <w:sz w:val="18"/>
                <w:szCs w:val="18"/>
              </w:rPr>
            </w:pPr>
            <w:r w:rsidRPr="00652DC4">
              <w:rPr>
                <w:rFonts w:cs="Arial"/>
                <w:sz w:val="18"/>
                <w:szCs w:val="18"/>
              </w:rPr>
              <w:t>55450 Langenlonsheim</w:t>
            </w:r>
          </w:p>
          <w:p w14:paraId="3BA4B4BD" w14:textId="77777777" w:rsidR="0097755B" w:rsidRPr="00652DC4" w:rsidRDefault="0097755B" w:rsidP="00456CFC">
            <w:pPr>
              <w:rPr>
                <w:rFonts w:cs="Arial"/>
                <w:sz w:val="18"/>
                <w:szCs w:val="18"/>
              </w:rPr>
            </w:pPr>
            <w:r w:rsidRPr="00652DC4">
              <w:rPr>
                <w:rFonts w:cs="Arial"/>
                <w:sz w:val="18"/>
                <w:szCs w:val="18"/>
              </w:rPr>
              <w:t>Tel.: 06704-1294; Fax: 06704-960026</w:t>
            </w:r>
          </w:p>
          <w:p w14:paraId="38B681F7" w14:textId="77777777" w:rsidR="0097755B" w:rsidRPr="00652DC4" w:rsidRDefault="0097755B" w:rsidP="00456CFC">
            <w:pPr>
              <w:tabs>
                <w:tab w:val="left" w:pos="900"/>
                <w:tab w:val="left" w:pos="1260"/>
              </w:tabs>
              <w:rPr>
                <w:rFonts w:cs="Arial"/>
                <w:sz w:val="18"/>
                <w:szCs w:val="18"/>
              </w:rPr>
            </w:pPr>
            <w:r w:rsidRPr="00652DC4">
              <w:rPr>
                <w:rFonts w:cs="Arial"/>
                <w:sz w:val="18"/>
                <w:szCs w:val="18"/>
              </w:rPr>
              <w:t>guldenbachtal-langenlonsheim@bistum-trier.de</w:t>
            </w:r>
          </w:p>
          <w:p w14:paraId="4CA4A943" w14:textId="77777777" w:rsidR="0097755B" w:rsidRPr="00652DC4" w:rsidRDefault="0097755B" w:rsidP="00456CFC">
            <w:pPr>
              <w:rPr>
                <w:rFonts w:cs="Arial"/>
                <w:sz w:val="6"/>
                <w:szCs w:val="6"/>
              </w:rPr>
            </w:pPr>
          </w:p>
        </w:tc>
      </w:tr>
      <w:tr w:rsidR="0097755B" w:rsidRPr="006C0DCF" w14:paraId="68E18025" w14:textId="77777777" w:rsidTr="00456CFC">
        <w:trPr>
          <w:cantSplit/>
          <w:trHeight w:val="715"/>
        </w:trPr>
        <w:tc>
          <w:tcPr>
            <w:tcW w:w="0" w:type="auto"/>
            <w:vMerge/>
            <w:tcBorders>
              <w:top w:val="single" w:sz="4" w:space="0" w:color="auto"/>
              <w:left w:val="single" w:sz="4" w:space="0" w:color="auto"/>
              <w:bottom w:val="single" w:sz="4" w:space="0" w:color="auto"/>
              <w:right w:val="single" w:sz="4" w:space="0" w:color="auto"/>
            </w:tcBorders>
            <w:vAlign w:val="center"/>
          </w:tcPr>
          <w:p w14:paraId="2C4D46C4" w14:textId="77777777" w:rsidR="0097755B" w:rsidRPr="006C0DCF" w:rsidRDefault="0097755B" w:rsidP="00456CFC">
            <w:pPr>
              <w:rPr>
                <w:rFonts w:cs="Arial"/>
                <w:sz w:val="6"/>
                <w:szCs w:val="20"/>
              </w:rPr>
            </w:pPr>
          </w:p>
        </w:tc>
        <w:tc>
          <w:tcPr>
            <w:tcW w:w="4346" w:type="dxa"/>
            <w:tcBorders>
              <w:top w:val="single" w:sz="4" w:space="0" w:color="auto"/>
              <w:left w:val="single" w:sz="4" w:space="0" w:color="auto"/>
              <w:bottom w:val="single" w:sz="4" w:space="0" w:color="auto"/>
              <w:right w:val="single" w:sz="4" w:space="0" w:color="auto"/>
            </w:tcBorders>
          </w:tcPr>
          <w:p w14:paraId="2BA0919D" w14:textId="77777777" w:rsidR="0097755B" w:rsidRPr="009E65C4" w:rsidRDefault="0097755B" w:rsidP="00456CFC">
            <w:pPr>
              <w:rPr>
                <w:rFonts w:cs="Arial"/>
                <w:b/>
                <w:sz w:val="4"/>
                <w:szCs w:val="4"/>
              </w:rPr>
            </w:pPr>
          </w:p>
          <w:p w14:paraId="49FF07A8" w14:textId="13402CB6" w:rsidR="0097755B" w:rsidRDefault="0097755B" w:rsidP="00456CFC">
            <w:pPr>
              <w:rPr>
                <w:rFonts w:cs="Arial"/>
                <w:b/>
                <w:sz w:val="16"/>
                <w:szCs w:val="20"/>
              </w:rPr>
            </w:pPr>
            <w:r w:rsidRPr="006C0DCF">
              <w:rPr>
                <w:rFonts w:cs="Arial"/>
                <w:b/>
                <w:sz w:val="20"/>
                <w:szCs w:val="20"/>
              </w:rPr>
              <w:t xml:space="preserve">Mia Bredel, </w:t>
            </w:r>
            <w:r w:rsidRPr="006C0DCF">
              <w:rPr>
                <w:rFonts w:cs="Arial"/>
                <w:b/>
                <w:sz w:val="16"/>
                <w:szCs w:val="20"/>
              </w:rPr>
              <w:t>Pfarrsekretärin</w:t>
            </w:r>
            <w:r w:rsidR="002B5104">
              <w:rPr>
                <w:rFonts w:cs="Arial"/>
                <w:b/>
                <w:sz w:val="16"/>
                <w:szCs w:val="20"/>
              </w:rPr>
              <w:t xml:space="preserve"> (bis 31.12.25)</w:t>
            </w:r>
          </w:p>
          <w:p w14:paraId="57D586C8" w14:textId="77777777" w:rsidR="0097755B" w:rsidRDefault="0097755B" w:rsidP="00456CFC">
            <w:pPr>
              <w:rPr>
                <w:rFonts w:cs="Arial"/>
                <w:b/>
                <w:sz w:val="16"/>
                <w:szCs w:val="20"/>
              </w:rPr>
            </w:pPr>
            <w:r>
              <w:rPr>
                <w:rFonts w:cs="Arial"/>
                <w:b/>
                <w:sz w:val="20"/>
                <w:szCs w:val="20"/>
              </w:rPr>
              <w:t>Anke Eckes,</w:t>
            </w:r>
            <w:r>
              <w:rPr>
                <w:rFonts w:cs="Arial"/>
                <w:b/>
                <w:sz w:val="16"/>
                <w:szCs w:val="20"/>
              </w:rPr>
              <w:t xml:space="preserve"> Pfarrsekretärin </w:t>
            </w:r>
          </w:p>
          <w:p w14:paraId="151FFABA" w14:textId="3EF55763" w:rsidR="002B5104" w:rsidRPr="006C0DCF" w:rsidRDefault="002B5104" w:rsidP="00456CFC">
            <w:pPr>
              <w:rPr>
                <w:rFonts w:cs="Arial"/>
                <w:b/>
                <w:sz w:val="16"/>
                <w:szCs w:val="20"/>
              </w:rPr>
            </w:pPr>
            <w:r w:rsidRPr="002B5104">
              <w:rPr>
                <w:rFonts w:cs="Arial"/>
                <w:b/>
                <w:sz w:val="20"/>
                <w:szCs w:val="20"/>
              </w:rPr>
              <w:t>Jessica Gehrmann</w:t>
            </w:r>
            <w:r>
              <w:rPr>
                <w:rFonts w:cs="Arial"/>
                <w:b/>
                <w:sz w:val="16"/>
                <w:szCs w:val="20"/>
              </w:rPr>
              <w:t>, Pfarrsekretärin</w:t>
            </w:r>
          </w:p>
          <w:p w14:paraId="35A07CD3" w14:textId="53D77A24" w:rsidR="0097755B" w:rsidRPr="0018202C" w:rsidRDefault="0097755B" w:rsidP="00456CFC">
            <w:pPr>
              <w:rPr>
                <w:rFonts w:cs="Arial"/>
                <w:b/>
                <w:sz w:val="16"/>
                <w:szCs w:val="20"/>
              </w:rPr>
            </w:pPr>
            <w:r w:rsidRPr="006C0DCF">
              <w:rPr>
                <w:rFonts w:cs="Arial"/>
                <w:b/>
                <w:sz w:val="20"/>
                <w:szCs w:val="20"/>
              </w:rPr>
              <w:t xml:space="preserve">Nicole Müller, </w:t>
            </w:r>
            <w:r w:rsidRPr="006C0DCF">
              <w:rPr>
                <w:rFonts w:cs="Arial"/>
                <w:b/>
                <w:sz w:val="16"/>
                <w:szCs w:val="20"/>
              </w:rPr>
              <w:t>Pfarrsekretärin</w:t>
            </w:r>
            <w:r w:rsidR="002B5104">
              <w:rPr>
                <w:rFonts w:cs="Arial"/>
                <w:b/>
                <w:sz w:val="16"/>
                <w:szCs w:val="20"/>
              </w:rPr>
              <w:t xml:space="preserve"> (bis 31.12.25)</w:t>
            </w:r>
          </w:p>
        </w:tc>
      </w:tr>
      <w:tr w:rsidR="0097755B" w:rsidRPr="006C0DCF" w14:paraId="6CEF85A4" w14:textId="77777777" w:rsidTr="00456CFC">
        <w:trPr>
          <w:cantSplit/>
          <w:trHeight w:val="748"/>
        </w:trPr>
        <w:tc>
          <w:tcPr>
            <w:tcW w:w="6564" w:type="dxa"/>
            <w:gridSpan w:val="2"/>
            <w:tcBorders>
              <w:top w:val="single" w:sz="4" w:space="0" w:color="auto"/>
              <w:left w:val="single" w:sz="4" w:space="0" w:color="auto"/>
              <w:bottom w:val="single" w:sz="4" w:space="0" w:color="auto"/>
              <w:right w:val="single" w:sz="4" w:space="0" w:color="auto"/>
            </w:tcBorders>
            <w:vAlign w:val="center"/>
          </w:tcPr>
          <w:p w14:paraId="2DFDEEF3" w14:textId="77777777" w:rsidR="0097755B" w:rsidRPr="006C0DCF" w:rsidRDefault="0097755B" w:rsidP="00456CFC">
            <w:pPr>
              <w:tabs>
                <w:tab w:val="left" w:pos="900"/>
                <w:tab w:val="left" w:pos="1260"/>
              </w:tabs>
              <w:jc w:val="center"/>
              <w:rPr>
                <w:rFonts w:cs="Arial"/>
                <w:i/>
                <w:sz w:val="4"/>
                <w:szCs w:val="4"/>
              </w:rPr>
            </w:pPr>
          </w:p>
          <w:p w14:paraId="01C49C26" w14:textId="77777777" w:rsidR="0097755B" w:rsidRPr="006C0DCF" w:rsidRDefault="0097755B" w:rsidP="00456CFC">
            <w:pPr>
              <w:tabs>
                <w:tab w:val="left" w:pos="900"/>
                <w:tab w:val="left" w:pos="1260"/>
              </w:tabs>
              <w:jc w:val="center"/>
              <w:rPr>
                <w:rFonts w:cs="Arial"/>
                <w:i/>
                <w:sz w:val="4"/>
                <w:szCs w:val="4"/>
              </w:rPr>
            </w:pPr>
          </w:p>
          <w:p w14:paraId="6EA7164C" w14:textId="77777777" w:rsidR="0097755B" w:rsidRDefault="0097755B" w:rsidP="00456CFC">
            <w:pPr>
              <w:tabs>
                <w:tab w:val="left" w:pos="900"/>
                <w:tab w:val="left" w:pos="1260"/>
              </w:tabs>
              <w:jc w:val="center"/>
              <w:rPr>
                <w:rFonts w:cs="Arial"/>
                <w:i/>
                <w:sz w:val="16"/>
                <w:szCs w:val="16"/>
              </w:rPr>
            </w:pPr>
            <w:r w:rsidRPr="006C0DCF">
              <w:rPr>
                <w:rFonts w:cs="Arial"/>
                <w:i/>
                <w:sz w:val="16"/>
                <w:szCs w:val="16"/>
              </w:rPr>
              <w:t>Sollte während der Bürozeit niemand ans Telefon gehen, so wird in der Regel auf einer anderen Leitung telefoniert. Bitte versuchen Sie es noch einmal. Danke.</w:t>
            </w:r>
          </w:p>
          <w:p w14:paraId="1B0F602B" w14:textId="77777777" w:rsidR="0097755B" w:rsidRPr="006C0DCF" w:rsidRDefault="0097755B" w:rsidP="00456CFC">
            <w:pPr>
              <w:tabs>
                <w:tab w:val="left" w:pos="900"/>
                <w:tab w:val="left" w:pos="1260"/>
              </w:tabs>
              <w:jc w:val="center"/>
              <w:rPr>
                <w:rFonts w:cs="Arial"/>
                <w:i/>
                <w:sz w:val="4"/>
                <w:szCs w:val="4"/>
              </w:rPr>
            </w:pPr>
          </w:p>
          <w:p w14:paraId="37E91415" w14:textId="2695F60E" w:rsidR="0097755B" w:rsidRDefault="0097755B" w:rsidP="00456CFC">
            <w:pPr>
              <w:tabs>
                <w:tab w:val="left" w:pos="900"/>
                <w:tab w:val="left" w:pos="1260"/>
              </w:tabs>
              <w:jc w:val="center"/>
              <w:rPr>
                <w:rFonts w:cs="Arial"/>
                <w:b/>
                <w:i/>
                <w:sz w:val="20"/>
                <w:szCs w:val="20"/>
              </w:rPr>
            </w:pPr>
            <w:r w:rsidRPr="006C0DCF">
              <w:rPr>
                <w:rFonts w:cs="Arial"/>
                <w:b/>
                <w:i/>
                <w:sz w:val="20"/>
                <w:szCs w:val="20"/>
              </w:rPr>
              <w:t>*Aktuelle Ausnahmen zu Sprech</w:t>
            </w:r>
            <w:r>
              <w:rPr>
                <w:rFonts w:cs="Arial"/>
                <w:b/>
                <w:i/>
                <w:sz w:val="20"/>
                <w:szCs w:val="20"/>
              </w:rPr>
              <w:t>- und Öffnungs</w:t>
            </w:r>
            <w:r w:rsidRPr="006C0DCF">
              <w:rPr>
                <w:rFonts w:cs="Arial"/>
                <w:b/>
                <w:i/>
                <w:sz w:val="20"/>
                <w:szCs w:val="20"/>
              </w:rPr>
              <w:t>zeiten s</w:t>
            </w:r>
            <w:r>
              <w:rPr>
                <w:rFonts w:cs="Arial"/>
                <w:b/>
                <w:i/>
                <w:sz w:val="20"/>
                <w:szCs w:val="20"/>
              </w:rPr>
              <w:t>.</w:t>
            </w:r>
            <w:r w:rsidRPr="006C0DCF">
              <w:rPr>
                <w:rFonts w:cs="Arial"/>
                <w:b/>
                <w:i/>
                <w:sz w:val="20"/>
                <w:szCs w:val="20"/>
              </w:rPr>
              <w:t xml:space="preserve"> S</w:t>
            </w:r>
            <w:r>
              <w:rPr>
                <w:rFonts w:cs="Arial"/>
                <w:b/>
                <w:i/>
                <w:sz w:val="20"/>
                <w:szCs w:val="20"/>
              </w:rPr>
              <w:t xml:space="preserve">. </w:t>
            </w:r>
            <w:r w:rsidR="00111255">
              <w:rPr>
                <w:rFonts w:cs="Arial"/>
                <w:b/>
                <w:i/>
                <w:sz w:val="20"/>
                <w:szCs w:val="20"/>
              </w:rPr>
              <w:t>31</w:t>
            </w:r>
          </w:p>
          <w:p w14:paraId="03B447E5" w14:textId="77777777" w:rsidR="0097755B" w:rsidRPr="006C0DCF" w:rsidRDefault="0097755B" w:rsidP="00456CFC">
            <w:pPr>
              <w:tabs>
                <w:tab w:val="left" w:pos="900"/>
                <w:tab w:val="left" w:pos="1260"/>
              </w:tabs>
              <w:rPr>
                <w:rFonts w:cs="Arial"/>
                <w:b/>
                <w:i/>
                <w:sz w:val="4"/>
                <w:szCs w:val="4"/>
              </w:rPr>
            </w:pPr>
          </w:p>
          <w:p w14:paraId="3636BCA3" w14:textId="77777777" w:rsidR="0097755B" w:rsidRPr="006C0DCF" w:rsidRDefault="0097755B" w:rsidP="00456CFC">
            <w:pPr>
              <w:keepNext/>
              <w:spacing w:line="18" w:lineRule="atLeast"/>
              <w:jc w:val="both"/>
              <w:outlineLvl w:val="6"/>
              <w:rPr>
                <w:rFonts w:cs="Arial"/>
                <w:b/>
                <w:sz w:val="4"/>
                <w:szCs w:val="4"/>
              </w:rPr>
            </w:pPr>
          </w:p>
        </w:tc>
      </w:tr>
      <w:tr w:rsidR="0097755B" w:rsidRPr="006C0DCF" w14:paraId="2FEED673" w14:textId="77777777" w:rsidTr="00456CFC">
        <w:trPr>
          <w:cantSplit/>
          <w:trHeight w:val="335"/>
        </w:trPr>
        <w:tc>
          <w:tcPr>
            <w:tcW w:w="6564" w:type="dxa"/>
            <w:gridSpan w:val="2"/>
            <w:tcBorders>
              <w:top w:val="single" w:sz="4" w:space="0" w:color="auto"/>
              <w:left w:val="single" w:sz="4" w:space="0" w:color="auto"/>
              <w:bottom w:val="single" w:sz="4" w:space="0" w:color="auto"/>
              <w:right w:val="single" w:sz="4" w:space="0" w:color="auto"/>
            </w:tcBorders>
            <w:shd w:val="clear" w:color="auto" w:fill="C6D9F1"/>
          </w:tcPr>
          <w:p w14:paraId="3BE6C8E8" w14:textId="77777777" w:rsidR="0097755B" w:rsidRDefault="0097755B" w:rsidP="00456CFC">
            <w:pPr>
              <w:tabs>
                <w:tab w:val="left" w:pos="900"/>
                <w:tab w:val="left" w:pos="1260"/>
              </w:tabs>
              <w:spacing w:before="60" w:after="60"/>
              <w:jc w:val="center"/>
              <w:rPr>
                <w:rFonts w:cs="Arial"/>
                <w:b/>
                <w:bCs/>
                <w:szCs w:val="22"/>
              </w:rPr>
            </w:pPr>
            <w:r w:rsidRPr="006C0DCF">
              <w:rPr>
                <w:rFonts w:cs="Arial"/>
                <w:b/>
                <w:bCs/>
                <w:szCs w:val="22"/>
              </w:rPr>
              <w:t>Die Seelsorgerinnen und Seelsorger</w:t>
            </w:r>
          </w:p>
          <w:p w14:paraId="1FB64E84" w14:textId="77777777" w:rsidR="0097755B" w:rsidRPr="0018202C" w:rsidRDefault="0097755B" w:rsidP="00456CFC">
            <w:pPr>
              <w:tabs>
                <w:tab w:val="left" w:pos="900"/>
                <w:tab w:val="left" w:pos="1260"/>
              </w:tabs>
              <w:spacing w:before="60" w:after="60"/>
              <w:jc w:val="center"/>
              <w:rPr>
                <w:rFonts w:cs="Arial"/>
                <w:b/>
                <w:bCs/>
                <w:sz w:val="18"/>
                <w:szCs w:val="18"/>
              </w:rPr>
            </w:pPr>
            <w:r>
              <w:rPr>
                <w:rFonts w:cs="Arial"/>
                <w:b/>
                <w:bCs/>
                <w:sz w:val="18"/>
                <w:szCs w:val="18"/>
              </w:rPr>
              <w:t>Sprechstunden nach Vereinbarung</w:t>
            </w:r>
          </w:p>
        </w:tc>
      </w:tr>
      <w:tr w:rsidR="0097755B" w:rsidRPr="006C0DCF" w14:paraId="1C180F77" w14:textId="77777777" w:rsidTr="00456CFC">
        <w:trPr>
          <w:trHeight w:val="570"/>
        </w:trPr>
        <w:tc>
          <w:tcPr>
            <w:tcW w:w="2218" w:type="dxa"/>
            <w:tcBorders>
              <w:top w:val="single" w:sz="4" w:space="0" w:color="auto"/>
              <w:left w:val="single" w:sz="4" w:space="0" w:color="auto"/>
              <w:bottom w:val="single" w:sz="4" w:space="0" w:color="auto"/>
              <w:right w:val="single" w:sz="4" w:space="0" w:color="auto"/>
            </w:tcBorders>
          </w:tcPr>
          <w:p w14:paraId="78A5D1F7" w14:textId="77777777" w:rsidR="0097755B" w:rsidRPr="006C0DCF" w:rsidRDefault="0097755B" w:rsidP="00456CFC">
            <w:pPr>
              <w:keepNext/>
              <w:spacing w:line="18" w:lineRule="atLeast"/>
              <w:jc w:val="both"/>
              <w:outlineLvl w:val="6"/>
              <w:rPr>
                <w:rFonts w:cs="Arial"/>
                <w:b/>
                <w:bCs/>
                <w:sz w:val="6"/>
                <w:szCs w:val="20"/>
              </w:rPr>
            </w:pPr>
          </w:p>
          <w:p w14:paraId="0C74E8EB" w14:textId="77777777" w:rsidR="0097755B" w:rsidRPr="006C0DCF" w:rsidRDefault="0097755B" w:rsidP="00456CFC">
            <w:pPr>
              <w:keepNext/>
              <w:outlineLvl w:val="3"/>
              <w:rPr>
                <w:rFonts w:cs="Arial"/>
                <w:b/>
                <w:bCs/>
                <w:sz w:val="20"/>
                <w:szCs w:val="20"/>
              </w:rPr>
            </w:pPr>
            <w:r w:rsidRPr="006C0DCF">
              <w:rPr>
                <w:rFonts w:cs="Arial"/>
                <w:b/>
                <w:bCs/>
                <w:sz w:val="20"/>
                <w:szCs w:val="20"/>
              </w:rPr>
              <w:t>Dr. Martin Ibeh,</w:t>
            </w:r>
            <w:r>
              <w:rPr>
                <w:rFonts w:cs="Arial"/>
                <w:b/>
                <w:bCs/>
                <w:sz w:val="20"/>
                <w:szCs w:val="20"/>
              </w:rPr>
              <w:t>*</w:t>
            </w:r>
          </w:p>
          <w:p w14:paraId="7C184055" w14:textId="77777777" w:rsidR="0097755B" w:rsidRPr="00E32407" w:rsidRDefault="0097755B" w:rsidP="00456CFC">
            <w:pPr>
              <w:rPr>
                <w:rFonts w:cs="Arial"/>
                <w:b/>
                <w:bCs/>
                <w:sz w:val="18"/>
              </w:rPr>
            </w:pPr>
            <w:r w:rsidRPr="006C0DCF">
              <w:rPr>
                <w:rFonts w:cs="Arial"/>
                <w:b/>
                <w:bCs/>
                <w:sz w:val="18"/>
              </w:rPr>
              <w:t>Pfarr</w:t>
            </w:r>
            <w:r>
              <w:rPr>
                <w:rFonts w:cs="Arial"/>
                <w:b/>
                <w:bCs/>
                <w:sz w:val="18"/>
              </w:rPr>
              <w:t>er</w:t>
            </w:r>
          </w:p>
        </w:tc>
        <w:tc>
          <w:tcPr>
            <w:tcW w:w="4346" w:type="dxa"/>
            <w:tcBorders>
              <w:top w:val="single" w:sz="4" w:space="0" w:color="auto"/>
              <w:left w:val="single" w:sz="4" w:space="0" w:color="auto"/>
              <w:bottom w:val="single" w:sz="4" w:space="0" w:color="auto"/>
              <w:right w:val="single" w:sz="4" w:space="0" w:color="auto"/>
            </w:tcBorders>
          </w:tcPr>
          <w:p w14:paraId="4968E93A" w14:textId="77777777" w:rsidR="0097755B" w:rsidRPr="00532622" w:rsidRDefault="0097755B" w:rsidP="00456CFC">
            <w:pPr>
              <w:rPr>
                <w:rFonts w:cs="Arial"/>
                <w:sz w:val="10"/>
                <w:szCs w:val="10"/>
              </w:rPr>
            </w:pPr>
          </w:p>
          <w:p w14:paraId="58C822B9" w14:textId="77777777" w:rsidR="0097755B" w:rsidRPr="00532622" w:rsidRDefault="0097755B" w:rsidP="00456CFC">
            <w:pPr>
              <w:rPr>
                <w:rFonts w:cs="Arial"/>
                <w:sz w:val="18"/>
              </w:rPr>
            </w:pPr>
            <w:r w:rsidRPr="00532622">
              <w:rPr>
                <w:rFonts w:cs="Arial"/>
                <w:sz w:val="18"/>
              </w:rPr>
              <w:t>Mobil: 0175-6563414</w:t>
            </w:r>
          </w:p>
          <w:p w14:paraId="10E8E615" w14:textId="77777777" w:rsidR="0097755B" w:rsidRPr="00652DC4" w:rsidRDefault="0097755B" w:rsidP="00456CFC">
            <w:pPr>
              <w:rPr>
                <w:rFonts w:cs="Arial"/>
                <w:sz w:val="18"/>
              </w:rPr>
            </w:pPr>
            <w:r w:rsidRPr="00532622">
              <w:rPr>
                <w:rFonts w:cs="Arial"/>
                <w:sz w:val="18"/>
              </w:rPr>
              <w:t xml:space="preserve">E-Mail: </w:t>
            </w:r>
            <w:hyperlink r:id="rId61" w:history="1">
              <w:r w:rsidRPr="00FC1CA9">
                <w:rPr>
                  <w:rStyle w:val="Hyperlink"/>
                  <w:rFonts w:cs="Arial"/>
                  <w:color w:val="auto"/>
                  <w:sz w:val="18"/>
                  <w:u w:val="none"/>
                </w:rPr>
                <w:t>martin.ibeh@bistum-trier.de</w:t>
              </w:r>
            </w:hyperlink>
          </w:p>
          <w:p w14:paraId="51CF630F" w14:textId="77777777" w:rsidR="0097755B" w:rsidRPr="006C0DCF" w:rsidRDefault="0097755B" w:rsidP="00456CFC">
            <w:pPr>
              <w:rPr>
                <w:rFonts w:cs="Arial"/>
                <w:sz w:val="6"/>
              </w:rPr>
            </w:pPr>
          </w:p>
        </w:tc>
      </w:tr>
      <w:tr w:rsidR="0097755B" w:rsidRPr="006C0DCF" w14:paraId="7AA7932F" w14:textId="77777777" w:rsidTr="00456CFC">
        <w:trPr>
          <w:trHeight w:val="758"/>
        </w:trPr>
        <w:tc>
          <w:tcPr>
            <w:tcW w:w="2218" w:type="dxa"/>
            <w:tcBorders>
              <w:top w:val="single" w:sz="4" w:space="0" w:color="auto"/>
              <w:left w:val="single" w:sz="4" w:space="0" w:color="auto"/>
              <w:bottom w:val="single" w:sz="4" w:space="0" w:color="auto"/>
              <w:right w:val="single" w:sz="4" w:space="0" w:color="auto"/>
            </w:tcBorders>
          </w:tcPr>
          <w:p w14:paraId="621619FA" w14:textId="77777777" w:rsidR="0097755B" w:rsidRPr="006C0DCF" w:rsidRDefault="0097755B" w:rsidP="00456CFC">
            <w:pPr>
              <w:keepNext/>
              <w:spacing w:line="18" w:lineRule="atLeast"/>
              <w:jc w:val="both"/>
              <w:outlineLvl w:val="6"/>
              <w:rPr>
                <w:rFonts w:cs="Arial"/>
                <w:b/>
                <w:bCs/>
                <w:sz w:val="6"/>
                <w:szCs w:val="20"/>
              </w:rPr>
            </w:pPr>
          </w:p>
          <w:p w14:paraId="04EF6C2F" w14:textId="77777777" w:rsidR="0097755B" w:rsidRPr="006C0DCF" w:rsidRDefault="0097755B" w:rsidP="00456CFC">
            <w:pPr>
              <w:keepNext/>
              <w:outlineLvl w:val="3"/>
              <w:rPr>
                <w:rFonts w:cs="Arial"/>
                <w:b/>
                <w:bCs/>
                <w:sz w:val="20"/>
                <w:szCs w:val="20"/>
              </w:rPr>
            </w:pPr>
            <w:r w:rsidRPr="006C0DCF">
              <w:rPr>
                <w:rFonts w:cs="Arial"/>
                <w:b/>
                <w:bCs/>
                <w:sz w:val="20"/>
                <w:szCs w:val="20"/>
              </w:rPr>
              <w:t>Phu Tho Mai,</w:t>
            </w:r>
            <w:r>
              <w:rPr>
                <w:rFonts w:cs="Arial"/>
                <w:b/>
                <w:bCs/>
                <w:sz w:val="20"/>
                <w:szCs w:val="20"/>
              </w:rPr>
              <w:t>*</w:t>
            </w:r>
          </w:p>
          <w:p w14:paraId="7015EAD0" w14:textId="77777777" w:rsidR="0097755B" w:rsidRPr="00E32407" w:rsidRDefault="0097755B" w:rsidP="00456CFC">
            <w:pPr>
              <w:rPr>
                <w:rFonts w:cs="Arial"/>
                <w:b/>
                <w:bCs/>
                <w:sz w:val="18"/>
              </w:rPr>
            </w:pPr>
            <w:r w:rsidRPr="006C0DCF">
              <w:rPr>
                <w:rFonts w:cs="Arial"/>
                <w:b/>
                <w:bCs/>
                <w:sz w:val="18"/>
              </w:rPr>
              <w:t>Kooperator</w:t>
            </w:r>
          </w:p>
        </w:tc>
        <w:tc>
          <w:tcPr>
            <w:tcW w:w="4346" w:type="dxa"/>
            <w:tcBorders>
              <w:top w:val="single" w:sz="4" w:space="0" w:color="auto"/>
              <w:left w:val="single" w:sz="4" w:space="0" w:color="auto"/>
              <w:bottom w:val="single" w:sz="4" w:space="0" w:color="auto"/>
              <w:right w:val="single" w:sz="4" w:space="0" w:color="auto"/>
            </w:tcBorders>
          </w:tcPr>
          <w:p w14:paraId="13DE200E" w14:textId="77777777" w:rsidR="0097755B" w:rsidRPr="006C0DCF" w:rsidRDefault="0097755B" w:rsidP="00456CFC">
            <w:pPr>
              <w:keepNext/>
              <w:spacing w:line="18" w:lineRule="atLeast"/>
              <w:jc w:val="both"/>
              <w:outlineLvl w:val="6"/>
              <w:rPr>
                <w:rFonts w:cs="Arial"/>
                <w:b/>
                <w:bCs/>
                <w:sz w:val="6"/>
                <w:szCs w:val="20"/>
              </w:rPr>
            </w:pPr>
          </w:p>
          <w:p w14:paraId="4B80818B" w14:textId="77777777" w:rsidR="0097755B" w:rsidRPr="00532622" w:rsidRDefault="0097755B" w:rsidP="00456CFC">
            <w:pPr>
              <w:rPr>
                <w:rFonts w:cs="Arial"/>
                <w:sz w:val="18"/>
              </w:rPr>
            </w:pPr>
            <w:r w:rsidRPr="00532622">
              <w:rPr>
                <w:rFonts w:cs="Arial"/>
                <w:sz w:val="18"/>
              </w:rPr>
              <w:t xml:space="preserve">Mobil: </w:t>
            </w:r>
            <w:bookmarkStart w:id="5" w:name="_Hlk183447068"/>
            <w:r w:rsidRPr="00532622">
              <w:rPr>
                <w:rFonts w:cs="Arial"/>
                <w:sz w:val="18"/>
              </w:rPr>
              <w:t>0176</w:t>
            </w:r>
            <w:r>
              <w:rPr>
                <w:rFonts w:cs="Arial"/>
                <w:sz w:val="18"/>
              </w:rPr>
              <w:t>-</w:t>
            </w:r>
            <w:r w:rsidRPr="00532622">
              <w:rPr>
                <w:rFonts w:cs="Arial"/>
                <w:sz w:val="18"/>
              </w:rPr>
              <w:t>34419262</w:t>
            </w:r>
            <w:bookmarkEnd w:id="5"/>
          </w:p>
          <w:p w14:paraId="1BF67DC7" w14:textId="77777777" w:rsidR="0097755B" w:rsidRPr="00532622" w:rsidRDefault="0097755B" w:rsidP="00456CFC">
            <w:pPr>
              <w:rPr>
                <w:rFonts w:cs="Arial"/>
                <w:sz w:val="18"/>
              </w:rPr>
            </w:pPr>
            <w:r w:rsidRPr="00532622">
              <w:rPr>
                <w:rFonts w:cs="Arial"/>
                <w:sz w:val="18"/>
              </w:rPr>
              <w:t xml:space="preserve">E-Mail: </w:t>
            </w:r>
            <w:r>
              <w:rPr>
                <w:rFonts w:cs="Arial"/>
                <w:sz w:val="18"/>
              </w:rPr>
              <w:t>thomasphutho.mai@bistum-trier.de</w:t>
            </w:r>
          </w:p>
          <w:p w14:paraId="5A43EB52" w14:textId="77777777" w:rsidR="0097755B" w:rsidRPr="00E32407" w:rsidRDefault="0097755B" w:rsidP="00456CFC">
            <w:pPr>
              <w:rPr>
                <w:rFonts w:cs="Arial"/>
                <w:sz w:val="18"/>
              </w:rPr>
            </w:pPr>
            <w:r w:rsidRPr="00532622">
              <w:rPr>
                <w:rFonts w:cs="Arial"/>
                <w:sz w:val="18"/>
              </w:rPr>
              <w:t>Hermann-Löns-Weg 21, Bretzenheim</w:t>
            </w:r>
          </w:p>
        </w:tc>
      </w:tr>
      <w:tr w:rsidR="0097755B" w:rsidRPr="006C0DCF" w14:paraId="31815379" w14:textId="77777777" w:rsidTr="00456CFC">
        <w:trPr>
          <w:trHeight w:val="467"/>
        </w:trPr>
        <w:tc>
          <w:tcPr>
            <w:tcW w:w="2218" w:type="dxa"/>
            <w:tcBorders>
              <w:top w:val="single" w:sz="4" w:space="0" w:color="auto"/>
              <w:left w:val="single" w:sz="4" w:space="0" w:color="auto"/>
              <w:bottom w:val="single" w:sz="4" w:space="0" w:color="auto"/>
              <w:right w:val="single" w:sz="4" w:space="0" w:color="auto"/>
            </w:tcBorders>
          </w:tcPr>
          <w:p w14:paraId="09C66F95" w14:textId="77777777" w:rsidR="0097755B" w:rsidRPr="006C0DCF" w:rsidRDefault="0097755B" w:rsidP="00456CFC">
            <w:pPr>
              <w:keepNext/>
              <w:spacing w:line="18" w:lineRule="atLeast"/>
              <w:jc w:val="both"/>
              <w:outlineLvl w:val="6"/>
              <w:rPr>
                <w:rFonts w:cs="Arial"/>
                <w:b/>
                <w:bCs/>
                <w:sz w:val="6"/>
                <w:szCs w:val="20"/>
              </w:rPr>
            </w:pPr>
          </w:p>
          <w:p w14:paraId="1CB36433" w14:textId="77777777" w:rsidR="0097755B" w:rsidRPr="006C0DCF" w:rsidRDefault="0097755B" w:rsidP="00456CFC">
            <w:pPr>
              <w:keepNext/>
              <w:spacing w:line="18" w:lineRule="atLeast"/>
              <w:outlineLvl w:val="6"/>
              <w:rPr>
                <w:rFonts w:cs="Arial"/>
                <w:b/>
                <w:bCs/>
                <w:szCs w:val="20"/>
              </w:rPr>
            </w:pPr>
            <w:r w:rsidRPr="006C0DCF">
              <w:rPr>
                <w:rFonts w:cs="Arial"/>
                <w:b/>
                <w:bCs/>
                <w:sz w:val="20"/>
                <w:szCs w:val="20"/>
              </w:rPr>
              <w:t>Sabine Brühl-Kind,</w:t>
            </w:r>
            <w:r>
              <w:rPr>
                <w:rFonts w:cs="Arial"/>
                <w:b/>
                <w:bCs/>
                <w:sz w:val="20"/>
                <w:szCs w:val="20"/>
              </w:rPr>
              <w:t>*</w:t>
            </w:r>
            <w:r w:rsidRPr="006C0DCF">
              <w:rPr>
                <w:rFonts w:cs="Arial"/>
                <w:b/>
                <w:bCs/>
                <w:szCs w:val="20"/>
              </w:rPr>
              <w:t xml:space="preserve"> </w:t>
            </w:r>
            <w:r w:rsidRPr="006C0DCF">
              <w:rPr>
                <w:rFonts w:cs="Arial"/>
                <w:b/>
                <w:bCs/>
                <w:sz w:val="18"/>
                <w:szCs w:val="20"/>
              </w:rPr>
              <w:t>Gemeindereferentin</w:t>
            </w:r>
          </w:p>
        </w:tc>
        <w:tc>
          <w:tcPr>
            <w:tcW w:w="4346" w:type="dxa"/>
            <w:tcBorders>
              <w:top w:val="single" w:sz="4" w:space="0" w:color="auto"/>
              <w:left w:val="single" w:sz="4" w:space="0" w:color="auto"/>
              <w:bottom w:val="single" w:sz="4" w:space="0" w:color="auto"/>
              <w:right w:val="single" w:sz="4" w:space="0" w:color="auto"/>
            </w:tcBorders>
          </w:tcPr>
          <w:p w14:paraId="2917AD6E" w14:textId="77777777" w:rsidR="0097755B" w:rsidRPr="006C0DCF" w:rsidRDefault="0097755B" w:rsidP="00456CFC">
            <w:pPr>
              <w:keepNext/>
              <w:spacing w:line="18" w:lineRule="atLeast"/>
              <w:outlineLvl w:val="6"/>
              <w:rPr>
                <w:rFonts w:cs="Arial"/>
                <w:sz w:val="6"/>
                <w:szCs w:val="20"/>
              </w:rPr>
            </w:pPr>
          </w:p>
          <w:p w14:paraId="0C651195" w14:textId="77777777" w:rsidR="0097755B" w:rsidRPr="006C0DCF" w:rsidRDefault="0097755B" w:rsidP="00456CFC">
            <w:pPr>
              <w:keepNext/>
              <w:spacing w:line="18" w:lineRule="atLeast"/>
              <w:outlineLvl w:val="6"/>
              <w:rPr>
                <w:rFonts w:cs="Arial"/>
                <w:sz w:val="18"/>
                <w:szCs w:val="20"/>
              </w:rPr>
            </w:pPr>
            <w:r w:rsidRPr="006C0DCF">
              <w:rPr>
                <w:rFonts w:cs="Arial"/>
                <w:sz w:val="18"/>
                <w:szCs w:val="20"/>
              </w:rPr>
              <w:t>Mobil: 0</w:t>
            </w:r>
            <w:r>
              <w:rPr>
                <w:rFonts w:cs="Arial"/>
                <w:sz w:val="18"/>
                <w:szCs w:val="20"/>
              </w:rPr>
              <w:t>176-51319028</w:t>
            </w:r>
            <w:r w:rsidRPr="006C0DCF">
              <w:rPr>
                <w:rFonts w:cs="Arial"/>
                <w:sz w:val="18"/>
                <w:szCs w:val="20"/>
              </w:rPr>
              <w:t xml:space="preserve"> </w:t>
            </w:r>
          </w:p>
          <w:p w14:paraId="1C603296" w14:textId="77777777" w:rsidR="0097755B" w:rsidRPr="00652DC4" w:rsidRDefault="0097755B" w:rsidP="00456CFC">
            <w:pPr>
              <w:keepNext/>
              <w:spacing w:line="18" w:lineRule="atLeast"/>
              <w:outlineLvl w:val="6"/>
              <w:rPr>
                <w:rFonts w:cs="Arial"/>
                <w:bCs/>
                <w:sz w:val="18"/>
              </w:rPr>
            </w:pPr>
            <w:r w:rsidRPr="006C0DCF">
              <w:rPr>
                <w:rFonts w:cs="Arial"/>
                <w:sz w:val="18"/>
                <w:lang w:val="pt-PT"/>
              </w:rPr>
              <w:t xml:space="preserve">E-Mail: </w:t>
            </w:r>
            <w:r>
              <w:rPr>
                <w:rFonts w:cs="Arial"/>
                <w:sz w:val="18"/>
                <w:lang w:val="pt-PT"/>
              </w:rPr>
              <w:t>sabine.bruehl-kind@bistum-trier.de</w:t>
            </w:r>
            <w:r>
              <w:rPr>
                <w:rFonts w:cs="Arial"/>
                <w:bCs/>
                <w:sz w:val="18"/>
              </w:rPr>
              <w:t xml:space="preserve"> </w:t>
            </w:r>
          </w:p>
        </w:tc>
      </w:tr>
      <w:tr w:rsidR="0097755B" w:rsidRPr="006C0DCF" w14:paraId="70056570" w14:textId="77777777" w:rsidTr="00456CFC">
        <w:trPr>
          <w:trHeight w:val="557"/>
        </w:trPr>
        <w:tc>
          <w:tcPr>
            <w:tcW w:w="2218" w:type="dxa"/>
            <w:tcBorders>
              <w:top w:val="single" w:sz="4" w:space="0" w:color="auto"/>
              <w:left w:val="single" w:sz="4" w:space="0" w:color="auto"/>
              <w:bottom w:val="single" w:sz="4" w:space="0" w:color="auto"/>
              <w:right w:val="single" w:sz="4" w:space="0" w:color="auto"/>
            </w:tcBorders>
          </w:tcPr>
          <w:p w14:paraId="496C1E86" w14:textId="77777777" w:rsidR="0097755B" w:rsidRPr="006C0DCF" w:rsidRDefault="0097755B" w:rsidP="00456CFC">
            <w:pPr>
              <w:tabs>
                <w:tab w:val="left" w:pos="900"/>
                <w:tab w:val="left" w:pos="1260"/>
              </w:tabs>
              <w:rPr>
                <w:rFonts w:cs="Arial"/>
                <w:b/>
                <w:bCs/>
                <w:sz w:val="6"/>
              </w:rPr>
            </w:pPr>
          </w:p>
          <w:p w14:paraId="53DBE527" w14:textId="77777777" w:rsidR="0097755B" w:rsidRPr="006C0DCF" w:rsidRDefault="0097755B" w:rsidP="00456CFC">
            <w:pPr>
              <w:tabs>
                <w:tab w:val="left" w:pos="900"/>
                <w:tab w:val="left" w:pos="1260"/>
              </w:tabs>
              <w:rPr>
                <w:rFonts w:cs="Arial"/>
                <w:b/>
                <w:bCs/>
                <w:sz w:val="18"/>
              </w:rPr>
            </w:pPr>
            <w:r w:rsidRPr="006C0DCF">
              <w:rPr>
                <w:rFonts w:cs="Arial"/>
                <w:b/>
                <w:bCs/>
                <w:sz w:val="20"/>
                <w:szCs w:val="20"/>
              </w:rPr>
              <w:t>Gerhard Horteux,</w:t>
            </w:r>
            <w:r>
              <w:rPr>
                <w:rFonts w:cs="Arial"/>
                <w:b/>
                <w:bCs/>
                <w:sz w:val="20"/>
                <w:szCs w:val="20"/>
              </w:rPr>
              <w:t>*</w:t>
            </w:r>
            <w:r w:rsidRPr="006C0DCF">
              <w:rPr>
                <w:rFonts w:cs="Arial"/>
                <w:b/>
                <w:bCs/>
              </w:rPr>
              <w:t xml:space="preserve"> </w:t>
            </w:r>
            <w:r w:rsidRPr="006C0DCF">
              <w:rPr>
                <w:rFonts w:cs="Arial"/>
                <w:b/>
                <w:bCs/>
                <w:sz w:val="18"/>
              </w:rPr>
              <w:t>Gemeindereferent</w:t>
            </w:r>
          </w:p>
          <w:p w14:paraId="35F2E747" w14:textId="77777777" w:rsidR="0097755B" w:rsidRPr="006C0DCF" w:rsidRDefault="0097755B" w:rsidP="00456CFC">
            <w:pPr>
              <w:tabs>
                <w:tab w:val="left" w:pos="900"/>
                <w:tab w:val="left" w:pos="1260"/>
              </w:tabs>
              <w:rPr>
                <w:rFonts w:cs="Arial"/>
                <w:b/>
                <w:bCs/>
                <w:sz w:val="8"/>
                <w:szCs w:val="8"/>
              </w:rPr>
            </w:pPr>
          </w:p>
        </w:tc>
        <w:tc>
          <w:tcPr>
            <w:tcW w:w="4346" w:type="dxa"/>
            <w:tcBorders>
              <w:top w:val="single" w:sz="4" w:space="0" w:color="auto"/>
              <w:left w:val="single" w:sz="4" w:space="0" w:color="auto"/>
              <w:bottom w:val="single" w:sz="4" w:space="0" w:color="auto"/>
              <w:right w:val="single" w:sz="4" w:space="0" w:color="auto"/>
            </w:tcBorders>
          </w:tcPr>
          <w:p w14:paraId="429F6E07" w14:textId="77777777" w:rsidR="0097755B" w:rsidRPr="006C0DCF" w:rsidRDefault="0097755B" w:rsidP="00456CFC">
            <w:pPr>
              <w:rPr>
                <w:rFonts w:cs="Arial"/>
                <w:sz w:val="6"/>
              </w:rPr>
            </w:pPr>
          </w:p>
          <w:p w14:paraId="794CD735" w14:textId="77777777" w:rsidR="0097755B" w:rsidRPr="006C0DCF" w:rsidRDefault="0097755B" w:rsidP="00456CFC">
            <w:pPr>
              <w:rPr>
                <w:rFonts w:cs="Arial"/>
                <w:sz w:val="18"/>
              </w:rPr>
            </w:pPr>
            <w:r w:rsidRPr="006C0DCF">
              <w:rPr>
                <w:rFonts w:cs="Arial"/>
                <w:sz w:val="18"/>
              </w:rPr>
              <w:t>Tel.: 06707-960148; Mobil 01577-1318916</w:t>
            </w:r>
          </w:p>
          <w:p w14:paraId="13E91633" w14:textId="77777777" w:rsidR="0097755B" w:rsidRPr="00652DC4" w:rsidRDefault="0097755B" w:rsidP="00456CFC">
            <w:r w:rsidRPr="00532622">
              <w:rPr>
                <w:rFonts w:cs="Arial"/>
                <w:sz w:val="18"/>
              </w:rPr>
              <w:t xml:space="preserve">E-Mail: </w:t>
            </w:r>
            <w:r w:rsidRPr="00FF51C8">
              <w:rPr>
                <w:rStyle w:val="Fett"/>
                <w:b w:val="0"/>
                <w:bCs w:val="0"/>
                <w:sz w:val="18"/>
                <w:szCs w:val="18"/>
              </w:rPr>
              <w:t>gerhard.horteux@</w:t>
            </w:r>
            <w:r>
              <w:rPr>
                <w:rStyle w:val="Fett"/>
                <w:b w:val="0"/>
                <w:bCs w:val="0"/>
                <w:sz w:val="18"/>
                <w:szCs w:val="18"/>
              </w:rPr>
              <w:t>bistum-trier.de</w:t>
            </w:r>
          </w:p>
        </w:tc>
      </w:tr>
      <w:tr w:rsidR="0097755B" w:rsidRPr="006C0DCF" w14:paraId="7770DE29" w14:textId="77777777" w:rsidTr="00456CFC">
        <w:trPr>
          <w:trHeight w:val="653"/>
        </w:trPr>
        <w:tc>
          <w:tcPr>
            <w:tcW w:w="2218" w:type="dxa"/>
            <w:tcBorders>
              <w:top w:val="single" w:sz="4" w:space="0" w:color="auto"/>
              <w:left w:val="single" w:sz="4" w:space="0" w:color="auto"/>
              <w:bottom w:val="single" w:sz="4" w:space="0" w:color="auto"/>
              <w:right w:val="single" w:sz="4" w:space="0" w:color="auto"/>
            </w:tcBorders>
          </w:tcPr>
          <w:p w14:paraId="1A115B66" w14:textId="77777777" w:rsidR="0097755B" w:rsidRPr="00790175" w:rsidRDefault="0097755B" w:rsidP="00456CFC">
            <w:pPr>
              <w:tabs>
                <w:tab w:val="left" w:pos="900"/>
                <w:tab w:val="left" w:pos="1260"/>
              </w:tabs>
              <w:rPr>
                <w:rFonts w:cs="Arial"/>
                <w:b/>
                <w:bCs/>
                <w:sz w:val="8"/>
                <w:szCs w:val="8"/>
              </w:rPr>
            </w:pPr>
          </w:p>
          <w:p w14:paraId="26EC0623" w14:textId="77777777" w:rsidR="0097755B" w:rsidRPr="006C0DCF" w:rsidRDefault="0097755B" w:rsidP="00456CFC">
            <w:pPr>
              <w:tabs>
                <w:tab w:val="left" w:pos="900"/>
                <w:tab w:val="left" w:pos="1260"/>
              </w:tabs>
              <w:rPr>
                <w:rFonts w:cs="Arial"/>
                <w:b/>
                <w:bCs/>
                <w:szCs w:val="20"/>
              </w:rPr>
            </w:pPr>
            <w:r w:rsidRPr="006C0DCF">
              <w:rPr>
                <w:rFonts w:cs="Arial"/>
                <w:b/>
                <w:bCs/>
                <w:sz w:val="20"/>
                <w:szCs w:val="20"/>
              </w:rPr>
              <w:t>Uschi Vogt,</w:t>
            </w:r>
            <w:r>
              <w:rPr>
                <w:rFonts w:cs="Arial"/>
                <w:b/>
                <w:bCs/>
                <w:sz w:val="20"/>
                <w:szCs w:val="20"/>
              </w:rPr>
              <w:t>*</w:t>
            </w:r>
            <w:r w:rsidRPr="006C0DCF">
              <w:rPr>
                <w:rFonts w:cs="Arial"/>
                <w:b/>
                <w:bCs/>
              </w:rPr>
              <w:t xml:space="preserve"> </w:t>
            </w:r>
            <w:r w:rsidRPr="006C0DCF">
              <w:rPr>
                <w:rFonts w:cs="Arial"/>
                <w:b/>
                <w:bCs/>
                <w:sz w:val="18"/>
              </w:rPr>
              <w:t>Gemeindereferentin</w:t>
            </w:r>
          </w:p>
        </w:tc>
        <w:tc>
          <w:tcPr>
            <w:tcW w:w="4346" w:type="dxa"/>
            <w:tcBorders>
              <w:top w:val="single" w:sz="4" w:space="0" w:color="auto"/>
              <w:left w:val="single" w:sz="4" w:space="0" w:color="auto"/>
              <w:bottom w:val="single" w:sz="4" w:space="0" w:color="auto"/>
              <w:right w:val="single" w:sz="4" w:space="0" w:color="auto"/>
            </w:tcBorders>
          </w:tcPr>
          <w:p w14:paraId="47B43B64" w14:textId="77777777" w:rsidR="0097755B" w:rsidRPr="00790175" w:rsidRDefault="0097755B" w:rsidP="00456CFC">
            <w:pPr>
              <w:rPr>
                <w:rFonts w:cs="Arial"/>
                <w:sz w:val="8"/>
                <w:szCs w:val="8"/>
                <w:lang w:val="pt-BR"/>
              </w:rPr>
            </w:pPr>
          </w:p>
          <w:p w14:paraId="68573A86" w14:textId="77777777" w:rsidR="0097755B" w:rsidRPr="00532622" w:rsidRDefault="0097755B" w:rsidP="00456CFC">
            <w:pPr>
              <w:rPr>
                <w:rFonts w:cs="Arial"/>
                <w:sz w:val="18"/>
                <w:lang w:val="pt-BR"/>
              </w:rPr>
            </w:pPr>
            <w:r w:rsidRPr="00532622">
              <w:rPr>
                <w:rFonts w:cs="Arial"/>
                <w:sz w:val="18"/>
                <w:lang w:val="pt-BR"/>
              </w:rPr>
              <w:t>Mobil: 0176-86291351 (Mo-Fr, 8-12 und 15-18 h)</w:t>
            </w:r>
          </w:p>
          <w:p w14:paraId="756D26A7" w14:textId="77777777" w:rsidR="0097755B" w:rsidRPr="00E32407" w:rsidRDefault="0097755B" w:rsidP="00456CFC">
            <w:pPr>
              <w:rPr>
                <w:rFonts w:cs="Arial"/>
                <w:sz w:val="18"/>
                <w:lang w:val="pt-BR"/>
              </w:rPr>
            </w:pPr>
            <w:r w:rsidRPr="006C0DCF">
              <w:rPr>
                <w:rFonts w:cs="Arial"/>
                <w:sz w:val="18"/>
                <w:lang w:val="pt-PT"/>
              </w:rPr>
              <w:t xml:space="preserve">E-Mail: </w:t>
            </w:r>
            <w:r w:rsidRPr="00532622">
              <w:rPr>
                <w:rFonts w:cs="Arial"/>
                <w:sz w:val="18"/>
                <w:lang w:val="pt-BR"/>
              </w:rPr>
              <w:t>uschi</w:t>
            </w:r>
            <w:r>
              <w:rPr>
                <w:rFonts w:cs="Arial"/>
                <w:sz w:val="18"/>
                <w:lang w:val="pt-BR"/>
              </w:rPr>
              <w:t>.</w:t>
            </w:r>
            <w:r w:rsidRPr="00532622">
              <w:rPr>
                <w:rFonts w:cs="Arial"/>
                <w:sz w:val="18"/>
                <w:lang w:val="pt-BR"/>
              </w:rPr>
              <w:t>vogt@</w:t>
            </w:r>
            <w:r>
              <w:rPr>
                <w:rFonts w:cs="Arial"/>
                <w:sz w:val="18"/>
                <w:lang w:val="pt-BR"/>
              </w:rPr>
              <w:t>bistum-trier.de</w:t>
            </w:r>
          </w:p>
        </w:tc>
      </w:tr>
      <w:tr w:rsidR="0097755B" w:rsidRPr="006C0DCF" w14:paraId="7BE636A8" w14:textId="77777777" w:rsidTr="00456CFC">
        <w:trPr>
          <w:trHeight w:val="492"/>
        </w:trPr>
        <w:tc>
          <w:tcPr>
            <w:tcW w:w="2218" w:type="dxa"/>
            <w:tcBorders>
              <w:top w:val="single" w:sz="4" w:space="0" w:color="auto"/>
              <w:left w:val="single" w:sz="4" w:space="0" w:color="auto"/>
              <w:bottom w:val="single" w:sz="4" w:space="0" w:color="auto"/>
              <w:right w:val="single" w:sz="4" w:space="0" w:color="auto"/>
            </w:tcBorders>
          </w:tcPr>
          <w:p w14:paraId="4007B0B9" w14:textId="77777777" w:rsidR="0097755B" w:rsidRDefault="0097755B" w:rsidP="00456CFC">
            <w:pPr>
              <w:tabs>
                <w:tab w:val="left" w:pos="900"/>
                <w:tab w:val="left" w:pos="1260"/>
              </w:tabs>
              <w:rPr>
                <w:rFonts w:cs="Arial"/>
                <w:b/>
                <w:bCs/>
                <w:sz w:val="6"/>
                <w:szCs w:val="20"/>
              </w:rPr>
            </w:pPr>
          </w:p>
          <w:p w14:paraId="25FA9DC3" w14:textId="77777777" w:rsidR="0097755B" w:rsidRDefault="001C5E08" w:rsidP="00456CFC">
            <w:pPr>
              <w:tabs>
                <w:tab w:val="left" w:pos="900"/>
                <w:tab w:val="left" w:pos="1260"/>
              </w:tabs>
              <w:rPr>
                <w:rFonts w:cs="Arial"/>
                <w:b/>
                <w:bCs/>
                <w:sz w:val="18"/>
                <w:szCs w:val="18"/>
              </w:rPr>
            </w:pPr>
            <w:r>
              <w:rPr>
                <w:rFonts w:cs="Arial"/>
                <w:b/>
                <w:bCs/>
                <w:sz w:val="18"/>
                <w:szCs w:val="18"/>
              </w:rPr>
              <w:t>Wolfgang Schnörr,</w:t>
            </w:r>
          </w:p>
          <w:p w14:paraId="40BCBEDC" w14:textId="3106CC8F" w:rsidR="001C5E08" w:rsidRPr="00FC1CA9" w:rsidRDefault="001C5E08" w:rsidP="00456CFC">
            <w:pPr>
              <w:tabs>
                <w:tab w:val="left" w:pos="900"/>
                <w:tab w:val="left" w:pos="1260"/>
              </w:tabs>
              <w:rPr>
                <w:rFonts w:cs="Arial"/>
                <w:b/>
                <w:bCs/>
                <w:sz w:val="18"/>
                <w:szCs w:val="18"/>
              </w:rPr>
            </w:pPr>
            <w:r>
              <w:rPr>
                <w:rFonts w:cs="Arial"/>
                <w:b/>
                <w:bCs/>
                <w:sz w:val="18"/>
                <w:szCs w:val="18"/>
              </w:rPr>
              <w:t>Vors. Verwaltungsrat</w:t>
            </w:r>
          </w:p>
        </w:tc>
        <w:tc>
          <w:tcPr>
            <w:tcW w:w="4346" w:type="dxa"/>
            <w:tcBorders>
              <w:top w:val="single" w:sz="4" w:space="0" w:color="auto"/>
              <w:left w:val="single" w:sz="4" w:space="0" w:color="auto"/>
              <w:bottom w:val="single" w:sz="4" w:space="0" w:color="auto"/>
              <w:right w:val="single" w:sz="4" w:space="0" w:color="auto"/>
            </w:tcBorders>
          </w:tcPr>
          <w:p w14:paraId="372C726E" w14:textId="1CDE1E32" w:rsidR="0097755B" w:rsidRDefault="0097755B" w:rsidP="00456CFC">
            <w:pPr>
              <w:rPr>
                <w:rFonts w:cs="Arial"/>
                <w:sz w:val="18"/>
                <w:szCs w:val="18"/>
              </w:rPr>
            </w:pPr>
          </w:p>
          <w:p w14:paraId="3F2EA7C0" w14:textId="6B132B3D" w:rsidR="0097755B" w:rsidRPr="00FC1CA9" w:rsidRDefault="0097755B" w:rsidP="00456CFC">
            <w:pPr>
              <w:rPr>
                <w:rFonts w:cs="Arial"/>
                <w:sz w:val="18"/>
                <w:szCs w:val="18"/>
              </w:rPr>
            </w:pPr>
            <w:r>
              <w:rPr>
                <w:rFonts w:cs="Arial"/>
                <w:sz w:val="18"/>
                <w:szCs w:val="18"/>
              </w:rPr>
              <w:t xml:space="preserve">E-Mail: </w:t>
            </w:r>
            <w:r w:rsidR="00C87FFD">
              <w:rPr>
                <w:rFonts w:cs="Arial"/>
                <w:sz w:val="18"/>
                <w:szCs w:val="18"/>
              </w:rPr>
              <w:t>wolfgang.schnoerr</w:t>
            </w:r>
            <w:r>
              <w:rPr>
                <w:rFonts w:cs="Arial"/>
                <w:sz w:val="18"/>
                <w:szCs w:val="18"/>
              </w:rPr>
              <w:t>@bistum-trier.de</w:t>
            </w:r>
          </w:p>
        </w:tc>
      </w:tr>
      <w:tr w:rsidR="0097755B" w:rsidRPr="006C0DCF" w14:paraId="110F3753" w14:textId="77777777" w:rsidTr="00456CFC">
        <w:trPr>
          <w:trHeight w:val="599"/>
        </w:trPr>
        <w:tc>
          <w:tcPr>
            <w:tcW w:w="2218" w:type="dxa"/>
            <w:tcBorders>
              <w:top w:val="single" w:sz="4" w:space="0" w:color="auto"/>
              <w:left w:val="single" w:sz="4" w:space="0" w:color="auto"/>
              <w:bottom w:val="single" w:sz="4" w:space="0" w:color="auto"/>
              <w:right w:val="single" w:sz="4" w:space="0" w:color="auto"/>
            </w:tcBorders>
          </w:tcPr>
          <w:p w14:paraId="49CBB6ED" w14:textId="77777777" w:rsidR="0097755B" w:rsidRPr="006C0DCF" w:rsidRDefault="0097755B" w:rsidP="00456CFC">
            <w:pPr>
              <w:tabs>
                <w:tab w:val="left" w:pos="900"/>
                <w:tab w:val="left" w:pos="1260"/>
              </w:tabs>
              <w:rPr>
                <w:rFonts w:cs="Arial"/>
                <w:b/>
                <w:bCs/>
                <w:sz w:val="6"/>
                <w:szCs w:val="20"/>
              </w:rPr>
            </w:pPr>
          </w:p>
          <w:p w14:paraId="27359185" w14:textId="77777777" w:rsidR="0097755B" w:rsidRPr="006C0DCF" w:rsidRDefault="0097755B" w:rsidP="00456CFC">
            <w:pPr>
              <w:tabs>
                <w:tab w:val="left" w:pos="900"/>
                <w:tab w:val="left" w:pos="1260"/>
              </w:tabs>
              <w:rPr>
                <w:rFonts w:cs="Arial"/>
                <w:b/>
                <w:bCs/>
                <w:sz w:val="18"/>
                <w:szCs w:val="18"/>
              </w:rPr>
            </w:pPr>
            <w:r w:rsidRPr="006C0DCF">
              <w:rPr>
                <w:rFonts w:cs="Arial"/>
                <w:b/>
                <w:bCs/>
                <w:sz w:val="18"/>
                <w:szCs w:val="18"/>
              </w:rPr>
              <w:t>Michael Hartmann-Peil</w:t>
            </w:r>
          </w:p>
          <w:p w14:paraId="4D1C529D" w14:textId="77777777" w:rsidR="0097755B" w:rsidRPr="006C0DCF" w:rsidRDefault="0097755B" w:rsidP="00456CFC">
            <w:pPr>
              <w:tabs>
                <w:tab w:val="left" w:pos="900"/>
                <w:tab w:val="left" w:pos="1260"/>
              </w:tabs>
              <w:rPr>
                <w:rFonts w:cs="Arial"/>
                <w:b/>
                <w:bCs/>
                <w:sz w:val="16"/>
                <w:szCs w:val="16"/>
              </w:rPr>
            </w:pPr>
            <w:r w:rsidRPr="006C0DCF">
              <w:rPr>
                <w:rFonts w:cs="Arial"/>
                <w:b/>
                <w:bCs/>
                <w:sz w:val="18"/>
              </w:rPr>
              <w:t>Vors. Pfarr</w:t>
            </w:r>
            <w:r>
              <w:rPr>
                <w:rFonts w:cs="Arial"/>
                <w:b/>
                <w:bCs/>
                <w:sz w:val="18"/>
              </w:rPr>
              <w:t>gemeinde</w:t>
            </w:r>
            <w:r w:rsidRPr="006C0DCF">
              <w:rPr>
                <w:rFonts w:cs="Arial"/>
                <w:b/>
                <w:bCs/>
                <w:sz w:val="18"/>
              </w:rPr>
              <w:t>rat</w:t>
            </w:r>
          </w:p>
        </w:tc>
        <w:tc>
          <w:tcPr>
            <w:tcW w:w="4346" w:type="dxa"/>
            <w:tcBorders>
              <w:top w:val="single" w:sz="4" w:space="0" w:color="auto"/>
              <w:left w:val="single" w:sz="4" w:space="0" w:color="auto"/>
              <w:bottom w:val="single" w:sz="4" w:space="0" w:color="auto"/>
              <w:right w:val="single" w:sz="4" w:space="0" w:color="auto"/>
            </w:tcBorders>
          </w:tcPr>
          <w:p w14:paraId="529A2CD2" w14:textId="77777777" w:rsidR="0097755B" w:rsidRPr="006C0DCF" w:rsidRDefault="0097755B" w:rsidP="00456CFC">
            <w:pPr>
              <w:rPr>
                <w:rFonts w:cs="Arial"/>
                <w:sz w:val="6"/>
              </w:rPr>
            </w:pPr>
          </w:p>
          <w:p w14:paraId="7FB661AE" w14:textId="77777777" w:rsidR="0097755B" w:rsidRPr="006C0DCF" w:rsidRDefault="0097755B" w:rsidP="00456CFC">
            <w:pPr>
              <w:rPr>
                <w:rFonts w:cs="Arial"/>
                <w:sz w:val="18"/>
                <w:szCs w:val="18"/>
              </w:rPr>
            </w:pPr>
            <w:r w:rsidRPr="006C0DCF">
              <w:rPr>
                <w:rFonts w:cs="Arial"/>
                <w:sz w:val="18"/>
                <w:szCs w:val="18"/>
              </w:rPr>
              <w:t>Tel.: 06704-883</w:t>
            </w:r>
          </w:p>
          <w:p w14:paraId="12CE57E9" w14:textId="77777777" w:rsidR="0097755B" w:rsidRPr="006C0DCF" w:rsidRDefault="0097755B" w:rsidP="00456CFC">
            <w:pPr>
              <w:spacing w:line="276" w:lineRule="auto"/>
              <w:rPr>
                <w:rFonts w:cs="Arial"/>
                <w:sz w:val="6"/>
                <w:szCs w:val="6"/>
              </w:rPr>
            </w:pPr>
            <w:r w:rsidRPr="00532622">
              <w:rPr>
                <w:rFonts w:cs="Arial"/>
                <w:sz w:val="18"/>
              </w:rPr>
              <w:t>E-Mail:</w:t>
            </w:r>
            <w:r>
              <w:rPr>
                <w:rFonts w:cs="Arial"/>
                <w:sz w:val="18"/>
              </w:rPr>
              <w:t xml:space="preserve"> </w:t>
            </w:r>
            <w:r w:rsidRPr="00D27E1B">
              <w:rPr>
                <w:rFonts w:cs="Arial"/>
                <w:sz w:val="18"/>
              </w:rPr>
              <w:t>michaelhartmann-peil@gmx.de</w:t>
            </w:r>
          </w:p>
        </w:tc>
      </w:tr>
      <w:tr w:rsidR="0097755B" w:rsidRPr="006C0DCF" w14:paraId="5A7B5BD6" w14:textId="77777777" w:rsidTr="00456CFC">
        <w:trPr>
          <w:cantSplit/>
          <w:trHeight w:val="205"/>
        </w:trPr>
        <w:tc>
          <w:tcPr>
            <w:tcW w:w="6564" w:type="dxa"/>
            <w:gridSpan w:val="2"/>
            <w:tcBorders>
              <w:top w:val="single" w:sz="4" w:space="0" w:color="auto"/>
              <w:left w:val="single" w:sz="4" w:space="0" w:color="auto"/>
              <w:bottom w:val="single" w:sz="4" w:space="0" w:color="auto"/>
              <w:right w:val="single" w:sz="4" w:space="0" w:color="auto"/>
            </w:tcBorders>
            <w:shd w:val="clear" w:color="auto" w:fill="C6D9F1"/>
          </w:tcPr>
          <w:p w14:paraId="0FCA2F0A" w14:textId="46F87FFF" w:rsidR="0097755B" w:rsidRPr="006C0DCF" w:rsidRDefault="0097755B" w:rsidP="00456CFC">
            <w:pPr>
              <w:keepNext/>
              <w:jc w:val="center"/>
              <w:outlineLvl w:val="2"/>
              <w:rPr>
                <w:rFonts w:cs="Arial"/>
                <w:b/>
                <w:bCs/>
                <w:sz w:val="20"/>
                <w:szCs w:val="26"/>
              </w:rPr>
            </w:pPr>
            <w:bookmarkStart w:id="6" w:name="_Hlk193790039"/>
            <w:r w:rsidRPr="006C0DCF">
              <w:rPr>
                <w:rFonts w:cs="Arial"/>
                <w:b/>
                <w:bCs/>
                <w:sz w:val="20"/>
                <w:szCs w:val="26"/>
              </w:rPr>
              <w:t>Internetauftritt</w:t>
            </w:r>
          </w:p>
        </w:tc>
      </w:tr>
      <w:bookmarkEnd w:id="6"/>
      <w:tr w:rsidR="0097755B" w:rsidRPr="006C0DCF" w14:paraId="0BE1C892" w14:textId="77777777" w:rsidTr="00456CFC">
        <w:trPr>
          <w:cantSplit/>
          <w:trHeight w:val="205"/>
        </w:trPr>
        <w:tc>
          <w:tcPr>
            <w:tcW w:w="65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7F0C57" w14:textId="77777777" w:rsidR="0097755B" w:rsidRPr="00652DC4" w:rsidRDefault="0097755B" w:rsidP="00456CFC">
            <w:pPr>
              <w:keepNext/>
              <w:jc w:val="center"/>
              <w:outlineLvl w:val="2"/>
              <w:rPr>
                <w:rFonts w:cs="Arial"/>
                <w:sz w:val="20"/>
                <w:szCs w:val="26"/>
              </w:rPr>
            </w:pPr>
            <w:r w:rsidRPr="00652DC4">
              <w:rPr>
                <w:rFonts w:cs="Arial"/>
                <w:sz w:val="20"/>
                <w:szCs w:val="26"/>
              </w:rPr>
              <w:fldChar w:fldCharType="begin"/>
            </w:r>
            <w:r w:rsidRPr="00652DC4">
              <w:rPr>
                <w:rFonts w:cs="Arial"/>
                <w:sz w:val="20"/>
                <w:szCs w:val="26"/>
              </w:rPr>
              <w:instrText>HYPERLINK "http://www.pfarrei-guldenbachtal-langenlonsheim.de"</w:instrText>
            </w:r>
            <w:r w:rsidRPr="00652DC4">
              <w:rPr>
                <w:rFonts w:cs="Arial"/>
                <w:sz w:val="20"/>
                <w:szCs w:val="26"/>
              </w:rPr>
            </w:r>
            <w:r w:rsidRPr="00652DC4">
              <w:rPr>
                <w:rFonts w:cs="Arial"/>
                <w:sz w:val="20"/>
                <w:szCs w:val="26"/>
              </w:rPr>
              <w:fldChar w:fldCharType="separate"/>
            </w:r>
            <w:r w:rsidRPr="00652DC4">
              <w:rPr>
                <w:rStyle w:val="Hyperlink"/>
                <w:rFonts w:cs="Arial"/>
                <w:color w:val="auto"/>
                <w:sz w:val="20"/>
                <w:szCs w:val="26"/>
                <w:u w:val="none"/>
              </w:rPr>
              <w:t>www.pfarrei-guldenbachtal-langenlonsheim.de</w:t>
            </w:r>
            <w:r w:rsidRPr="00652DC4">
              <w:rPr>
                <w:rFonts w:cs="Arial"/>
                <w:sz w:val="20"/>
                <w:szCs w:val="26"/>
              </w:rPr>
              <w:fldChar w:fldCharType="end"/>
            </w:r>
          </w:p>
          <w:p w14:paraId="3EE254F3" w14:textId="77777777" w:rsidR="0097755B" w:rsidRPr="00652DC4" w:rsidRDefault="0097755B" w:rsidP="002B5104">
            <w:pPr>
              <w:keepNext/>
              <w:jc w:val="center"/>
              <w:outlineLvl w:val="2"/>
              <w:rPr>
                <w:rFonts w:cs="Arial"/>
                <w:sz w:val="4"/>
                <w:szCs w:val="4"/>
              </w:rPr>
            </w:pPr>
          </w:p>
        </w:tc>
      </w:tr>
      <w:tr w:rsidR="0097755B" w:rsidRPr="006C0DCF" w14:paraId="54E14DC6" w14:textId="77777777" w:rsidTr="00456CFC">
        <w:trPr>
          <w:cantSplit/>
          <w:trHeight w:val="220"/>
        </w:trPr>
        <w:tc>
          <w:tcPr>
            <w:tcW w:w="656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6FD837CB" w14:textId="77777777" w:rsidR="0097755B" w:rsidRPr="0018202C" w:rsidRDefault="0097755B" w:rsidP="00456CFC">
            <w:pPr>
              <w:tabs>
                <w:tab w:val="left" w:pos="900"/>
                <w:tab w:val="left" w:pos="1260"/>
              </w:tabs>
              <w:spacing w:line="360" w:lineRule="auto"/>
              <w:jc w:val="center"/>
              <w:rPr>
                <w:rFonts w:cs="Arial"/>
                <w:b/>
                <w:bCs/>
                <w:color w:val="000000"/>
                <w:sz w:val="20"/>
                <w:szCs w:val="20"/>
              </w:rPr>
            </w:pPr>
            <w:r w:rsidRPr="0018202C">
              <w:rPr>
                <w:rFonts w:cs="Arial"/>
                <w:b/>
                <w:bCs/>
                <w:color w:val="000000"/>
                <w:sz w:val="20"/>
                <w:szCs w:val="20"/>
              </w:rPr>
              <w:t>Kontonummer Kirchengemeinde Guldenbachtal-Langenlonsheim</w:t>
            </w:r>
          </w:p>
        </w:tc>
      </w:tr>
      <w:tr w:rsidR="0097755B" w:rsidRPr="006C0DCF" w14:paraId="35B4AD47" w14:textId="77777777" w:rsidTr="00456CFC">
        <w:trPr>
          <w:cantSplit/>
          <w:trHeight w:val="330"/>
        </w:trPr>
        <w:tc>
          <w:tcPr>
            <w:tcW w:w="6564" w:type="dxa"/>
            <w:gridSpan w:val="2"/>
            <w:tcBorders>
              <w:top w:val="single" w:sz="4" w:space="0" w:color="auto"/>
              <w:left w:val="single" w:sz="4" w:space="0" w:color="auto"/>
              <w:bottom w:val="single" w:sz="4" w:space="0" w:color="auto"/>
              <w:right w:val="single" w:sz="4" w:space="0" w:color="auto"/>
            </w:tcBorders>
          </w:tcPr>
          <w:p w14:paraId="6271757A" w14:textId="77777777" w:rsidR="0097755B" w:rsidRPr="00652DC4" w:rsidRDefault="0097755B" w:rsidP="00456CFC">
            <w:pPr>
              <w:tabs>
                <w:tab w:val="left" w:pos="900"/>
                <w:tab w:val="left" w:pos="1260"/>
              </w:tabs>
              <w:jc w:val="center"/>
              <w:rPr>
                <w:rFonts w:cs="Arial"/>
                <w:color w:val="000000"/>
                <w:sz w:val="20"/>
                <w:szCs w:val="20"/>
              </w:rPr>
            </w:pPr>
            <w:r>
              <w:rPr>
                <w:rFonts w:cs="Arial"/>
                <w:color w:val="000000"/>
                <w:sz w:val="16"/>
                <w:szCs w:val="20"/>
              </w:rPr>
              <w:t xml:space="preserve"> </w:t>
            </w:r>
            <w:r w:rsidRPr="00652DC4">
              <w:rPr>
                <w:rFonts w:cs="Arial"/>
                <w:color w:val="000000"/>
                <w:sz w:val="20"/>
                <w:szCs w:val="20"/>
              </w:rPr>
              <w:t>Volksbank Rhein-Nahe-Hunsrück: DE57 5609 0000 0007 7332 66</w:t>
            </w:r>
          </w:p>
        </w:tc>
      </w:tr>
    </w:tbl>
    <w:p w14:paraId="21B5DB19" w14:textId="77777777" w:rsidR="0097755B" w:rsidRDefault="0097755B" w:rsidP="009522DA">
      <w:pPr>
        <w:pStyle w:val="Titel"/>
        <w:tabs>
          <w:tab w:val="left" w:pos="900"/>
          <w:tab w:val="left" w:pos="1260"/>
        </w:tabs>
        <w:jc w:val="left"/>
        <w:rPr>
          <w:b w:val="0"/>
          <w:bCs/>
          <w:noProof/>
          <w:sz w:val="2"/>
          <w:szCs w:val="2"/>
        </w:rPr>
      </w:pPr>
    </w:p>
    <w:p w14:paraId="3894AB6F" w14:textId="77777777" w:rsidR="001338E2" w:rsidRDefault="001338E2" w:rsidP="009522DA">
      <w:pPr>
        <w:pStyle w:val="Titel"/>
        <w:tabs>
          <w:tab w:val="left" w:pos="900"/>
          <w:tab w:val="left" w:pos="1260"/>
        </w:tabs>
        <w:jc w:val="left"/>
        <w:rPr>
          <w:b w:val="0"/>
          <w:bCs/>
          <w:noProof/>
          <w:sz w:val="2"/>
          <w:szCs w:val="2"/>
        </w:rPr>
      </w:pPr>
    </w:p>
    <w:p w14:paraId="19E263A8" w14:textId="77777777" w:rsidR="001338E2" w:rsidRDefault="001338E2" w:rsidP="009522DA">
      <w:pPr>
        <w:pStyle w:val="Titel"/>
        <w:tabs>
          <w:tab w:val="left" w:pos="900"/>
          <w:tab w:val="left" w:pos="1260"/>
        </w:tabs>
        <w:jc w:val="left"/>
        <w:rPr>
          <w:b w:val="0"/>
          <w:bCs/>
          <w:noProof/>
          <w:sz w:val="2"/>
          <w:szCs w:val="2"/>
        </w:rPr>
      </w:pPr>
    </w:p>
    <w:p w14:paraId="6AA02065" w14:textId="77777777" w:rsidR="001338E2" w:rsidRDefault="001338E2" w:rsidP="009522DA">
      <w:pPr>
        <w:pStyle w:val="Titel"/>
        <w:tabs>
          <w:tab w:val="left" w:pos="900"/>
          <w:tab w:val="left" w:pos="1260"/>
        </w:tabs>
        <w:jc w:val="left"/>
        <w:rPr>
          <w:b w:val="0"/>
          <w:bCs/>
          <w:noProof/>
          <w:sz w:val="2"/>
          <w:szCs w:val="2"/>
        </w:rPr>
      </w:pPr>
    </w:p>
    <w:p w14:paraId="6F682CE6" w14:textId="77777777" w:rsidR="001338E2" w:rsidRDefault="001338E2" w:rsidP="009522DA">
      <w:pPr>
        <w:pStyle w:val="Titel"/>
        <w:tabs>
          <w:tab w:val="left" w:pos="900"/>
          <w:tab w:val="left" w:pos="1260"/>
        </w:tabs>
        <w:jc w:val="left"/>
        <w:rPr>
          <w:b w:val="0"/>
          <w:bCs/>
          <w:noProof/>
          <w:sz w:val="2"/>
          <w:szCs w:val="2"/>
        </w:rPr>
      </w:pPr>
    </w:p>
    <w:p w14:paraId="385F1901" w14:textId="77777777" w:rsidR="001338E2" w:rsidRDefault="001338E2" w:rsidP="009522DA">
      <w:pPr>
        <w:pStyle w:val="Titel"/>
        <w:tabs>
          <w:tab w:val="left" w:pos="900"/>
          <w:tab w:val="left" w:pos="1260"/>
        </w:tabs>
        <w:jc w:val="left"/>
        <w:rPr>
          <w:b w:val="0"/>
          <w:bCs/>
          <w:noProof/>
          <w:sz w:val="2"/>
          <w:szCs w:val="2"/>
        </w:rPr>
      </w:pPr>
    </w:p>
    <w:p w14:paraId="7D0F907F" w14:textId="77777777" w:rsidR="001338E2" w:rsidRDefault="001338E2" w:rsidP="009522DA">
      <w:pPr>
        <w:pStyle w:val="Titel"/>
        <w:tabs>
          <w:tab w:val="left" w:pos="900"/>
          <w:tab w:val="left" w:pos="1260"/>
        </w:tabs>
        <w:jc w:val="left"/>
        <w:rPr>
          <w:b w:val="0"/>
          <w:bCs/>
          <w:noProof/>
          <w:sz w:val="2"/>
          <w:szCs w:val="2"/>
        </w:rPr>
      </w:pPr>
    </w:p>
    <w:p w14:paraId="5E444572" w14:textId="1A0D666D" w:rsidR="001C5E08" w:rsidRPr="001338E2" w:rsidRDefault="001C5E08" w:rsidP="009522DA">
      <w:pPr>
        <w:pStyle w:val="Titel"/>
        <w:tabs>
          <w:tab w:val="left" w:pos="900"/>
          <w:tab w:val="left" w:pos="1260"/>
        </w:tabs>
        <w:jc w:val="left"/>
        <w:rPr>
          <w:b w:val="0"/>
          <w:noProof/>
          <w:sz w:val="2"/>
          <w:szCs w:val="2"/>
        </w:rPr>
      </w:pPr>
    </w:p>
    <w:sectPr w:rsidR="001C5E08" w:rsidRPr="001338E2" w:rsidSect="00E073F7">
      <w:footerReference w:type="even" r:id="rId62"/>
      <w:footerReference w:type="default" r:id="rId63"/>
      <w:type w:val="continuous"/>
      <w:pgSz w:w="8419" w:h="11906" w:orient="landscape" w:code="9"/>
      <w:pgMar w:top="964" w:right="765" w:bottom="964"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DA46A" w14:textId="77777777" w:rsidR="00AE6EC8" w:rsidRDefault="00AE6EC8">
      <w:r>
        <w:separator/>
      </w:r>
    </w:p>
  </w:endnote>
  <w:endnote w:type="continuationSeparator" w:id="0">
    <w:p w14:paraId="3C742113" w14:textId="77777777" w:rsidR="00AE6EC8" w:rsidRDefault="00AE6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900A0" w14:textId="3C6C770D" w:rsidR="00307482" w:rsidRDefault="00307482" w:rsidP="0054199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324E99">
      <w:rPr>
        <w:rStyle w:val="Seitenzahl"/>
        <w:noProof/>
      </w:rPr>
      <w:t>13</w:t>
    </w:r>
    <w:r>
      <w:rPr>
        <w:rStyle w:val="Seitenzahl"/>
      </w:rPr>
      <w:fldChar w:fldCharType="end"/>
    </w:r>
  </w:p>
  <w:p w14:paraId="66B9FEBF" w14:textId="77777777" w:rsidR="00307482" w:rsidRDefault="0030748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6441F" w14:textId="77777777" w:rsidR="00307482" w:rsidRPr="0038408C" w:rsidRDefault="00307482" w:rsidP="00541995">
    <w:pPr>
      <w:pStyle w:val="Fuzeile"/>
      <w:framePr w:wrap="around" w:vAnchor="text" w:hAnchor="margin" w:xAlign="center" w:y="1"/>
      <w:rPr>
        <w:rStyle w:val="Seitenzahl"/>
        <w:rFonts w:cs="Arial"/>
      </w:rPr>
    </w:pPr>
    <w:r w:rsidRPr="0038408C">
      <w:rPr>
        <w:rStyle w:val="Seitenzahl"/>
        <w:rFonts w:cs="Arial"/>
      </w:rPr>
      <w:fldChar w:fldCharType="begin"/>
    </w:r>
    <w:r w:rsidRPr="0038408C">
      <w:rPr>
        <w:rStyle w:val="Seitenzahl"/>
        <w:rFonts w:cs="Arial"/>
      </w:rPr>
      <w:instrText xml:space="preserve">PAGE  </w:instrText>
    </w:r>
    <w:r w:rsidRPr="0038408C">
      <w:rPr>
        <w:rStyle w:val="Seitenzahl"/>
        <w:rFonts w:cs="Arial"/>
      </w:rPr>
      <w:fldChar w:fldCharType="separate"/>
    </w:r>
    <w:r>
      <w:rPr>
        <w:rStyle w:val="Seitenzahl"/>
        <w:rFonts w:cs="Arial"/>
        <w:noProof/>
      </w:rPr>
      <w:t>19</w:t>
    </w:r>
    <w:r w:rsidRPr="0038408C">
      <w:rPr>
        <w:rStyle w:val="Seitenzahl"/>
        <w:rFonts w:cs="Arial"/>
      </w:rPr>
      <w:fldChar w:fldCharType="end"/>
    </w:r>
  </w:p>
  <w:p w14:paraId="05C00EFD" w14:textId="77777777" w:rsidR="00307482" w:rsidRPr="0038408C" w:rsidRDefault="00307482">
    <w:pPr>
      <w:pStyle w:val="Fuzeile"/>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EB7E2" w14:textId="77777777" w:rsidR="00AE6EC8" w:rsidRDefault="00AE6EC8">
      <w:r>
        <w:separator/>
      </w:r>
    </w:p>
  </w:footnote>
  <w:footnote w:type="continuationSeparator" w:id="0">
    <w:p w14:paraId="7AA8D7ED" w14:textId="77777777" w:rsidR="00AE6EC8" w:rsidRDefault="00AE6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50C3"/>
    <w:multiLevelType w:val="hybridMultilevel"/>
    <w:tmpl w:val="54A82A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5A18E2"/>
    <w:multiLevelType w:val="hybridMultilevel"/>
    <w:tmpl w:val="B0F425B2"/>
    <w:lvl w:ilvl="0" w:tplc="0407000B">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08892408"/>
    <w:multiLevelType w:val="multilevel"/>
    <w:tmpl w:val="F4CAA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D2300"/>
    <w:multiLevelType w:val="hybridMultilevel"/>
    <w:tmpl w:val="D482FD8E"/>
    <w:lvl w:ilvl="0" w:tplc="0407000B">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15:restartNumberingAfterBreak="0">
    <w:nsid w:val="0C961554"/>
    <w:multiLevelType w:val="hybridMultilevel"/>
    <w:tmpl w:val="61A2E542"/>
    <w:lvl w:ilvl="0" w:tplc="0407000B">
      <w:start w:val="1"/>
      <w:numFmt w:val="bullet"/>
      <w:lvlText w:val=""/>
      <w:lvlJc w:val="left"/>
      <w:pPr>
        <w:ind w:left="360" w:hanging="360"/>
      </w:pPr>
      <w:rPr>
        <w:rFonts w:ascii="Wingdings" w:hAnsi="Wingdings" w:cs="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FA6731E"/>
    <w:multiLevelType w:val="hybridMultilevel"/>
    <w:tmpl w:val="CCCC56C2"/>
    <w:lvl w:ilvl="0" w:tplc="412CB936">
      <w:numFmt w:val="bullet"/>
      <w:lvlText w:val="-"/>
      <w:lvlJc w:val="left"/>
      <w:pPr>
        <w:ind w:left="2160" w:hanging="360"/>
      </w:pPr>
      <w:rPr>
        <w:rFonts w:ascii="Calibri" w:eastAsiaTheme="minorHAnsi" w:hAnsi="Calibri" w:cs="Calibri"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6" w15:restartNumberingAfterBreak="0">
    <w:nsid w:val="14A95C76"/>
    <w:multiLevelType w:val="hybridMultilevel"/>
    <w:tmpl w:val="1D6617EA"/>
    <w:lvl w:ilvl="0" w:tplc="2C52A93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C419FF"/>
    <w:multiLevelType w:val="hybridMultilevel"/>
    <w:tmpl w:val="3560154C"/>
    <w:lvl w:ilvl="0" w:tplc="36B06F5C">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8" w15:restartNumberingAfterBreak="0">
    <w:nsid w:val="27732CF8"/>
    <w:multiLevelType w:val="hybridMultilevel"/>
    <w:tmpl w:val="F5D8F7EE"/>
    <w:lvl w:ilvl="0" w:tplc="04070001">
      <w:start w:val="10"/>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BC16E4"/>
    <w:multiLevelType w:val="multilevel"/>
    <w:tmpl w:val="A9C0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0353E"/>
    <w:multiLevelType w:val="hybridMultilevel"/>
    <w:tmpl w:val="AF86131E"/>
    <w:lvl w:ilvl="0" w:tplc="0ACA276C">
      <w:numFmt w:val="bullet"/>
      <w:lvlText w:val="-"/>
      <w:lvlJc w:val="left"/>
      <w:pPr>
        <w:ind w:left="720" w:hanging="360"/>
      </w:pPr>
      <w:rPr>
        <w:rFonts w:ascii="Arial" w:eastAsia="Times New Roman" w:hAnsi="Arial" w:cs="Aria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2E751F"/>
    <w:multiLevelType w:val="multilevel"/>
    <w:tmpl w:val="F1028E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977B28"/>
    <w:multiLevelType w:val="multilevel"/>
    <w:tmpl w:val="DEF4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3353B5"/>
    <w:multiLevelType w:val="multilevel"/>
    <w:tmpl w:val="1792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7B706E"/>
    <w:multiLevelType w:val="hybridMultilevel"/>
    <w:tmpl w:val="25FA2EE2"/>
    <w:lvl w:ilvl="0" w:tplc="0407000B">
      <w:start w:val="1"/>
      <w:numFmt w:val="bullet"/>
      <w:lvlText w:val=""/>
      <w:lvlJc w:val="left"/>
      <w:pPr>
        <w:ind w:left="502" w:hanging="360"/>
      </w:pPr>
      <w:rPr>
        <w:rFonts w:ascii="Wingdings" w:hAnsi="Wingdings" w:cs="Wingding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5" w15:restartNumberingAfterBreak="0">
    <w:nsid w:val="46266070"/>
    <w:multiLevelType w:val="hybridMultilevel"/>
    <w:tmpl w:val="C51A09D2"/>
    <w:lvl w:ilvl="0" w:tplc="11FC49A6">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470D7533"/>
    <w:multiLevelType w:val="multilevel"/>
    <w:tmpl w:val="D8F490D0"/>
    <w:lvl w:ilvl="0">
      <w:start w:val="1"/>
      <w:numFmt w:val="bullet"/>
      <w:lvlText w:val=""/>
      <w:lvlJc w:val="left"/>
      <w:pPr>
        <w:tabs>
          <w:tab w:val="num" w:pos="724"/>
        </w:tabs>
        <w:ind w:left="724" w:hanging="360"/>
      </w:pPr>
      <w:rPr>
        <w:rFonts w:ascii="Symbol" w:hAnsi="Symbol" w:hint="default"/>
        <w:sz w:val="20"/>
      </w:rPr>
    </w:lvl>
    <w:lvl w:ilvl="1">
      <w:start w:val="1"/>
      <w:numFmt w:val="bullet"/>
      <w:lvlText w:val=""/>
      <w:lvlJc w:val="left"/>
      <w:pPr>
        <w:tabs>
          <w:tab w:val="num" w:pos="1444"/>
        </w:tabs>
        <w:ind w:left="1444" w:hanging="360"/>
      </w:pPr>
      <w:rPr>
        <w:rFonts w:ascii="Symbol" w:hAnsi="Symbol" w:hint="default"/>
        <w:sz w:val="20"/>
      </w:rPr>
    </w:lvl>
    <w:lvl w:ilvl="2" w:tentative="1">
      <w:start w:val="1"/>
      <w:numFmt w:val="bullet"/>
      <w:lvlText w:val=""/>
      <w:lvlJc w:val="left"/>
      <w:pPr>
        <w:tabs>
          <w:tab w:val="num" w:pos="2164"/>
        </w:tabs>
        <w:ind w:left="2164" w:hanging="360"/>
      </w:pPr>
      <w:rPr>
        <w:rFonts w:ascii="Symbol" w:hAnsi="Symbol" w:hint="default"/>
        <w:sz w:val="20"/>
      </w:rPr>
    </w:lvl>
    <w:lvl w:ilvl="3" w:tentative="1">
      <w:start w:val="1"/>
      <w:numFmt w:val="bullet"/>
      <w:lvlText w:val=""/>
      <w:lvlJc w:val="left"/>
      <w:pPr>
        <w:tabs>
          <w:tab w:val="num" w:pos="2884"/>
        </w:tabs>
        <w:ind w:left="2884" w:hanging="360"/>
      </w:pPr>
      <w:rPr>
        <w:rFonts w:ascii="Symbol" w:hAnsi="Symbol" w:hint="default"/>
        <w:sz w:val="20"/>
      </w:rPr>
    </w:lvl>
    <w:lvl w:ilvl="4" w:tentative="1">
      <w:start w:val="1"/>
      <w:numFmt w:val="bullet"/>
      <w:lvlText w:val=""/>
      <w:lvlJc w:val="left"/>
      <w:pPr>
        <w:tabs>
          <w:tab w:val="num" w:pos="3604"/>
        </w:tabs>
        <w:ind w:left="3604" w:hanging="360"/>
      </w:pPr>
      <w:rPr>
        <w:rFonts w:ascii="Symbol" w:hAnsi="Symbol" w:hint="default"/>
        <w:sz w:val="20"/>
      </w:rPr>
    </w:lvl>
    <w:lvl w:ilvl="5" w:tentative="1">
      <w:start w:val="1"/>
      <w:numFmt w:val="bullet"/>
      <w:lvlText w:val=""/>
      <w:lvlJc w:val="left"/>
      <w:pPr>
        <w:tabs>
          <w:tab w:val="num" w:pos="4324"/>
        </w:tabs>
        <w:ind w:left="4324" w:hanging="360"/>
      </w:pPr>
      <w:rPr>
        <w:rFonts w:ascii="Symbol" w:hAnsi="Symbol" w:hint="default"/>
        <w:sz w:val="20"/>
      </w:rPr>
    </w:lvl>
    <w:lvl w:ilvl="6" w:tentative="1">
      <w:start w:val="1"/>
      <w:numFmt w:val="bullet"/>
      <w:lvlText w:val=""/>
      <w:lvlJc w:val="left"/>
      <w:pPr>
        <w:tabs>
          <w:tab w:val="num" w:pos="5044"/>
        </w:tabs>
        <w:ind w:left="5044" w:hanging="360"/>
      </w:pPr>
      <w:rPr>
        <w:rFonts w:ascii="Symbol" w:hAnsi="Symbol" w:hint="default"/>
        <w:sz w:val="20"/>
      </w:rPr>
    </w:lvl>
    <w:lvl w:ilvl="7" w:tentative="1">
      <w:start w:val="1"/>
      <w:numFmt w:val="bullet"/>
      <w:lvlText w:val=""/>
      <w:lvlJc w:val="left"/>
      <w:pPr>
        <w:tabs>
          <w:tab w:val="num" w:pos="5764"/>
        </w:tabs>
        <w:ind w:left="5764" w:hanging="360"/>
      </w:pPr>
      <w:rPr>
        <w:rFonts w:ascii="Symbol" w:hAnsi="Symbol" w:hint="default"/>
        <w:sz w:val="20"/>
      </w:rPr>
    </w:lvl>
    <w:lvl w:ilvl="8" w:tentative="1">
      <w:start w:val="1"/>
      <w:numFmt w:val="bullet"/>
      <w:lvlText w:val=""/>
      <w:lvlJc w:val="left"/>
      <w:pPr>
        <w:tabs>
          <w:tab w:val="num" w:pos="6484"/>
        </w:tabs>
        <w:ind w:left="6484" w:hanging="360"/>
      </w:pPr>
      <w:rPr>
        <w:rFonts w:ascii="Symbol" w:hAnsi="Symbol" w:hint="default"/>
        <w:sz w:val="20"/>
      </w:rPr>
    </w:lvl>
  </w:abstractNum>
  <w:abstractNum w:abstractNumId="17" w15:restartNumberingAfterBreak="0">
    <w:nsid w:val="477F040D"/>
    <w:multiLevelType w:val="hybridMultilevel"/>
    <w:tmpl w:val="456C91F6"/>
    <w:lvl w:ilvl="0" w:tplc="0407000B">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8" w15:restartNumberingAfterBreak="0">
    <w:nsid w:val="48036E70"/>
    <w:multiLevelType w:val="hybridMultilevel"/>
    <w:tmpl w:val="3348D934"/>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9" w15:restartNumberingAfterBreak="0">
    <w:nsid w:val="4CAF0F44"/>
    <w:multiLevelType w:val="multilevel"/>
    <w:tmpl w:val="AE10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5F09E0"/>
    <w:multiLevelType w:val="hybridMultilevel"/>
    <w:tmpl w:val="779879B8"/>
    <w:lvl w:ilvl="0" w:tplc="D8E210D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1F856FC"/>
    <w:multiLevelType w:val="hybridMultilevel"/>
    <w:tmpl w:val="AA8EA862"/>
    <w:lvl w:ilvl="0" w:tplc="04070001">
      <w:start w:val="1"/>
      <w:numFmt w:val="bullet"/>
      <w:lvlText w:val=""/>
      <w:lvlJc w:val="left"/>
      <w:pPr>
        <w:ind w:left="4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5B83D72"/>
    <w:multiLevelType w:val="hybridMultilevel"/>
    <w:tmpl w:val="8638B7A2"/>
    <w:lvl w:ilvl="0" w:tplc="04070001">
      <w:start w:val="10"/>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680EB4"/>
    <w:multiLevelType w:val="multilevel"/>
    <w:tmpl w:val="BD2A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B05F03"/>
    <w:multiLevelType w:val="hybridMultilevel"/>
    <w:tmpl w:val="794CFC5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C5260A"/>
    <w:multiLevelType w:val="multilevel"/>
    <w:tmpl w:val="F37A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0A7F0F"/>
    <w:multiLevelType w:val="multilevel"/>
    <w:tmpl w:val="6D6C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B37551"/>
    <w:multiLevelType w:val="hybridMultilevel"/>
    <w:tmpl w:val="246EE502"/>
    <w:lvl w:ilvl="0" w:tplc="49CA241A">
      <w:numFmt w:val="bullet"/>
      <w:lvlText w:val="•"/>
      <w:lvlJc w:val="left"/>
      <w:pPr>
        <w:ind w:left="720" w:hanging="360"/>
      </w:pPr>
      <w:rPr>
        <w:rFonts w:ascii="SymbolMT" w:eastAsiaTheme="minorHAnsi" w:hAnsi="SymbolMT" w:cs="SymbolMT"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6CE143BD"/>
    <w:multiLevelType w:val="multilevel"/>
    <w:tmpl w:val="FA86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CE4C88"/>
    <w:multiLevelType w:val="multilevel"/>
    <w:tmpl w:val="A0A2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C3057A"/>
    <w:multiLevelType w:val="hybridMultilevel"/>
    <w:tmpl w:val="78C45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5D301B8"/>
    <w:multiLevelType w:val="multilevel"/>
    <w:tmpl w:val="586C8EC8"/>
    <w:lvl w:ilvl="0">
      <w:start w:val="7"/>
      <w:numFmt w:val="decimalZero"/>
      <w:lvlText w:val="%1"/>
      <w:lvlJc w:val="left"/>
      <w:pPr>
        <w:tabs>
          <w:tab w:val="num" w:pos="1410"/>
        </w:tabs>
        <w:ind w:left="1410" w:hanging="1410"/>
      </w:pPr>
    </w:lvl>
    <w:lvl w:ilvl="1">
      <w:start w:val="11"/>
      <w:numFmt w:val="decimal"/>
      <w:lvlText w:val="%1.%2"/>
      <w:lvlJc w:val="left"/>
      <w:pPr>
        <w:tabs>
          <w:tab w:val="num" w:pos="1410"/>
        </w:tabs>
        <w:ind w:left="1410" w:hanging="1410"/>
      </w:pPr>
    </w:lvl>
    <w:lvl w:ilvl="2">
      <w:start w:val="2010"/>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10"/>
        </w:tabs>
        <w:ind w:left="1410" w:hanging="1410"/>
      </w:pPr>
    </w:lvl>
    <w:lvl w:ilvl="5">
      <w:start w:val="1"/>
      <w:numFmt w:val="decimal"/>
      <w:lvlText w:val="%1.%2.%3.%4.%5.%6"/>
      <w:lvlJc w:val="left"/>
      <w:pPr>
        <w:tabs>
          <w:tab w:val="num" w:pos="1410"/>
        </w:tabs>
        <w:ind w:left="1410" w:hanging="141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15:restartNumberingAfterBreak="0">
    <w:nsid w:val="7BC164D6"/>
    <w:multiLevelType w:val="multilevel"/>
    <w:tmpl w:val="86F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E24D5A"/>
    <w:multiLevelType w:val="multilevel"/>
    <w:tmpl w:val="94F6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1022409">
    <w:abstractNumId w:val="31"/>
  </w:num>
  <w:num w:numId="2" w16cid:durableId="1522892236">
    <w:abstractNumId w:val="31"/>
    <w:lvlOverride w:ilvl="0">
      <w:startOverride w:val="7"/>
    </w:lvlOverride>
    <w:lvlOverride w:ilvl="1">
      <w:startOverride w:val="11"/>
    </w:lvlOverride>
    <w:lvlOverride w:ilvl="2">
      <w:startOverride w:val="20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1993364">
    <w:abstractNumId w:val="1"/>
  </w:num>
  <w:num w:numId="4" w16cid:durableId="10173206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4466808">
    <w:abstractNumId w:val="17"/>
  </w:num>
  <w:num w:numId="6" w16cid:durableId="69993538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7244877">
    <w:abstractNumId w:val="3"/>
  </w:num>
  <w:num w:numId="8" w16cid:durableId="24438548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3673883">
    <w:abstractNumId w:val="7"/>
  </w:num>
  <w:num w:numId="10" w16cid:durableId="17776040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8981737">
    <w:abstractNumId w:val="15"/>
  </w:num>
  <w:num w:numId="12" w16cid:durableId="741024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7333685">
    <w:abstractNumId w:val="18"/>
  </w:num>
  <w:num w:numId="14" w16cid:durableId="6443142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1355816">
    <w:abstractNumId w:val="20"/>
  </w:num>
  <w:num w:numId="16" w16cid:durableId="407658620">
    <w:abstractNumId w:val="5"/>
  </w:num>
  <w:num w:numId="17" w16cid:durableId="422530812">
    <w:abstractNumId w:val="32"/>
  </w:num>
  <w:num w:numId="18" w16cid:durableId="1810319314">
    <w:abstractNumId w:val="0"/>
  </w:num>
  <w:num w:numId="19" w16cid:durableId="1444425392">
    <w:abstractNumId w:val="10"/>
  </w:num>
  <w:num w:numId="20" w16cid:durableId="1619295226">
    <w:abstractNumId w:val="6"/>
  </w:num>
  <w:num w:numId="21" w16cid:durableId="127474268">
    <w:abstractNumId w:val="4"/>
  </w:num>
  <w:num w:numId="22" w16cid:durableId="1543791046">
    <w:abstractNumId w:val="33"/>
  </w:num>
  <w:num w:numId="23" w16cid:durableId="889848329">
    <w:abstractNumId w:val="28"/>
  </w:num>
  <w:num w:numId="24" w16cid:durableId="1412387796">
    <w:abstractNumId w:val="26"/>
  </w:num>
  <w:num w:numId="25" w16cid:durableId="14813219">
    <w:abstractNumId w:val="25"/>
  </w:num>
  <w:num w:numId="26" w16cid:durableId="784428834">
    <w:abstractNumId w:val="22"/>
  </w:num>
  <w:num w:numId="27" w16cid:durableId="2138991552">
    <w:abstractNumId w:val="8"/>
  </w:num>
  <w:num w:numId="28" w16cid:durableId="184943535">
    <w:abstractNumId w:val="11"/>
  </w:num>
  <w:num w:numId="29" w16cid:durableId="1159811284">
    <w:abstractNumId w:val="2"/>
  </w:num>
  <w:num w:numId="30" w16cid:durableId="1997949541">
    <w:abstractNumId w:val="24"/>
  </w:num>
  <w:num w:numId="31" w16cid:durableId="151068346">
    <w:abstractNumId w:val="27"/>
  </w:num>
  <w:num w:numId="32" w16cid:durableId="295257013">
    <w:abstractNumId w:val="14"/>
  </w:num>
  <w:num w:numId="33" w16cid:durableId="1976180160">
    <w:abstractNumId w:val="30"/>
  </w:num>
  <w:num w:numId="34" w16cid:durableId="2043553995">
    <w:abstractNumId w:val="9"/>
  </w:num>
  <w:num w:numId="35" w16cid:durableId="1809936468">
    <w:abstractNumId w:val="13"/>
  </w:num>
  <w:num w:numId="36" w16cid:durableId="423574395">
    <w:abstractNumId w:val="23"/>
  </w:num>
  <w:num w:numId="37" w16cid:durableId="1655258696">
    <w:abstractNumId w:val="16"/>
  </w:num>
  <w:num w:numId="38" w16cid:durableId="1576551584">
    <w:abstractNumId w:val="29"/>
  </w:num>
  <w:num w:numId="39" w16cid:durableId="1285650078">
    <w:abstractNumId w:val="12"/>
  </w:num>
  <w:num w:numId="40" w16cid:durableId="463890406">
    <w:abstractNumId w:val="19"/>
  </w:num>
  <w:num w:numId="41" w16cid:durableId="11693674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printTwoOnOn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104"/>
    <w:rsid w:val="00000786"/>
    <w:rsid w:val="00000FC3"/>
    <w:rsid w:val="00001278"/>
    <w:rsid w:val="000028EF"/>
    <w:rsid w:val="0000319B"/>
    <w:rsid w:val="00003C49"/>
    <w:rsid w:val="00003D29"/>
    <w:rsid w:val="0000497E"/>
    <w:rsid w:val="00004DE2"/>
    <w:rsid w:val="000051C8"/>
    <w:rsid w:val="000055DA"/>
    <w:rsid w:val="00005C54"/>
    <w:rsid w:val="00005DD9"/>
    <w:rsid w:val="00006F56"/>
    <w:rsid w:val="0000709A"/>
    <w:rsid w:val="00007BFA"/>
    <w:rsid w:val="0001024C"/>
    <w:rsid w:val="00010B41"/>
    <w:rsid w:val="00010D7A"/>
    <w:rsid w:val="0001118B"/>
    <w:rsid w:val="000118E5"/>
    <w:rsid w:val="0001396F"/>
    <w:rsid w:val="00013EEE"/>
    <w:rsid w:val="00014FB4"/>
    <w:rsid w:val="000159F2"/>
    <w:rsid w:val="00015DAD"/>
    <w:rsid w:val="00016128"/>
    <w:rsid w:val="000162EF"/>
    <w:rsid w:val="00016B4D"/>
    <w:rsid w:val="00016FEA"/>
    <w:rsid w:val="00017169"/>
    <w:rsid w:val="00017D81"/>
    <w:rsid w:val="000201A3"/>
    <w:rsid w:val="000206D3"/>
    <w:rsid w:val="000211E9"/>
    <w:rsid w:val="00021734"/>
    <w:rsid w:val="00022488"/>
    <w:rsid w:val="000226C1"/>
    <w:rsid w:val="0002278A"/>
    <w:rsid w:val="00023008"/>
    <w:rsid w:val="00023820"/>
    <w:rsid w:val="00023EFB"/>
    <w:rsid w:val="00025079"/>
    <w:rsid w:val="00026DD2"/>
    <w:rsid w:val="000277AD"/>
    <w:rsid w:val="000279C4"/>
    <w:rsid w:val="0003056C"/>
    <w:rsid w:val="00031C54"/>
    <w:rsid w:val="000322C5"/>
    <w:rsid w:val="00033A23"/>
    <w:rsid w:val="00033C4C"/>
    <w:rsid w:val="0003583C"/>
    <w:rsid w:val="0003587C"/>
    <w:rsid w:val="00035B58"/>
    <w:rsid w:val="00035E6D"/>
    <w:rsid w:val="000365C9"/>
    <w:rsid w:val="00041BD9"/>
    <w:rsid w:val="000428C4"/>
    <w:rsid w:val="00042E96"/>
    <w:rsid w:val="00043A0A"/>
    <w:rsid w:val="0004401E"/>
    <w:rsid w:val="0004423A"/>
    <w:rsid w:val="00044268"/>
    <w:rsid w:val="000442C6"/>
    <w:rsid w:val="00045664"/>
    <w:rsid w:val="000465B1"/>
    <w:rsid w:val="000505B5"/>
    <w:rsid w:val="00050B59"/>
    <w:rsid w:val="000517CC"/>
    <w:rsid w:val="00052242"/>
    <w:rsid w:val="0005271B"/>
    <w:rsid w:val="000539A4"/>
    <w:rsid w:val="00054166"/>
    <w:rsid w:val="000568BF"/>
    <w:rsid w:val="0005701A"/>
    <w:rsid w:val="0005710D"/>
    <w:rsid w:val="00057313"/>
    <w:rsid w:val="00061346"/>
    <w:rsid w:val="0006145A"/>
    <w:rsid w:val="00062364"/>
    <w:rsid w:val="000624DC"/>
    <w:rsid w:val="0006256E"/>
    <w:rsid w:val="00062679"/>
    <w:rsid w:val="00062793"/>
    <w:rsid w:val="00063236"/>
    <w:rsid w:val="00063B78"/>
    <w:rsid w:val="000644AF"/>
    <w:rsid w:val="000649CA"/>
    <w:rsid w:val="00064D74"/>
    <w:rsid w:val="000669C4"/>
    <w:rsid w:val="00067A29"/>
    <w:rsid w:val="00067E0D"/>
    <w:rsid w:val="00070196"/>
    <w:rsid w:val="000704E1"/>
    <w:rsid w:val="0007093B"/>
    <w:rsid w:val="00071DF5"/>
    <w:rsid w:val="00071F0E"/>
    <w:rsid w:val="0007255C"/>
    <w:rsid w:val="00072D01"/>
    <w:rsid w:val="00073071"/>
    <w:rsid w:val="00074310"/>
    <w:rsid w:val="00074D35"/>
    <w:rsid w:val="000754C4"/>
    <w:rsid w:val="000758D5"/>
    <w:rsid w:val="00075AC9"/>
    <w:rsid w:val="00075EBB"/>
    <w:rsid w:val="000774F6"/>
    <w:rsid w:val="0008062E"/>
    <w:rsid w:val="0008079D"/>
    <w:rsid w:val="0008093A"/>
    <w:rsid w:val="00080FD4"/>
    <w:rsid w:val="00081D75"/>
    <w:rsid w:val="00082B59"/>
    <w:rsid w:val="00083059"/>
    <w:rsid w:val="00083CED"/>
    <w:rsid w:val="000842CF"/>
    <w:rsid w:val="000858AC"/>
    <w:rsid w:val="00085F8C"/>
    <w:rsid w:val="000860C5"/>
    <w:rsid w:val="000867EE"/>
    <w:rsid w:val="00086913"/>
    <w:rsid w:val="00087870"/>
    <w:rsid w:val="00090370"/>
    <w:rsid w:val="00090BE4"/>
    <w:rsid w:val="00092036"/>
    <w:rsid w:val="00092133"/>
    <w:rsid w:val="000927C0"/>
    <w:rsid w:val="000929EB"/>
    <w:rsid w:val="000936AA"/>
    <w:rsid w:val="000950B4"/>
    <w:rsid w:val="00096899"/>
    <w:rsid w:val="000970BD"/>
    <w:rsid w:val="000A024D"/>
    <w:rsid w:val="000A0FE5"/>
    <w:rsid w:val="000A23B2"/>
    <w:rsid w:val="000A26E8"/>
    <w:rsid w:val="000A2EEB"/>
    <w:rsid w:val="000A4409"/>
    <w:rsid w:val="000A5097"/>
    <w:rsid w:val="000A6CDD"/>
    <w:rsid w:val="000A7BB1"/>
    <w:rsid w:val="000B02FD"/>
    <w:rsid w:val="000B04B6"/>
    <w:rsid w:val="000B1FD5"/>
    <w:rsid w:val="000B2433"/>
    <w:rsid w:val="000B2A63"/>
    <w:rsid w:val="000B32EE"/>
    <w:rsid w:val="000B4719"/>
    <w:rsid w:val="000B48EE"/>
    <w:rsid w:val="000B51DC"/>
    <w:rsid w:val="000B698F"/>
    <w:rsid w:val="000B6A24"/>
    <w:rsid w:val="000B795D"/>
    <w:rsid w:val="000B7C8B"/>
    <w:rsid w:val="000C1588"/>
    <w:rsid w:val="000C1A15"/>
    <w:rsid w:val="000C26D2"/>
    <w:rsid w:val="000C2900"/>
    <w:rsid w:val="000C30B8"/>
    <w:rsid w:val="000C4633"/>
    <w:rsid w:val="000C4668"/>
    <w:rsid w:val="000C5C08"/>
    <w:rsid w:val="000C6537"/>
    <w:rsid w:val="000C7E60"/>
    <w:rsid w:val="000C7E84"/>
    <w:rsid w:val="000D04E8"/>
    <w:rsid w:val="000D19CB"/>
    <w:rsid w:val="000D24F8"/>
    <w:rsid w:val="000D255C"/>
    <w:rsid w:val="000D2DA1"/>
    <w:rsid w:val="000D3D2D"/>
    <w:rsid w:val="000D5129"/>
    <w:rsid w:val="000D51A2"/>
    <w:rsid w:val="000D5516"/>
    <w:rsid w:val="000D5B35"/>
    <w:rsid w:val="000D68E6"/>
    <w:rsid w:val="000D6E02"/>
    <w:rsid w:val="000D6E67"/>
    <w:rsid w:val="000E004A"/>
    <w:rsid w:val="000E03DE"/>
    <w:rsid w:val="000E0EBD"/>
    <w:rsid w:val="000E2003"/>
    <w:rsid w:val="000E3C90"/>
    <w:rsid w:val="000E5219"/>
    <w:rsid w:val="000E58E6"/>
    <w:rsid w:val="000E59EE"/>
    <w:rsid w:val="000E7E25"/>
    <w:rsid w:val="000F09D4"/>
    <w:rsid w:val="000F1580"/>
    <w:rsid w:val="000F158B"/>
    <w:rsid w:val="000F166B"/>
    <w:rsid w:val="000F19AF"/>
    <w:rsid w:val="000F19D7"/>
    <w:rsid w:val="000F1AEB"/>
    <w:rsid w:val="000F29D6"/>
    <w:rsid w:val="000F2E9C"/>
    <w:rsid w:val="000F3C66"/>
    <w:rsid w:val="000F41C8"/>
    <w:rsid w:val="000F59F8"/>
    <w:rsid w:val="000F6038"/>
    <w:rsid w:val="000F62C6"/>
    <w:rsid w:val="000F70B9"/>
    <w:rsid w:val="001000BB"/>
    <w:rsid w:val="0010039A"/>
    <w:rsid w:val="00100505"/>
    <w:rsid w:val="00100B20"/>
    <w:rsid w:val="00100FFC"/>
    <w:rsid w:val="0010152B"/>
    <w:rsid w:val="001023AC"/>
    <w:rsid w:val="001027D9"/>
    <w:rsid w:val="00103977"/>
    <w:rsid w:val="0010487D"/>
    <w:rsid w:val="00104C13"/>
    <w:rsid w:val="0010652E"/>
    <w:rsid w:val="00106742"/>
    <w:rsid w:val="00110053"/>
    <w:rsid w:val="0011033C"/>
    <w:rsid w:val="00110889"/>
    <w:rsid w:val="00110988"/>
    <w:rsid w:val="00110BD8"/>
    <w:rsid w:val="00110BF5"/>
    <w:rsid w:val="00111255"/>
    <w:rsid w:val="001117C9"/>
    <w:rsid w:val="00112657"/>
    <w:rsid w:val="0011399F"/>
    <w:rsid w:val="00113C50"/>
    <w:rsid w:val="001145F6"/>
    <w:rsid w:val="00114680"/>
    <w:rsid w:val="00114891"/>
    <w:rsid w:val="00114B44"/>
    <w:rsid w:val="001159C3"/>
    <w:rsid w:val="00115DE4"/>
    <w:rsid w:val="001160DE"/>
    <w:rsid w:val="0011683A"/>
    <w:rsid w:val="00117EF6"/>
    <w:rsid w:val="00120026"/>
    <w:rsid w:val="00120BC4"/>
    <w:rsid w:val="00121603"/>
    <w:rsid w:val="00121753"/>
    <w:rsid w:val="00121F6A"/>
    <w:rsid w:val="001227B5"/>
    <w:rsid w:val="001231F6"/>
    <w:rsid w:val="00123FA0"/>
    <w:rsid w:val="00123FB0"/>
    <w:rsid w:val="00124289"/>
    <w:rsid w:val="0012551D"/>
    <w:rsid w:val="00125636"/>
    <w:rsid w:val="00125CF8"/>
    <w:rsid w:val="0012624C"/>
    <w:rsid w:val="001267C6"/>
    <w:rsid w:val="00130F49"/>
    <w:rsid w:val="001326F8"/>
    <w:rsid w:val="00132FD3"/>
    <w:rsid w:val="001331E7"/>
    <w:rsid w:val="00133563"/>
    <w:rsid w:val="001338E2"/>
    <w:rsid w:val="00133C62"/>
    <w:rsid w:val="001344E2"/>
    <w:rsid w:val="00135136"/>
    <w:rsid w:val="00135B41"/>
    <w:rsid w:val="00136D15"/>
    <w:rsid w:val="00136DFC"/>
    <w:rsid w:val="00137216"/>
    <w:rsid w:val="001404C4"/>
    <w:rsid w:val="00140822"/>
    <w:rsid w:val="00140847"/>
    <w:rsid w:val="00141010"/>
    <w:rsid w:val="001415AC"/>
    <w:rsid w:val="00141C81"/>
    <w:rsid w:val="0014209B"/>
    <w:rsid w:val="001423DE"/>
    <w:rsid w:val="00143470"/>
    <w:rsid w:val="00143FEB"/>
    <w:rsid w:val="00144554"/>
    <w:rsid w:val="00144EA2"/>
    <w:rsid w:val="0014568C"/>
    <w:rsid w:val="00145844"/>
    <w:rsid w:val="00147FE4"/>
    <w:rsid w:val="001509C5"/>
    <w:rsid w:val="00152BF4"/>
    <w:rsid w:val="00152F88"/>
    <w:rsid w:val="001538A7"/>
    <w:rsid w:val="001548F0"/>
    <w:rsid w:val="0015656B"/>
    <w:rsid w:val="00156638"/>
    <w:rsid w:val="00156982"/>
    <w:rsid w:val="00156B89"/>
    <w:rsid w:val="00156CE5"/>
    <w:rsid w:val="00156E13"/>
    <w:rsid w:val="00157400"/>
    <w:rsid w:val="0015798B"/>
    <w:rsid w:val="00157EFD"/>
    <w:rsid w:val="00160396"/>
    <w:rsid w:val="00160991"/>
    <w:rsid w:val="001615CC"/>
    <w:rsid w:val="00161C43"/>
    <w:rsid w:val="00161D12"/>
    <w:rsid w:val="0016265E"/>
    <w:rsid w:val="001629E2"/>
    <w:rsid w:val="00162F8A"/>
    <w:rsid w:val="001631AB"/>
    <w:rsid w:val="00163CA1"/>
    <w:rsid w:val="00164883"/>
    <w:rsid w:val="00164AC0"/>
    <w:rsid w:val="0016573B"/>
    <w:rsid w:val="0016644A"/>
    <w:rsid w:val="00167434"/>
    <w:rsid w:val="00171841"/>
    <w:rsid w:val="00172090"/>
    <w:rsid w:val="001733DE"/>
    <w:rsid w:val="0017385C"/>
    <w:rsid w:val="00174576"/>
    <w:rsid w:val="0017493D"/>
    <w:rsid w:val="00175C6D"/>
    <w:rsid w:val="001769B0"/>
    <w:rsid w:val="00176D09"/>
    <w:rsid w:val="00176E41"/>
    <w:rsid w:val="00176E96"/>
    <w:rsid w:val="0017709C"/>
    <w:rsid w:val="0017789E"/>
    <w:rsid w:val="00177FC3"/>
    <w:rsid w:val="0018193B"/>
    <w:rsid w:val="00181F6B"/>
    <w:rsid w:val="0018214F"/>
    <w:rsid w:val="0018236D"/>
    <w:rsid w:val="00182497"/>
    <w:rsid w:val="00183881"/>
    <w:rsid w:val="00183B6A"/>
    <w:rsid w:val="00184794"/>
    <w:rsid w:val="00184819"/>
    <w:rsid w:val="00184993"/>
    <w:rsid w:val="00185051"/>
    <w:rsid w:val="0018515F"/>
    <w:rsid w:val="00185BD7"/>
    <w:rsid w:val="00186185"/>
    <w:rsid w:val="00186F4B"/>
    <w:rsid w:val="001900B3"/>
    <w:rsid w:val="00190625"/>
    <w:rsid w:val="001909D4"/>
    <w:rsid w:val="00191653"/>
    <w:rsid w:val="001919F0"/>
    <w:rsid w:val="00191AB4"/>
    <w:rsid w:val="001924F2"/>
    <w:rsid w:val="00192E3D"/>
    <w:rsid w:val="00192E69"/>
    <w:rsid w:val="00193551"/>
    <w:rsid w:val="00194B97"/>
    <w:rsid w:val="001954CD"/>
    <w:rsid w:val="00195618"/>
    <w:rsid w:val="00195939"/>
    <w:rsid w:val="001959A4"/>
    <w:rsid w:val="00195D19"/>
    <w:rsid w:val="00196F97"/>
    <w:rsid w:val="00197BA7"/>
    <w:rsid w:val="00197CDF"/>
    <w:rsid w:val="001A0AF9"/>
    <w:rsid w:val="001A1160"/>
    <w:rsid w:val="001A13F7"/>
    <w:rsid w:val="001A1DA4"/>
    <w:rsid w:val="001A22CD"/>
    <w:rsid w:val="001A3A4B"/>
    <w:rsid w:val="001A3CB4"/>
    <w:rsid w:val="001A4D86"/>
    <w:rsid w:val="001A5567"/>
    <w:rsid w:val="001A55A7"/>
    <w:rsid w:val="001A5913"/>
    <w:rsid w:val="001A5A86"/>
    <w:rsid w:val="001A6021"/>
    <w:rsid w:val="001A66E2"/>
    <w:rsid w:val="001A70C7"/>
    <w:rsid w:val="001A75F8"/>
    <w:rsid w:val="001B1768"/>
    <w:rsid w:val="001B2FF4"/>
    <w:rsid w:val="001B3014"/>
    <w:rsid w:val="001B401D"/>
    <w:rsid w:val="001B55DD"/>
    <w:rsid w:val="001B6716"/>
    <w:rsid w:val="001B6859"/>
    <w:rsid w:val="001B6A71"/>
    <w:rsid w:val="001B703F"/>
    <w:rsid w:val="001B7308"/>
    <w:rsid w:val="001B73FB"/>
    <w:rsid w:val="001B7F88"/>
    <w:rsid w:val="001C04D3"/>
    <w:rsid w:val="001C1BD5"/>
    <w:rsid w:val="001C2978"/>
    <w:rsid w:val="001C2BDD"/>
    <w:rsid w:val="001C36C8"/>
    <w:rsid w:val="001C4980"/>
    <w:rsid w:val="001C49F6"/>
    <w:rsid w:val="001C57DB"/>
    <w:rsid w:val="001C5E08"/>
    <w:rsid w:val="001D034A"/>
    <w:rsid w:val="001D1141"/>
    <w:rsid w:val="001D1406"/>
    <w:rsid w:val="001D170F"/>
    <w:rsid w:val="001D20E0"/>
    <w:rsid w:val="001D21B2"/>
    <w:rsid w:val="001D368F"/>
    <w:rsid w:val="001D409D"/>
    <w:rsid w:val="001D4819"/>
    <w:rsid w:val="001D507A"/>
    <w:rsid w:val="001D55A6"/>
    <w:rsid w:val="001D58E1"/>
    <w:rsid w:val="001D77D4"/>
    <w:rsid w:val="001D7810"/>
    <w:rsid w:val="001D7B20"/>
    <w:rsid w:val="001D7CB4"/>
    <w:rsid w:val="001E05DC"/>
    <w:rsid w:val="001E1264"/>
    <w:rsid w:val="001E2C0C"/>
    <w:rsid w:val="001E2E9E"/>
    <w:rsid w:val="001E305B"/>
    <w:rsid w:val="001E495F"/>
    <w:rsid w:val="001E5F7F"/>
    <w:rsid w:val="001E74B3"/>
    <w:rsid w:val="001E77C3"/>
    <w:rsid w:val="001E7EBB"/>
    <w:rsid w:val="001E7F53"/>
    <w:rsid w:val="001F0A81"/>
    <w:rsid w:val="001F0B88"/>
    <w:rsid w:val="001F12AE"/>
    <w:rsid w:val="001F19AA"/>
    <w:rsid w:val="001F1F10"/>
    <w:rsid w:val="001F2699"/>
    <w:rsid w:val="001F28B8"/>
    <w:rsid w:val="001F49FE"/>
    <w:rsid w:val="001F4D6F"/>
    <w:rsid w:val="001F4F09"/>
    <w:rsid w:val="001F4F31"/>
    <w:rsid w:val="001F509E"/>
    <w:rsid w:val="001F60E2"/>
    <w:rsid w:val="001F62CF"/>
    <w:rsid w:val="001F63AF"/>
    <w:rsid w:val="001F7D5B"/>
    <w:rsid w:val="001F7E8F"/>
    <w:rsid w:val="00200480"/>
    <w:rsid w:val="00201276"/>
    <w:rsid w:val="0020196D"/>
    <w:rsid w:val="00201B00"/>
    <w:rsid w:val="00201C1E"/>
    <w:rsid w:val="00201C6D"/>
    <w:rsid w:val="00201FB8"/>
    <w:rsid w:val="0020292B"/>
    <w:rsid w:val="0020305B"/>
    <w:rsid w:val="00203E26"/>
    <w:rsid w:val="00204D3D"/>
    <w:rsid w:val="00205490"/>
    <w:rsid w:val="00205C7B"/>
    <w:rsid w:val="002061D4"/>
    <w:rsid w:val="00206232"/>
    <w:rsid w:val="002065F1"/>
    <w:rsid w:val="0020675E"/>
    <w:rsid w:val="00206A42"/>
    <w:rsid w:val="00207BB9"/>
    <w:rsid w:val="00210765"/>
    <w:rsid w:val="002121ED"/>
    <w:rsid w:val="00214A08"/>
    <w:rsid w:val="00215254"/>
    <w:rsid w:val="002152FF"/>
    <w:rsid w:val="0021699B"/>
    <w:rsid w:val="00217A4F"/>
    <w:rsid w:val="0022054E"/>
    <w:rsid w:val="00220BA0"/>
    <w:rsid w:val="0022214A"/>
    <w:rsid w:val="0022254C"/>
    <w:rsid w:val="00223654"/>
    <w:rsid w:val="00224313"/>
    <w:rsid w:val="00224B2D"/>
    <w:rsid w:val="00226772"/>
    <w:rsid w:val="00226C44"/>
    <w:rsid w:val="00226D45"/>
    <w:rsid w:val="00226DD1"/>
    <w:rsid w:val="0022753A"/>
    <w:rsid w:val="0022780D"/>
    <w:rsid w:val="00227E43"/>
    <w:rsid w:val="002302F1"/>
    <w:rsid w:val="0023090D"/>
    <w:rsid w:val="00232824"/>
    <w:rsid w:val="0023414E"/>
    <w:rsid w:val="002345A2"/>
    <w:rsid w:val="00234BC7"/>
    <w:rsid w:val="002350C5"/>
    <w:rsid w:val="00236DA5"/>
    <w:rsid w:val="00236E91"/>
    <w:rsid w:val="00237374"/>
    <w:rsid w:val="00242868"/>
    <w:rsid w:val="00244660"/>
    <w:rsid w:val="00244B3C"/>
    <w:rsid w:val="0024529F"/>
    <w:rsid w:val="002454C8"/>
    <w:rsid w:val="002455D7"/>
    <w:rsid w:val="00246224"/>
    <w:rsid w:val="002465A9"/>
    <w:rsid w:val="0024735F"/>
    <w:rsid w:val="00250847"/>
    <w:rsid w:val="00251880"/>
    <w:rsid w:val="00251964"/>
    <w:rsid w:val="00252414"/>
    <w:rsid w:val="00252895"/>
    <w:rsid w:val="00252A3F"/>
    <w:rsid w:val="0025326B"/>
    <w:rsid w:val="00253B0E"/>
    <w:rsid w:val="00253D01"/>
    <w:rsid w:val="0025530B"/>
    <w:rsid w:val="002556E8"/>
    <w:rsid w:val="00256AE6"/>
    <w:rsid w:val="002627B0"/>
    <w:rsid w:val="00263038"/>
    <w:rsid w:val="00263215"/>
    <w:rsid w:val="002634E3"/>
    <w:rsid w:val="00263A47"/>
    <w:rsid w:val="00264CAD"/>
    <w:rsid w:val="00264E05"/>
    <w:rsid w:val="0026592E"/>
    <w:rsid w:val="00265BA3"/>
    <w:rsid w:val="002663E9"/>
    <w:rsid w:val="00267149"/>
    <w:rsid w:val="0027005D"/>
    <w:rsid w:val="00270619"/>
    <w:rsid w:val="00270CF5"/>
    <w:rsid w:val="00270DA4"/>
    <w:rsid w:val="00270FF9"/>
    <w:rsid w:val="00271F40"/>
    <w:rsid w:val="00272ABB"/>
    <w:rsid w:val="00272AD3"/>
    <w:rsid w:val="00272D49"/>
    <w:rsid w:val="002740E8"/>
    <w:rsid w:val="00274E27"/>
    <w:rsid w:val="0027511E"/>
    <w:rsid w:val="002752E8"/>
    <w:rsid w:val="002762F5"/>
    <w:rsid w:val="0027674A"/>
    <w:rsid w:val="00276B2B"/>
    <w:rsid w:val="00276BED"/>
    <w:rsid w:val="00280D8E"/>
    <w:rsid w:val="002813A0"/>
    <w:rsid w:val="00282101"/>
    <w:rsid w:val="0028318A"/>
    <w:rsid w:val="002833FD"/>
    <w:rsid w:val="0028372C"/>
    <w:rsid w:val="00284FC4"/>
    <w:rsid w:val="00285461"/>
    <w:rsid w:val="00286E9F"/>
    <w:rsid w:val="002870C8"/>
    <w:rsid w:val="002872D6"/>
    <w:rsid w:val="00287791"/>
    <w:rsid w:val="00290683"/>
    <w:rsid w:val="0029104B"/>
    <w:rsid w:val="00291168"/>
    <w:rsid w:val="00291745"/>
    <w:rsid w:val="00291814"/>
    <w:rsid w:val="0029256A"/>
    <w:rsid w:val="00292FE3"/>
    <w:rsid w:val="00293024"/>
    <w:rsid w:val="0029344A"/>
    <w:rsid w:val="00293B1C"/>
    <w:rsid w:val="00294A44"/>
    <w:rsid w:val="00295896"/>
    <w:rsid w:val="00295DCF"/>
    <w:rsid w:val="002961BA"/>
    <w:rsid w:val="00296867"/>
    <w:rsid w:val="00297649"/>
    <w:rsid w:val="002A18A7"/>
    <w:rsid w:val="002A21B4"/>
    <w:rsid w:val="002A2D12"/>
    <w:rsid w:val="002A3195"/>
    <w:rsid w:val="002A3872"/>
    <w:rsid w:val="002A4E28"/>
    <w:rsid w:val="002A7C9B"/>
    <w:rsid w:val="002B026A"/>
    <w:rsid w:val="002B1BB6"/>
    <w:rsid w:val="002B4028"/>
    <w:rsid w:val="002B4517"/>
    <w:rsid w:val="002B5104"/>
    <w:rsid w:val="002B52C5"/>
    <w:rsid w:val="002B6436"/>
    <w:rsid w:val="002B6941"/>
    <w:rsid w:val="002B6A1C"/>
    <w:rsid w:val="002B6BD2"/>
    <w:rsid w:val="002B7017"/>
    <w:rsid w:val="002B78D9"/>
    <w:rsid w:val="002B78E6"/>
    <w:rsid w:val="002B7AA6"/>
    <w:rsid w:val="002B7BC1"/>
    <w:rsid w:val="002B7E77"/>
    <w:rsid w:val="002B7EB7"/>
    <w:rsid w:val="002C0855"/>
    <w:rsid w:val="002C0DD6"/>
    <w:rsid w:val="002C1593"/>
    <w:rsid w:val="002C2220"/>
    <w:rsid w:val="002C4413"/>
    <w:rsid w:val="002C4BF4"/>
    <w:rsid w:val="002C4D9C"/>
    <w:rsid w:val="002C5302"/>
    <w:rsid w:val="002C5797"/>
    <w:rsid w:val="002C583A"/>
    <w:rsid w:val="002C6460"/>
    <w:rsid w:val="002C6500"/>
    <w:rsid w:val="002C7305"/>
    <w:rsid w:val="002D024D"/>
    <w:rsid w:val="002D04D3"/>
    <w:rsid w:val="002D0896"/>
    <w:rsid w:val="002D1376"/>
    <w:rsid w:val="002D1ABF"/>
    <w:rsid w:val="002D1B6B"/>
    <w:rsid w:val="002D20F4"/>
    <w:rsid w:val="002D2754"/>
    <w:rsid w:val="002D365F"/>
    <w:rsid w:val="002D3B55"/>
    <w:rsid w:val="002D40AA"/>
    <w:rsid w:val="002D43E5"/>
    <w:rsid w:val="002D4E49"/>
    <w:rsid w:val="002D660D"/>
    <w:rsid w:val="002D6C84"/>
    <w:rsid w:val="002D6E13"/>
    <w:rsid w:val="002D73C9"/>
    <w:rsid w:val="002D73EA"/>
    <w:rsid w:val="002D749C"/>
    <w:rsid w:val="002D77C5"/>
    <w:rsid w:val="002E07B9"/>
    <w:rsid w:val="002E25FF"/>
    <w:rsid w:val="002E2D4B"/>
    <w:rsid w:val="002E2E8C"/>
    <w:rsid w:val="002E3D5E"/>
    <w:rsid w:val="002E3E4E"/>
    <w:rsid w:val="002E7091"/>
    <w:rsid w:val="002E733D"/>
    <w:rsid w:val="002F08F3"/>
    <w:rsid w:val="002F0C29"/>
    <w:rsid w:val="002F13CE"/>
    <w:rsid w:val="002F168C"/>
    <w:rsid w:val="002F1E91"/>
    <w:rsid w:val="002F29EA"/>
    <w:rsid w:val="002F2A5F"/>
    <w:rsid w:val="002F2D9D"/>
    <w:rsid w:val="002F2F47"/>
    <w:rsid w:val="002F3408"/>
    <w:rsid w:val="002F388A"/>
    <w:rsid w:val="002F4A54"/>
    <w:rsid w:val="002F4C3C"/>
    <w:rsid w:val="002F4E9D"/>
    <w:rsid w:val="002F5B4A"/>
    <w:rsid w:val="002F5F49"/>
    <w:rsid w:val="002F771B"/>
    <w:rsid w:val="002F7E5F"/>
    <w:rsid w:val="0030087A"/>
    <w:rsid w:val="00301ADF"/>
    <w:rsid w:val="00301B7F"/>
    <w:rsid w:val="00302FFB"/>
    <w:rsid w:val="003031CA"/>
    <w:rsid w:val="00304A3F"/>
    <w:rsid w:val="00305E5B"/>
    <w:rsid w:val="003062A6"/>
    <w:rsid w:val="003062AD"/>
    <w:rsid w:val="00306B9A"/>
    <w:rsid w:val="00307482"/>
    <w:rsid w:val="00307B91"/>
    <w:rsid w:val="0031047B"/>
    <w:rsid w:val="0031069E"/>
    <w:rsid w:val="0031078F"/>
    <w:rsid w:val="003118D8"/>
    <w:rsid w:val="00312EC0"/>
    <w:rsid w:val="00312FCE"/>
    <w:rsid w:val="003137BE"/>
    <w:rsid w:val="00313D4E"/>
    <w:rsid w:val="00314167"/>
    <w:rsid w:val="0031416A"/>
    <w:rsid w:val="00314E19"/>
    <w:rsid w:val="00316AF7"/>
    <w:rsid w:val="003170BC"/>
    <w:rsid w:val="0032060F"/>
    <w:rsid w:val="00320805"/>
    <w:rsid w:val="003209CA"/>
    <w:rsid w:val="00321F3A"/>
    <w:rsid w:val="00322AB3"/>
    <w:rsid w:val="00323879"/>
    <w:rsid w:val="00324118"/>
    <w:rsid w:val="00324BEA"/>
    <w:rsid w:val="00324E99"/>
    <w:rsid w:val="003250E4"/>
    <w:rsid w:val="003252D0"/>
    <w:rsid w:val="00326429"/>
    <w:rsid w:val="0032670D"/>
    <w:rsid w:val="00326C8F"/>
    <w:rsid w:val="00326D29"/>
    <w:rsid w:val="00327241"/>
    <w:rsid w:val="003278B9"/>
    <w:rsid w:val="00327A24"/>
    <w:rsid w:val="00330772"/>
    <w:rsid w:val="00330A30"/>
    <w:rsid w:val="003336E3"/>
    <w:rsid w:val="00334958"/>
    <w:rsid w:val="00334966"/>
    <w:rsid w:val="003363E8"/>
    <w:rsid w:val="00336C02"/>
    <w:rsid w:val="0033720F"/>
    <w:rsid w:val="003376AF"/>
    <w:rsid w:val="00337B90"/>
    <w:rsid w:val="003412A6"/>
    <w:rsid w:val="00341D16"/>
    <w:rsid w:val="003429BF"/>
    <w:rsid w:val="00343C98"/>
    <w:rsid w:val="00345648"/>
    <w:rsid w:val="00346223"/>
    <w:rsid w:val="00347255"/>
    <w:rsid w:val="00347CD0"/>
    <w:rsid w:val="0035031E"/>
    <w:rsid w:val="003503A7"/>
    <w:rsid w:val="00350800"/>
    <w:rsid w:val="00350A8D"/>
    <w:rsid w:val="00350C8A"/>
    <w:rsid w:val="00350FD8"/>
    <w:rsid w:val="003516AD"/>
    <w:rsid w:val="00351D72"/>
    <w:rsid w:val="003524A0"/>
    <w:rsid w:val="00352935"/>
    <w:rsid w:val="00352FE8"/>
    <w:rsid w:val="0035331E"/>
    <w:rsid w:val="00353CD5"/>
    <w:rsid w:val="00353E2B"/>
    <w:rsid w:val="003564A7"/>
    <w:rsid w:val="003567DE"/>
    <w:rsid w:val="00356B2A"/>
    <w:rsid w:val="00356DFE"/>
    <w:rsid w:val="00357337"/>
    <w:rsid w:val="00360014"/>
    <w:rsid w:val="00360328"/>
    <w:rsid w:val="00360946"/>
    <w:rsid w:val="00360FBE"/>
    <w:rsid w:val="00362258"/>
    <w:rsid w:val="0036350F"/>
    <w:rsid w:val="00363767"/>
    <w:rsid w:val="00363EDA"/>
    <w:rsid w:val="003658C8"/>
    <w:rsid w:val="00365C32"/>
    <w:rsid w:val="0036614A"/>
    <w:rsid w:val="00367840"/>
    <w:rsid w:val="00367F3F"/>
    <w:rsid w:val="00370BD0"/>
    <w:rsid w:val="00370F39"/>
    <w:rsid w:val="00371142"/>
    <w:rsid w:val="003716E1"/>
    <w:rsid w:val="003724ED"/>
    <w:rsid w:val="0037256B"/>
    <w:rsid w:val="0037311C"/>
    <w:rsid w:val="003738D9"/>
    <w:rsid w:val="0037470C"/>
    <w:rsid w:val="00375BC3"/>
    <w:rsid w:val="00375EB2"/>
    <w:rsid w:val="003760E8"/>
    <w:rsid w:val="00376C29"/>
    <w:rsid w:val="00377195"/>
    <w:rsid w:val="00377E05"/>
    <w:rsid w:val="0038032D"/>
    <w:rsid w:val="00380C15"/>
    <w:rsid w:val="003812AB"/>
    <w:rsid w:val="00381850"/>
    <w:rsid w:val="0038408C"/>
    <w:rsid w:val="00384405"/>
    <w:rsid w:val="00385E00"/>
    <w:rsid w:val="00385EE6"/>
    <w:rsid w:val="00390503"/>
    <w:rsid w:val="0039086B"/>
    <w:rsid w:val="00390FCE"/>
    <w:rsid w:val="003925CB"/>
    <w:rsid w:val="00392EFF"/>
    <w:rsid w:val="00396256"/>
    <w:rsid w:val="00396655"/>
    <w:rsid w:val="00397220"/>
    <w:rsid w:val="0039767C"/>
    <w:rsid w:val="003A03C9"/>
    <w:rsid w:val="003A0856"/>
    <w:rsid w:val="003A095F"/>
    <w:rsid w:val="003A0E2D"/>
    <w:rsid w:val="003A1046"/>
    <w:rsid w:val="003A1837"/>
    <w:rsid w:val="003A19B3"/>
    <w:rsid w:val="003A226B"/>
    <w:rsid w:val="003A2932"/>
    <w:rsid w:val="003A3B37"/>
    <w:rsid w:val="003A3CCD"/>
    <w:rsid w:val="003A48C6"/>
    <w:rsid w:val="003A4FD8"/>
    <w:rsid w:val="003A542F"/>
    <w:rsid w:val="003A5AD8"/>
    <w:rsid w:val="003A5E03"/>
    <w:rsid w:val="003A6D56"/>
    <w:rsid w:val="003B0ED0"/>
    <w:rsid w:val="003B1BDC"/>
    <w:rsid w:val="003B2C59"/>
    <w:rsid w:val="003B3223"/>
    <w:rsid w:val="003B3510"/>
    <w:rsid w:val="003B4D8C"/>
    <w:rsid w:val="003B5587"/>
    <w:rsid w:val="003B5FDB"/>
    <w:rsid w:val="003B6575"/>
    <w:rsid w:val="003C0125"/>
    <w:rsid w:val="003C03A8"/>
    <w:rsid w:val="003C071D"/>
    <w:rsid w:val="003C1741"/>
    <w:rsid w:val="003C1C33"/>
    <w:rsid w:val="003C269C"/>
    <w:rsid w:val="003C2800"/>
    <w:rsid w:val="003C2910"/>
    <w:rsid w:val="003C2BDC"/>
    <w:rsid w:val="003C5789"/>
    <w:rsid w:val="003C5F0D"/>
    <w:rsid w:val="003C6734"/>
    <w:rsid w:val="003C77BE"/>
    <w:rsid w:val="003C7A8E"/>
    <w:rsid w:val="003C7B92"/>
    <w:rsid w:val="003C7CA5"/>
    <w:rsid w:val="003C7CC9"/>
    <w:rsid w:val="003D1692"/>
    <w:rsid w:val="003D1858"/>
    <w:rsid w:val="003D197D"/>
    <w:rsid w:val="003D2434"/>
    <w:rsid w:val="003D2AF6"/>
    <w:rsid w:val="003D370E"/>
    <w:rsid w:val="003D5D4B"/>
    <w:rsid w:val="003D5EF4"/>
    <w:rsid w:val="003D62E7"/>
    <w:rsid w:val="003D76F3"/>
    <w:rsid w:val="003E01D2"/>
    <w:rsid w:val="003E0328"/>
    <w:rsid w:val="003E15F6"/>
    <w:rsid w:val="003E21F4"/>
    <w:rsid w:val="003E2CE9"/>
    <w:rsid w:val="003E3571"/>
    <w:rsid w:val="003E45BF"/>
    <w:rsid w:val="003E4C67"/>
    <w:rsid w:val="003E53F2"/>
    <w:rsid w:val="003E5CEE"/>
    <w:rsid w:val="003E5EF3"/>
    <w:rsid w:val="003E6520"/>
    <w:rsid w:val="003E6590"/>
    <w:rsid w:val="003E66EB"/>
    <w:rsid w:val="003E6898"/>
    <w:rsid w:val="003E6E1E"/>
    <w:rsid w:val="003E72F6"/>
    <w:rsid w:val="003E771F"/>
    <w:rsid w:val="003F0414"/>
    <w:rsid w:val="003F08AB"/>
    <w:rsid w:val="003F08FA"/>
    <w:rsid w:val="003F1094"/>
    <w:rsid w:val="003F1598"/>
    <w:rsid w:val="003F18FD"/>
    <w:rsid w:val="003F2B2B"/>
    <w:rsid w:val="003F2E3E"/>
    <w:rsid w:val="003F3A07"/>
    <w:rsid w:val="003F52EB"/>
    <w:rsid w:val="003F5AC2"/>
    <w:rsid w:val="003F5BF8"/>
    <w:rsid w:val="003F5EBA"/>
    <w:rsid w:val="003F622C"/>
    <w:rsid w:val="003F6587"/>
    <w:rsid w:val="003F7B10"/>
    <w:rsid w:val="003F7FEE"/>
    <w:rsid w:val="004005D4"/>
    <w:rsid w:val="00400634"/>
    <w:rsid w:val="00400945"/>
    <w:rsid w:val="00400BD2"/>
    <w:rsid w:val="00400C77"/>
    <w:rsid w:val="00401009"/>
    <w:rsid w:val="00401906"/>
    <w:rsid w:val="004058C0"/>
    <w:rsid w:val="00405B51"/>
    <w:rsid w:val="00405D07"/>
    <w:rsid w:val="004065ED"/>
    <w:rsid w:val="00406841"/>
    <w:rsid w:val="00406B2A"/>
    <w:rsid w:val="00407A5F"/>
    <w:rsid w:val="00407DA5"/>
    <w:rsid w:val="00410428"/>
    <w:rsid w:val="00410A4C"/>
    <w:rsid w:val="004116C0"/>
    <w:rsid w:val="00412002"/>
    <w:rsid w:val="004121BB"/>
    <w:rsid w:val="00413BA2"/>
    <w:rsid w:val="00413D78"/>
    <w:rsid w:val="00415C87"/>
    <w:rsid w:val="0041655C"/>
    <w:rsid w:val="00416ABF"/>
    <w:rsid w:val="0041704A"/>
    <w:rsid w:val="004173A9"/>
    <w:rsid w:val="004210A4"/>
    <w:rsid w:val="00421458"/>
    <w:rsid w:val="0042210A"/>
    <w:rsid w:val="00423290"/>
    <w:rsid w:val="00423497"/>
    <w:rsid w:val="00423671"/>
    <w:rsid w:val="00423866"/>
    <w:rsid w:val="00423B9E"/>
    <w:rsid w:val="00423C5B"/>
    <w:rsid w:val="0042418B"/>
    <w:rsid w:val="004241A1"/>
    <w:rsid w:val="004249B0"/>
    <w:rsid w:val="00424A54"/>
    <w:rsid w:val="0042520B"/>
    <w:rsid w:val="004258C9"/>
    <w:rsid w:val="00425D6E"/>
    <w:rsid w:val="004264A0"/>
    <w:rsid w:val="004301F7"/>
    <w:rsid w:val="004312FA"/>
    <w:rsid w:val="0043188C"/>
    <w:rsid w:val="004333B6"/>
    <w:rsid w:val="004343C2"/>
    <w:rsid w:val="004345A5"/>
    <w:rsid w:val="00434D8B"/>
    <w:rsid w:val="00434E39"/>
    <w:rsid w:val="004354A1"/>
    <w:rsid w:val="004376B5"/>
    <w:rsid w:val="004403FB"/>
    <w:rsid w:val="00441944"/>
    <w:rsid w:val="00442455"/>
    <w:rsid w:val="00442B02"/>
    <w:rsid w:val="004438D2"/>
    <w:rsid w:val="00443BAA"/>
    <w:rsid w:val="00444055"/>
    <w:rsid w:val="0044412A"/>
    <w:rsid w:val="00444269"/>
    <w:rsid w:val="004454FC"/>
    <w:rsid w:val="004461CC"/>
    <w:rsid w:val="00447D95"/>
    <w:rsid w:val="00450460"/>
    <w:rsid w:val="00450706"/>
    <w:rsid w:val="004519FC"/>
    <w:rsid w:val="004525CD"/>
    <w:rsid w:val="00452BB8"/>
    <w:rsid w:val="00452FB5"/>
    <w:rsid w:val="004540E9"/>
    <w:rsid w:val="004552D0"/>
    <w:rsid w:val="00456315"/>
    <w:rsid w:val="004563C1"/>
    <w:rsid w:val="004565CF"/>
    <w:rsid w:val="00457861"/>
    <w:rsid w:val="004578F9"/>
    <w:rsid w:val="00457B1A"/>
    <w:rsid w:val="00460136"/>
    <w:rsid w:val="00460573"/>
    <w:rsid w:val="004615AE"/>
    <w:rsid w:val="0046184C"/>
    <w:rsid w:val="00461B0A"/>
    <w:rsid w:val="00461D9A"/>
    <w:rsid w:val="00461ED8"/>
    <w:rsid w:val="0046259C"/>
    <w:rsid w:val="00462AFD"/>
    <w:rsid w:val="0046351F"/>
    <w:rsid w:val="00463C0E"/>
    <w:rsid w:val="00465896"/>
    <w:rsid w:val="00465CDA"/>
    <w:rsid w:val="00465FB3"/>
    <w:rsid w:val="004706D2"/>
    <w:rsid w:val="00471CA5"/>
    <w:rsid w:val="00472086"/>
    <w:rsid w:val="004721D9"/>
    <w:rsid w:val="00472889"/>
    <w:rsid w:val="00472A96"/>
    <w:rsid w:val="00472B19"/>
    <w:rsid w:val="004732F4"/>
    <w:rsid w:val="00473788"/>
    <w:rsid w:val="00473992"/>
    <w:rsid w:val="00473E86"/>
    <w:rsid w:val="00474121"/>
    <w:rsid w:val="00475165"/>
    <w:rsid w:val="004752D2"/>
    <w:rsid w:val="004776AB"/>
    <w:rsid w:val="0048090E"/>
    <w:rsid w:val="00481842"/>
    <w:rsid w:val="00482DB6"/>
    <w:rsid w:val="004830D3"/>
    <w:rsid w:val="004834C4"/>
    <w:rsid w:val="0048366D"/>
    <w:rsid w:val="00483A05"/>
    <w:rsid w:val="00483B7E"/>
    <w:rsid w:val="004842DC"/>
    <w:rsid w:val="00484A7D"/>
    <w:rsid w:val="004853EE"/>
    <w:rsid w:val="00485535"/>
    <w:rsid w:val="00485778"/>
    <w:rsid w:val="004860CE"/>
    <w:rsid w:val="0048661F"/>
    <w:rsid w:val="00486B2F"/>
    <w:rsid w:val="00487785"/>
    <w:rsid w:val="0048786E"/>
    <w:rsid w:val="00487FC2"/>
    <w:rsid w:val="004900F3"/>
    <w:rsid w:val="004901F7"/>
    <w:rsid w:val="00490E0E"/>
    <w:rsid w:val="0049137A"/>
    <w:rsid w:val="0049219F"/>
    <w:rsid w:val="00492798"/>
    <w:rsid w:val="00492BB8"/>
    <w:rsid w:val="00493E5B"/>
    <w:rsid w:val="00494907"/>
    <w:rsid w:val="004951B3"/>
    <w:rsid w:val="004954BF"/>
    <w:rsid w:val="0049572B"/>
    <w:rsid w:val="00495C02"/>
    <w:rsid w:val="00496382"/>
    <w:rsid w:val="00496C56"/>
    <w:rsid w:val="00497029"/>
    <w:rsid w:val="00497D15"/>
    <w:rsid w:val="004A02F6"/>
    <w:rsid w:val="004A05A0"/>
    <w:rsid w:val="004A0B6D"/>
    <w:rsid w:val="004A1325"/>
    <w:rsid w:val="004A56BA"/>
    <w:rsid w:val="004A5743"/>
    <w:rsid w:val="004A5A90"/>
    <w:rsid w:val="004A6060"/>
    <w:rsid w:val="004A61DF"/>
    <w:rsid w:val="004A708E"/>
    <w:rsid w:val="004A7163"/>
    <w:rsid w:val="004B127D"/>
    <w:rsid w:val="004B1889"/>
    <w:rsid w:val="004B1B0B"/>
    <w:rsid w:val="004B1B63"/>
    <w:rsid w:val="004B2004"/>
    <w:rsid w:val="004B2DD4"/>
    <w:rsid w:val="004B2E4F"/>
    <w:rsid w:val="004B349F"/>
    <w:rsid w:val="004B3BA9"/>
    <w:rsid w:val="004B5E6F"/>
    <w:rsid w:val="004B6042"/>
    <w:rsid w:val="004B62AF"/>
    <w:rsid w:val="004B6440"/>
    <w:rsid w:val="004B66F7"/>
    <w:rsid w:val="004B6918"/>
    <w:rsid w:val="004C12E1"/>
    <w:rsid w:val="004C14A2"/>
    <w:rsid w:val="004C1A0C"/>
    <w:rsid w:val="004C1AC6"/>
    <w:rsid w:val="004C1B1C"/>
    <w:rsid w:val="004C21F0"/>
    <w:rsid w:val="004C56C2"/>
    <w:rsid w:val="004C6464"/>
    <w:rsid w:val="004C7E28"/>
    <w:rsid w:val="004D01DC"/>
    <w:rsid w:val="004D110D"/>
    <w:rsid w:val="004D19B8"/>
    <w:rsid w:val="004D1D8E"/>
    <w:rsid w:val="004D2E00"/>
    <w:rsid w:val="004D35C3"/>
    <w:rsid w:val="004D46B9"/>
    <w:rsid w:val="004D56A9"/>
    <w:rsid w:val="004D58FE"/>
    <w:rsid w:val="004D5981"/>
    <w:rsid w:val="004D5C33"/>
    <w:rsid w:val="004D5ED2"/>
    <w:rsid w:val="004D7404"/>
    <w:rsid w:val="004D7993"/>
    <w:rsid w:val="004E0C74"/>
    <w:rsid w:val="004E16B0"/>
    <w:rsid w:val="004E1DB3"/>
    <w:rsid w:val="004E222F"/>
    <w:rsid w:val="004E281D"/>
    <w:rsid w:val="004E2DEF"/>
    <w:rsid w:val="004E2FE9"/>
    <w:rsid w:val="004E3C13"/>
    <w:rsid w:val="004E5A95"/>
    <w:rsid w:val="004E616C"/>
    <w:rsid w:val="004E6481"/>
    <w:rsid w:val="004E6D3D"/>
    <w:rsid w:val="004E7AD1"/>
    <w:rsid w:val="004F019B"/>
    <w:rsid w:val="004F029E"/>
    <w:rsid w:val="004F0CE2"/>
    <w:rsid w:val="004F212B"/>
    <w:rsid w:val="004F215D"/>
    <w:rsid w:val="004F29B9"/>
    <w:rsid w:val="004F2AEB"/>
    <w:rsid w:val="004F3E8C"/>
    <w:rsid w:val="004F512C"/>
    <w:rsid w:val="004F56F0"/>
    <w:rsid w:val="004F6271"/>
    <w:rsid w:val="004F70C2"/>
    <w:rsid w:val="004F718D"/>
    <w:rsid w:val="004F785E"/>
    <w:rsid w:val="004F7B35"/>
    <w:rsid w:val="00500392"/>
    <w:rsid w:val="00500C48"/>
    <w:rsid w:val="00502DA5"/>
    <w:rsid w:val="005031E3"/>
    <w:rsid w:val="00503928"/>
    <w:rsid w:val="00504833"/>
    <w:rsid w:val="005056C4"/>
    <w:rsid w:val="00505FC8"/>
    <w:rsid w:val="00506FFA"/>
    <w:rsid w:val="005074D9"/>
    <w:rsid w:val="00507A12"/>
    <w:rsid w:val="00511092"/>
    <w:rsid w:val="005115B6"/>
    <w:rsid w:val="005116CC"/>
    <w:rsid w:val="00511DBC"/>
    <w:rsid w:val="00512445"/>
    <w:rsid w:val="005125C2"/>
    <w:rsid w:val="00512958"/>
    <w:rsid w:val="00513553"/>
    <w:rsid w:val="0051362B"/>
    <w:rsid w:val="0051417D"/>
    <w:rsid w:val="005142B2"/>
    <w:rsid w:val="005142E4"/>
    <w:rsid w:val="005152D4"/>
    <w:rsid w:val="005157B7"/>
    <w:rsid w:val="00515DAD"/>
    <w:rsid w:val="005167B0"/>
    <w:rsid w:val="00517307"/>
    <w:rsid w:val="00520292"/>
    <w:rsid w:val="005218E0"/>
    <w:rsid w:val="00522284"/>
    <w:rsid w:val="00522EFF"/>
    <w:rsid w:val="00523A21"/>
    <w:rsid w:val="00523B8A"/>
    <w:rsid w:val="005241D9"/>
    <w:rsid w:val="00525E24"/>
    <w:rsid w:val="00526EC3"/>
    <w:rsid w:val="005275CC"/>
    <w:rsid w:val="00530C4C"/>
    <w:rsid w:val="00530E95"/>
    <w:rsid w:val="00531132"/>
    <w:rsid w:val="00532034"/>
    <w:rsid w:val="00532622"/>
    <w:rsid w:val="00533956"/>
    <w:rsid w:val="0053421D"/>
    <w:rsid w:val="005345B2"/>
    <w:rsid w:val="00535528"/>
    <w:rsid w:val="00535C11"/>
    <w:rsid w:val="00535E9A"/>
    <w:rsid w:val="00535F2E"/>
    <w:rsid w:val="00536AE6"/>
    <w:rsid w:val="00536EF7"/>
    <w:rsid w:val="005373FB"/>
    <w:rsid w:val="005406B2"/>
    <w:rsid w:val="00540958"/>
    <w:rsid w:val="00540C11"/>
    <w:rsid w:val="00540DB0"/>
    <w:rsid w:val="00541570"/>
    <w:rsid w:val="00541824"/>
    <w:rsid w:val="00541995"/>
    <w:rsid w:val="005419DE"/>
    <w:rsid w:val="005422DB"/>
    <w:rsid w:val="00543CEA"/>
    <w:rsid w:val="00544221"/>
    <w:rsid w:val="00544541"/>
    <w:rsid w:val="0054551F"/>
    <w:rsid w:val="005455AB"/>
    <w:rsid w:val="005460E7"/>
    <w:rsid w:val="0054749C"/>
    <w:rsid w:val="005503E8"/>
    <w:rsid w:val="00550DDE"/>
    <w:rsid w:val="005510CC"/>
    <w:rsid w:val="005511D0"/>
    <w:rsid w:val="00551DAA"/>
    <w:rsid w:val="005520EA"/>
    <w:rsid w:val="0055284A"/>
    <w:rsid w:val="0055348A"/>
    <w:rsid w:val="00553ADF"/>
    <w:rsid w:val="0055402D"/>
    <w:rsid w:val="0055417C"/>
    <w:rsid w:val="005547EB"/>
    <w:rsid w:val="00554AFA"/>
    <w:rsid w:val="00556AC0"/>
    <w:rsid w:val="00557329"/>
    <w:rsid w:val="0055736C"/>
    <w:rsid w:val="005577E5"/>
    <w:rsid w:val="00557857"/>
    <w:rsid w:val="005601F3"/>
    <w:rsid w:val="0056060D"/>
    <w:rsid w:val="0056068F"/>
    <w:rsid w:val="00561C0B"/>
    <w:rsid w:val="00561EC3"/>
    <w:rsid w:val="00562207"/>
    <w:rsid w:val="00563CDC"/>
    <w:rsid w:val="00564864"/>
    <w:rsid w:val="005654BC"/>
    <w:rsid w:val="005657D1"/>
    <w:rsid w:val="005663B5"/>
    <w:rsid w:val="0056652A"/>
    <w:rsid w:val="00566798"/>
    <w:rsid w:val="005671B0"/>
    <w:rsid w:val="00567551"/>
    <w:rsid w:val="00567CAC"/>
    <w:rsid w:val="005714F9"/>
    <w:rsid w:val="00571C6E"/>
    <w:rsid w:val="00572221"/>
    <w:rsid w:val="00573F82"/>
    <w:rsid w:val="00575BCE"/>
    <w:rsid w:val="0057638F"/>
    <w:rsid w:val="00577306"/>
    <w:rsid w:val="00580942"/>
    <w:rsid w:val="00580E18"/>
    <w:rsid w:val="005812E0"/>
    <w:rsid w:val="00581638"/>
    <w:rsid w:val="00582D41"/>
    <w:rsid w:val="00582FD9"/>
    <w:rsid w:val="005837ED"/>
    <w:rsid w:val="00585159"/>
    <w:rsid w:val="0058516E"/>
    <w:rsid w:val="005868E7"/>
    <w:rsid w:val="00586CF0"/>
    <w:rsid w:val="005870F8"/>
    <w:rsid w:val="00587EE0"/>
    <w:rsid w:val="00591486"/>
    <w:rsid w:val="0059191E"/>
    <w:rsid w:val="00591A6B"/>
    <w:rsid w:val="005927CF"/>
    <w:rsid w:val="005933B2"/>
    <w:rsid w:val="0059340D"/>
    <w:rsid w:val="005935AA"/>
    <w:rsid w:val="00593B67"/>
    <w:rsid w:val="00594189"/>
    <w:rsid w:val="0059452E"/>
    <w:rsid w:val="00595026"/>
    <w:rsid w:val="00595052"/>
    <w:rsid w:val="00596781"/>
    <w:rsid w:val="005975F3"/>
    <w:rsid w:val="00597D21"/>
    <w:rsid w:val="005A05EA"/>
    <w:rsid w:val="005A0B43"/>
    <w:rsid w:val="005A1064"/>
    <w:rsid w:val="005A2128"/>
    <w:rsid w:val="005A2419"/>
    <w:rsid w:val="005A297E"/>
    <w:rsid w:val="005A3191"/>
    <w:rsid w:val="005A3DDE"/>
    <w:rsid w:val="005A41B5"/>
    <w:rsid w:val="005A5E21"/>
    <w:rsid w:val="005A6170"/>
    <w:rsid w:val="005A67E7"/>
    <w:rsid w:val="005A6B45"/>
    <w:rsid w:val="005A73EB"/>
    <w:rsid w:val="005A7E17"/>
    <w:rsid w:val="005B0010"/>
    <w:rsid w:val="005B225F"/>
    <w:rsid w:val="005B2EF8"/>
    <w:rsid w:val="005B33A8"/>
    <w:rsid w:val="005B3780"/>
    <w:rsid w:val="005B426C"/>
    <w:rsid w:val="005B4D4E"/>
    <w:rsid w:val="005B69AD"/>
    <w:rsid w:val="005B74D8"/>
    <w:rsid w:val="005B763D"/>
    <w:rsid w:val="005B7961"/>
    <w:rsid w:val="005C0EEF"/>
    <w:rsid w:val="005C1650"/>
    <w:rsid w:val="005C3AD2"/>
    <w:rsid w:val="005C417D"/>
    <w:rsid w:val="005C4241"/>
    <w:rsid w:val="005C424B"/>
    <w:rsid w:val="005C589C"/>
    <w:rsid w:val="005C6031"/>
    <w:rsid w:val="005D002C"/>
    <w:rsid w:val="005D02E9"/>
    <w:rsid w:val="005D030C"/>
    <w:rsid w:val="005D053C"/>
    <w:rsid w:val="005D11AC"/>
    <w:rsid w:val="005D1327"/>
    <w:rsid w:val="005D1CDD"/>
    <w:rsid w:val="005D2451"/>
    <w:rsid w:val="005D2533"/>
    <w:rsid w:val="005D25EC"/>
    <w:rsid w:val="005D308A"/>
    <w:rsid w:val="005D37FF"/>
    <w:rsid w:val="005D397D"/>
    <w:rsid w:val="005D4111"/>
    <w:rsid w:val="005D4CFA"/>
    <w:rsid w:val="005D5BCC"/>
    <w:rsid w:val="005D5D3B"/>
    <w:rsid w:val="005D5EC5"/>
    <w:rsid w:val="005D6163"/>
    <w:rsid w:val="005D6AC0"/>
    <w:rsid w:val="005D77A0"/>
    <w:rsid w:val="005D7CCE"/>
    <w:rsid w:val="005E030B"/>
    <w:rsid w:val="005E10E3"/>
    <w:rsid w:val="005E138F"/>
    <w:rsid w:val="005E38DB"/>
    <w:rsid w:val="005E3F52"/>
    <w:rsid w:val="005E3F53"/>
    <w:rsid w:val="005E44B4"/>
    <w:rsid w:val="005E52F5"/>
    <w:rsid w:val="005E5992"/>
    <w:rsid w:val="005E69A7"/>
    <w:rsid w:val="005E7637"/>
    <w:rsid w:val="005E7B12"/>
    <w:rsid w:val="005F027F"/>
    <w:rsid w:val="005F19E0"/>
    <w:rsid w:val="005F2106"/>
    <w:rsid w:val="005F3CE7"/>
    <w:rsid w:val="005F5667"/>
    <w:rsid w:val="005F5A65"/>
    <w:rsid w:val="005F5BCC"/>
    <w:rsid w:val="005F7524"/>
    <w:rsid w:val="00600734"/>
    <w:rsid w:val="006018F5"/>
    <w:rsid w:val="00601A2A"/>
    <w:rsid w:val="00601D76"/>
    <w:rsid w:val="00602F3A"/>
    <w:rsid w:val="0060422B"/>
    <w:rsid w:val="00604314"/>
    <w:rsid w:val="00604C49"/>
    <w:rsid w:val="00606A1F"/>
    <w:rsid w:val="00606D8E"/>
    <w:rsid w:val="00606DBD"/>
    <w:rsid w:val="00607214"/>
    <w:rsid w:val="00610984"/>
    <w:rsid w:val="00611787"/>
    <w:rsid w:val="00611B2C"/>
    <w:rsid w:val="00611D67"/>
    <w:rsid w:val="00612139"/>
    <w:rsid w:val="006126AF"/>
    <w:rsid w:val="006132A5"/>
    <w:rsid w:val="00613486"/>
    <w:rsid w:val="00614A89"/>
    <w:rsid w:val="00616402"/>
    <w:rsid w:val="006206EE"/>
    <w:rsid w:val="00620B74"/>
    <w:rsid w:val="00622318"/>
    <w:rsid w:val="00623998"/>
    <w:rsid w:val="00624C77"/>
    <w:rsid w:val="0062565B"/>
    <w:rsid w:val="00625C7D"/>
    <w:rsid w:val="00626C85"/>
    <w:rsid w:val="00627274"/>
    <w:rsid w:val="00630088"/>
    <w:rsid w:val="006303F3"/>
    <w:rsid w:val="006307E5"/>
    <w:rsid w:val="006314BA"/>
    <w:rsid w:val="006316A9"/>
    <w:rsid w:val="00631733"/>
    <w:rsid w:val="00631C8D"/>
    <w:rsid w:val="0063299F"/>
    <w:rsid w:val="00633C57"/>
    <w:rsid w:val="00633C8C"/>
    <w:rsid w:val="006345E9"/>
    <w:rsid w:val="00634610"/>
    <w:rsid w:val="006348F1"/>
    <w:rsid w:val="00635027"/>
    <w:rsid w:val="0063513B"/>
    <w:rsid w:val="006353BF"/>
    <w:rsid w:val="0063575C"/>
    <w:rsid w:val="00637634"/>
    <w:rsid w:val="006379E9"/>
    <w:rsid w:val="00637D65"/>
    <w:rsid w:val="00637DD2"/>
    <w:rsid w:val="00637E33"/>
    <w:rsid w:val="00637EB9"/>
    <w:rsid w:val="00640A46"/>
    <w:rsid w:val="006412FF"/>
    <w:rsid w:val="00641463"/>
    <w:rsid w:val="00642161"/>
    <w:rsid w:val="006423D9"/>
    <w:rsid w:val="006438FA"/>
    <w:rsid w:val="00643D85"/>
    <w:rsid w:val="006445F3"/>
    <w:rsid w:val="00644F54"/>
    <w:rsid w:val="00647266"/>
    <w:rsid w:val="00650380"/>
    <w:rsid w:val="006514D9"/>
    <w:rsid w:val="00651F95"/>
    <w:rsid w:val="00652B4B"/>
    <w:rsid w:val="0065385E"/>
    <w:rsid w:val="00654EFE"/>
    <w:rsid w:val="0065578D"/>
    <w:rsid w:val="006561F7"/>
    <w:rsid w:val="006565D1"/>
    <w:rsid w:val="0065696F"/>
    <w:rsid w:val="00657232"/>
    <w:rsid w:val="006576CE"/>
    <w:rsid w:val="006600BA"/>
    <w:rsid w:val="006603DB"/>
    <w:rsid w:val="00660EAE"/>
    <w:rsid w:val="00661008"/>
    <w:rsid w:val="006611E8"/>
    <w:rsid w:val="0066175A"/>
    <w:rsid w:val="006619DE"/>
    <w:rsid w:val="006621D9"/>
    <w:rsid w:val="00662BFE"/>
    <w:rsid w:val="00662CFE"/>
    <w:rsid w:val="006634FD"/>
    <w:rsid w:val="006636EB"/>
    <w:rsid w:val="006662FE"/>
    <w:rsid w:val="006666B4"/>
    <w:rsid w:val="00666A08"/>
    <w:rsid w:val="0066704E"/>
    <w:rsid w:val="006672DC"/>
    <w:rsid w:val="00667535"/>
    <w:rsid w:val="00667F48"/>
    <w:rsid w:val="006703D1"/>
    <w:rsid w:val="00670997"/>
    <w:rsid w:val="00670B87"/>
    <w:rsid w:val="00671370"/>
    <w:rsid w:val="006713B5"/>
    <w:rsid w:val="006724A9"/>
    <w:rsid w:val="0067344B"/>
    <w:rsid w:val="00674B80"/>
    <w:rsid w:val="00677E08"/>
    <w:rsid w:val="00680CE9"/>
    <w:rsid w:val="0068161E"/>
    <w:rsid w:val="00682096"/>
    <w:rsid w:val="00682B3B"/>
    <w:rsid w:val="00682D10"/>
    <w:rsid w:val="00683003"/>
    <w:rsid w:val="0068316C"/>
    <w:rsid w:val="006834BF"/>
    <w:rsid w:val="00683B32"/>
    <w:rsid w:val="00684EAE"/>
    <w:rsid w:val="00685195"/>
    <w:rsid w:val="00686F3E"/>
    <w:rsid w:val="0068725E"/>
    <w:rsid w:val="00687842"/>
    <w:rsid w:val="0069084F"/>
    <w:rsid w:val="00691807"/>
    <w:rsid w:val="0069216D"/>
    <w:rsid w:val="006924DE"/>
    <w:rsid w:val="006929F5"/>
    <w:rsid w:val="00692DD3"/>
    <w:rsid w:val="00693C09"/>
    <w:rsid w:val="00694F73"/>
    <w:rsid w:val="0069519C"/>
    <w:rsid w:val="0069522C"/>
    <w:rsid w:val="006956FA"/>
    <w:rsid w:val="00695AF9"/>
    <w:rsid w:val="00695C07"/>
    <w:rsid w:val="00696640"/>
    <w:rsid w:val="00696A06"/>
    <w:rsid w:val="00697121"/>
    <w:rsid w:val="006974CB"/>
    <w:rsid w:val="006A006F"/>
    <w:rsid w:val="006A2B52"/>
    <w:rsid w:val="006A3061"/>
    <w:rsid w:val="006A337D"/>
    <w:rsid w:val="006A3635"/>
    <w:rsid w:val="006A433B"/>
    <w:rsid w:val="006A4477"/>
    <w:rsid w:val="006A7975"/>
    <w:rsid w:val="006B0763"/>
    <w:rsid w:val="006B116F"/>
    <w:rsid w:val="006B1369"/>
    <w:rsid w:val="006B179E"/>
    <w:rsid w:val="006B1B4F"/>
    <w:rsid w:val="006B1EA3"/>
    <w:rsid w:val="006B1EF9"/>
    <w:rsid w:val="006B2557"/>
    <w:rsid w:val="006B2C6C"/>
    <w:rsid w:val="006B33A3"/>
    <w:rsid w:val="006B3B26"/>
    <w:rsid w:val="006B419C"/>
    <w:rsid w:val="006B58D6"/>
    <w:rsid w:val="006B59B7"/>
    <w:rsid w:val="006B5C39"/>
    <w:rsid w:val="006B5E27"/>
    <w:rsid w:val="006B6310"/>
    <w:rsid w:val="006B664D"/>
    <w:rsid w:val="006B668F"/>
    <w:rsid w:val="006C04A7"/>
    <w:rsid w:val="006C0723"/>
    <w:rsid w:val="006C098D"/>
    <w:rsid w:val="006C0D37"/>
    <w:rsid w:val="006C19DE"/>
    <w:rsid w:val="006C2035"/>
    <w:rsid w:val="006C2CA4"/>
    <w:rsid w:val="006C32AF"/>
    <w:rsid w:val="006C5078"/>
    <w:rsid w:val="006C58AE"/>
    <w:rsid w:val="006C6A99"/>
    <w:rsid w:val="006C7C9C"/>
    <w:rsid w:val="006D1710"/>
    <w:rsid w:val="006D2184"/>
    <w:rsid w:val="006D29EA"/>
    <w:rsid w:val="006D2A4E"/>
    <w:rsid w:val="006D3422"/>
    <w:rsid w:val="006D3A8A"/>
    <w:rsid w:val="006D3E7F"/>
    <w:rsid w:val="006D4594"/>
    <w:rsid w:val="006D47F7"/>
    <w:rsid w:val="006D556F"/>
    <w:rsid w:val="006D5839"/>
    <w:rsid w:val="006D624E"/>
    <w:rsid w:val="006D6839"/>
    <w:rsid w:val="006D720B"/>
    <w:rsid w:val="006D75BF"/>
    <w:rsid w:val="006D76C6"/>
    <w:rsid w:val="006D7ED4"/>
    <w:rsid w:val="006E1A84"/>
    <w:rsid w:val="006E207E"/>
    <w:rsid w:val="006E2E1C"/>
    <w:rsid w:val="006E33FE"/>
    <w:rsid w:val="006E461B"/>
    <w:rsid w:val="006E49B7"/>
    <w:rsid w:val="006E5164"/>
    <w:rsid w:val="006E6140"/>
    <w:rsid w:val="006E64E5"/>
    <w:rsid w:val="006E77DB"/>
    <w:rsid w:val="006E7FD4"/>
    <w:rsid w:val="006F04AB"/>
    <w:rsid w:val="006F07BD"/>
    <w:rsid w:val="006F0801"/>
    <w:rsid w:val="006F1A17"/>
    <w:rsid w:val="006F4B3A"/>
    <w:rsid w:val="006F52E6"/>
    <w:rsid w:val="006F73B8"/>
    <w:rsid w:val="0070054D"/>
    <w:rsid w:val="00700B9C"/>
    <w:rsid w:val="00700F7E"/>
    <w:rsid w:val="0070114A"/>
    <w:rsid w:val="0070153A"/>
    <w:rsid w:val="0070203F"/>
    <w:rsid w:val="00704BDE"/>
    <w:rsid w:val="0070585F"/>
    <w:rsid w:val="00706580"/>
    <w:rsid w:val="0070697D"/>
    <w:rsid w:val="00706BE7"/>
    <w:rsid w:val="00706DAF"/>
    <w:rsid w:val="0070717E"/>
    <w:rsid w:val="007073F2"/>
    <w:rsid w:val="0070759D"/>
    <w:rsid w:val="007076F9"/>
    <w:rsid w:val="00712CE9"/>
    <w:rsid w:val="00713028"/>
    <w:rsid w:val="00713582"/>
    <w:rsid w:val="00714A78"/>
    <w:rsid w:val="0071576C"/>
    <w:rsid w:val="00715DA8"/>
    <w:rsid w:val="007167EE"/>
    <w:rsid w:val="00716DAF"/>
    <w:rsid w:val="00717ED0"/>
    <w:rsid w:val="0072078A"/>
    <w:rsid w:val="0072118D"/>
    <w:rsid w:val="007218BC"/>
    <w:rsid w:val="00721EA7"/>
    <w:rsid w:val="00722B18"/>
    <w:rsid w:val="00722BB5"/>
    <w:rsid w:val="007242B1"/>
    <w:rsid w:val="007250A2"/>
    <w:rsid w:val="007253FB"/>
    <w:rsid w:val="00725AE6"/>
    <w:rsid w:val="0072611F"/>
    <w:rsid w:val="00730E6A"/>
    <w:rsid w:val="007315E1"/>
    <w:rsid w:val="007320C6"/>
    <w:rsid w:val="0073221B"/>
    <w:rsid w:val="0073246B"/>
    <w:rsid w:val="007327D6"/>
    <w:rsid w:val="00732AE9"/>
    <w:rsid w:val="007330FF"/>
    <w:rsid w:val="00733387"/>
    <w:rsid w:val="00735471"/>
    <w:rsid w:val="007356D7"/>
    <w:rsid w:val="007357EB"/>
    <w:rsid w:val="00735F3D"/>
    <w:rsid w:val="007362DA"/>
    <w:rsid w:val="00737077"/>
    <w:rsid w:val="007370A6"/>
    <w:rsid w:val="0073728E"/>
    <w:rsid w:val="007379A7"/>
    <w:rsid w:val="00740420"/>
    <w:rsid w:val="00740BE3"/>
    <w:rsid w:val="007419F5"/>
    <w:rsid w:val="00742FDA"/>
    <w:rsid w:val="00744232"/>
    <w:rsid w:val="00744470"/>
    <w:rsid w:val="0074474B"/>
    <w:rsid w:val="00744BB2"/>
    <w:rsid w:val="007456D1"/>
    <w:rsid w:val="007475EA"/>
    <w:rsid w:val="0074790E"/>
    <w:rsid w:val="007500CD"/>
    <w:rsid w:val="0075095F"/>
    <w:rsid w:val="0075108F"/>
    <w:rsid w:val="007512BD"/>
    <w:rsid w:val="007512CE"/>
    <w:rsid w:val="00751458"/>
    <w:rsid w:val="007515FD"/>
    <w:rsid w:val="00752105"/>
    <w:rsid w:val="00752558"/>
    <w:rsid w:val="0075257A"/>
    <w:rsid w:val="00752773"/>
    <w:rsid w:val="0075440F"/>
    <w:rsid w:val="007548B6"/>
    <w:rsid w:val="00755C03"/>
    <w:rsid w:val="00757215"/>
    <w:rsid w:val="007574E7"/>
    <w:rsid w:val="0075787B"/>
    <w:rsid w:val="00757A35"/>
    <w:rsid w:val="00757D6B"/>
    <w:rsid w:val="00757DB2"/>
    <w:rsid w:val="007610A1"/>
    <w:rsid w:val="00761478"/>
    <w:rsid w:val="00761C90"/>
    <w:rsid w:val="00762065"/>
    <w:rsid w:val="007625F5"/>
    <w:rsid w:val="0076319D"/>
    <w:rsid w:val="00764864"/>
    <w:rsid w:val="007659F5"/>
    <w:rsid w:val="0076712C"/>
    <w:rsid w:val="00771F29"/>
    <w:rsid w:val="007727FB"/>
    <w:rsid w:val="00772AAC"/>
    <w:rsid w:val="00772FEC"/>
    <w:rsid w:val="007730CA"/>
    <w:rsid w:val="007747A6"/>
    <w:rsid w:val="0077590D"/>
    <w:rsid w:val="0077618F"/>
    <w:rsid w:val="0077634E"/>
    <w:rsid w:val="00776827"/>
    <w:rsid w:val="0077764C"/>
    <w:rsid w:val="007801DE"/>
    <w:rsid w:val="0078176B"/>
    <w:rsid w:val="00781AF0"/>
    <w:rsid w:val="00781CC0"/>
    <w:rsid w:val="007820AA"/>
    <w:rsid w:val="00782A39"/>
    <w:rsid w:val="00782B9C"/>
    <w:rsid w:val="00782F9F"/>
    <w:rsid w:val="007830A2"/>
    <w:rsid w:val="007839CB"/>
    <w:rsid w:val="00783F49"/>
    <w:rsid w:val="00784030"/>
    <w:rsid w:val="0078436A"/>
    <w:rsid w:val="00784845"/>
    <w:rsid w:val="00784BF1"/>
    <w:rsid w:val="00786B14"/>
    <w:rsid w:val="00786D28"/>
    <w:rsid w:val="007879A3"/>
    <w:rsid w:val="00787CDD"/>
    <w:rsid w:val="00787D7C"/>
    <w:rsid w:val="00787D99"/>
    <w:rsid w:val="00790175"/>
    <w:rsid w:val="00790AB6"/>
    <w:rsid w:val="00790EED"/>
    <w:rsid w:val="00790FFC"/>
    <w:rsid w:val="0079120E"/>
    <w:rsid w:val="007916B8"/>
    <w:rsid w:val="00795260"/>
    <w:rsid w:val="00796374"/>
    <w:rsid w:val="007966D0"/>
    <w:rsid w:val="00797A2F"/>
    <w:rsid w:val="00797FC8"/>
    <w:rsid w:val="007A016F"/>
    <w:rsid w:val="007A0DB7"/>
    <w:rsid w:val="007A0EE2"/>
    <w:rsid w:val="007A1CDE"/>
    <w:rsid w:val="007A2FDA"/>
    <w:rsid w:val="007A3028"/>
    <w:rsid w:val="007A31CB"/>
    <w:rsid w:val="007A37F1"/>
    <w:rsid w:val="007A4285"/>
    <w:rsid w:val="007A5339"/>
    <w:rsid w:val="007A5418"/>
    <w:rsid w:val="007A62C3"/>
    <w:rsid w:val="007A640B"/>
    <w:rsid w:val="007A67F0"/>
    <w:rsid w:val="007A68F0"/>
    <w:rsid w:val="007A6909"/>
    <w:rsid w:val="007A6D07"/>
    <w:rsid w:val="007A6F5E"/>
    <w:rsid w:val="007A72FF"/>
    <w:rsid w:val="007A7578"/>
    <w:rsid w:val="007A7754"/>
    <w:rsid w:val="007B04FE"/>
    <w:rsid w:val="007B102A"/>
    <w:rsid w:val="007B180D"/>
    <w:rsid w:val="007B1897"/>
    <w:rsid w:val="007B1A33"/>
    <w:rsid w:val="007B397A"/>
    <w:rsid w:val="007B4FCA"/>
    <w:rsid w:val="007B6B1A"/>
    <w:rsid w:val="007B7016"/>
    <w:rsid w:val="007B7CC3"/>
    <w:rsid w:val="007C174B"/>
    <w:rsid w:val="007C2AD1"/>
    <w:rsid w:val="007C3549"/>
    <w:rsid w:val="007C381A"/>
    <w:rsid w:val="007C3A9C"/>
    <w:rsid w:val="007C4BA8"/>
    <w:rsid w:val="007C4F52"/>
    <w:rsid w:val="007C60EA"/>
    <w:rsid w:val="007C6406"/>
    <w:rsid w:val="007C65BE"/>
    <w:rsid w:val="007C68B1"/>
    <w:rsid w:val="007D0882"/>
    <w:rsid w:val="007D1118"/>
    <w:rsid w:val="007D1B57"/>
    <w:rsid w:val="007D23FF"/>
    <w:rsid w:val="007D2EE4"/>
    <w:rsid w:val="007D3369"/>
    <w:rsid w:val="007D481E"/>
    <w:rsid w:val="007D4F44"/>
    <w:rsid w:val="007D52FE"/>
    <w:rsid w:val="007D65EF"/>
    <w:rsid w:val="007D6C03"/>
    <w:rsid w:val="007D6D9C"/>
    <w:rsid w:val="007D7231"/>
    <w:rsid w:val="007D7523"/>
    <w:rsid w:val="007D7B2E"/>
    <w:rsid w:val="007E09FC"/>
    <w:rsid w:val="007E12D8"/>
    <w:rsid w:val="007E189E"/>
    <w:rsid w:val="007E1AD4"/>
    <w:rsid w:val="007E1B16"/>
    <w:rsid w:val="007E1FAB"/>
    <w:rsid w:val="007E323B"/>
    <w:rsid w:val="007E3563"/>
    <w:rsid w:val="007E365A"/>
    <w:rsid w:val="007E3B3E"/>
    <w:rsid w:val="007E3EDE"/>
    <w:rsid w:val="007E44B0"/>
    <w:rsid w:val="007E5DD9"/>
    <w:rsid w:val="007E7717"/>
    <w:rsid w:val="007E7DEB"/>
    <w:rsid w:val="007E7FCC"/>
    <w:rsid w:val="007F0113"/>
    <w:rsid w:val="007F01BF"/>
    <w:rsid w:val="007F2548"/>
    <w:rsid w:val="007F279B"/>
    <w:rsid w:val="007F3127"/>
    <w:rsid w:val="007F327C"/>
    <w:rsid w:val="007F3978"/>
    <w:rsid w:val="007F3A3A"/>
    <w:rsid w:val="007F40F0"/>
    <w:rsid w:val="007F5037"/>
    <w:rsid w:val="007F50B3"/>
    <w:rsid w:val="007F5467"/>
    <w:rsid w:val="007F5A7C"/>
    <w:rsid w:val="007F62CD"/>
    <w:rsid w:val="007F64FC"/>
    <w:rsid w:val="007F69BD"/>
    <w:rsid w:val="00800BFA"/>
    <w:rsid w:val="00800C94"/>
    <w:rsid w:val="00800E2F"/>
    <w:rsid w:val="0080192D"/>
    <w:rsid w:val="008019DB"/>
    <w:rsid w:val="008020D2"/>
    <w:rsid w:val="00802760"/>
    <w:rsid w:val="0080306F"/>
    <w:rsid w:val="0080388D"/>
    <w:rsid w:val="00803C15"/>
    <w:rsid w:val="00804437"/>
    <w:rsid w:val="00804F20"/>
    <w:rsid w:val="00805D6A"/>
    <w:rsid w:val="00805E9A"/>
    <w:rsid w:val="00805F66"/>
    <w:rsid w:val="008065C1"/>
    <w:rsid w:val="008070DC"/>
    <w:rsid w:val="00810C60"/>
    <w:rsid w:val="0081154D"/>
    <w:rsid w:val="00812205"/>
    <w:rsid w:val="00813578"/>
    <w:rsid w:val="00813B8A"/>
    <w:rsid w:val="00815987"/>
    <w:rsid w:val="00815ABB"/>
    <w:rsid w:val="008174E4"/>
    <w:rsid w:val="00817769"/>
    <w:rsid w:val="0082037A"/>
    <w:rsid w:val="00820436"/>
    <w:rsid w:val="0082151B"/>
    <w:rsid w:val="008216D3"/>
    <w:rsid w:val="00822259"/>
    <w:rsid w:val="008225E9"/>
    <w:rsid w:val="008226A3"/>
    <w:rsid w:val="00823142"/>
    <w:rsid w:val="00825120"/>
    <w:rsid w:val="008251CA"/>
    <w:rsid w:val="008256A1"/>
    <w:rsid w:val="0082589B"/>
    <w:rsid w:val="00826433"/>
    <w:rsid w:val="008267AF"/>
    <w:rsid w:val="0082768A"/>
    <w:rsid w:val="00827FB1"/>
    <w:rsid w:val="0083037A"/>
    <w:rsid w:val="0083080C"/>
    <w:rsid w:val="00831F1B"/>
    <w:rsid w:val="00832CC1"/>
    <w:rsid w:val="008331F8"/>
    <w:rsid w:val="00833CD5"/>
    <w:rsid w:val="008342D5"/>
    <w:rsid w:val="0083452A"/>
    <w:rsid w:val="008345F4"/>
    <w:rsid w:val="00834A59"/>
    <w:rsid w:val="00835296"/>
    <w:rsid w:val="00836C79"/>
    <w:rsid w:val="008371FE"/>
    <w:rsid w:val="008377AE"/>
    <w:rsid w:val="00837D6B"/>
    <w:rsid w:val="008405F3"/>
    <w:rsid w:val="0084137E"/>
    <w:rsid w:val="00841486"/>
    <w:rsid w:val="00841BB7"/>
    <w:rsid w:val="00842EBE"/>
    <w:rsid w:val="00842F14"/>
    <w:rsid w:val="00842F70"/>
    <w:rsid w:val="008432AF"/>
    <w:rsid w:val="008437D1"/>
    <w:rsid w:val="00843A8E"/>
    <w:rsid w:val="00844147"/>
    <w:rsid w:val="00844E29"/>
    <w:rsid w:val="008468B2"/>
    <w:rsid w:val="0084750D"/>
    <w:rsid w:val="00847B5B"/>
    <w:rsid w:val="00847F01"/>
    <w:rsid w:val="008505E5"/>
    <w:rsid w:val="008507ED"/>
    <w:rsid w:val="00851CC0"/>
    <w:rsid w:val="00851F0A"/>
    <w:rsid w:val="00851F86"/>
    <w:rsid w:val="0085200A"/>
    <w:rsid w:val="008530E3"/>
    <w:rsid w:val="00853173"/>
    <w:rsid w:val="00853991"/>
    <w:rsid w:val="008554DF"/>
    <w:rsid w:val="00856441"/>
    <w:rsid w:val="00856718"/>
    <w:rsid w:val="0086145E"/>
    <w:rsid w:val="00861692"/>
    <w:rsid w:val="00861947"/>
    <w:rsid w:val="00862479"/>
    <w:rsid w:val="0086263E"/>
    <w:rsid w:val="00862FCA"/>
    <w:rsid w:val="00864404"/>
    <w:rsid w:val="00864A31"/>
    <w:rsid w:val="008654AC"/>
    <w:rsid w:val="00866D6E"/>
    <w:rsid w:val="00867DA7"/>
    <w:rsid w:val="00870110"/>
    <w:rsid w:val="008713D8"/>
    <w:rsid w:val="008713DC"/>
    <w:rsid w:val="008716DF"/>
    <w:rsid w:val="00872081"/>
    <w:rsid w:val="008733A9"/>
    <w:rsid w:val="00873789"/>
    <w:rsid w:val="00873A82"/>
    <w:rsid w:val="00873CFD"/>
    <w:rsid w:val="00874673"/>
    <w:rsid w:val="008747DC"/>
    <w:rsid w:val="00874F63"/>
    <w:rsid w:val="0087557A"/>
    <w:rsid w:val="00876813"/>
    <w:rsid w:val="00877776"/>
    <w:rsid w:val="00877E7E"/>
    <w:rsid w:val="0088065E"/>
    <w:rsid w:val="00880783"/>
    <w:rsid w:val="0088121E"/>
    <w:rsid w:val="00883708"/>
    <w:rsid w:val="00883935"/>
    <w:rsid w:val="00883B34"/>
    <w:rsid w:val="008844EB"/>
    <w:rsid w:val="008857C3"/>
    <w:rsid w:val="00886885"/>
    <w:rsid w:val="00886C89"/>
    <w:rsid w:val="0089065A"/>
    <w:rsid w:val="008912C9"/>
    <w:rsid w:val="0089138F"/>
    <w:rsid w:val="0089257D"/>
    <w:rsid w:val="00892849"/>
    <w:rsid w:val="00892856"/>
    <w:rsid w:val="00892B71"/>
    <w:rsid w:val="00893301"/>
    <w:rsid w:val="00893617"/>
    <w:rsid w:val="00894B87"/>
    <w:rsid w:val="00895221"/>
    <w:rsid w:val="008952AE"/>
    <w:rsid w:val="008965DA"/>
    <w:rsid w:val="0089666F"/>
    <w:rsid w:val="00897DF5"/>
    <w:rsid w:val="008A04D7"/>
    <w:rsid w:val="008A1EE4"/>
    <w:rsid w:val="008A2987"/>
    <w:rsid w:val="008A2F1F"/>
    <w:rsid w:val="008A350E"/>
    <w:rsid w:val="008A3669"/>
    <w:rsid w:val="008A3715"/>
    <w:rsid w:val="008A37B7"/>
    <w:rsid w:val="008A3FCA"/>
    <w:rsid w:val="008A40A1"/>
    <w:rsid w:val="008A49CF"/>
    <w:rsid w:val="008A631C"/>
    <w:rsid w:val="008B103E"/>
    <w:rsid w:val="008B17EB"/>
    <w:rsid w:val="008B1A66"/>
    <w:rsid w:val="008B1E86"/>
    <w:rsid w:val="008B34BE"/>
    <w:rsid w:val="008B3560"/>
    <w:rsid w:val="008B4970"/>
    <w:rsid w:val="008B5461"/>
    <w:rsid w:val="008C0858"/>
    <w:rsid w:val="008C096A"/>
    <w:rsid w:val="008C2683"/>
    <w:rsid w:val="008C2F87"/>
    <w:rsid w:val="008C32DD"/>
    <w:rsid w:val="008C41AA"/>
    <w:rsid w:val="008C41C2"/>
    <w:rsid w:val="008C43F4"/>
    <w:rsid w:val="008C486A"/>
    <w:rsid w:val="008C5509"/>
    <w:rsid w:val="008C73A2"/>
    <w:rsid w:val="008C788D"/>
    <w:rsid w:val="008D0CD9"/>
    <w:rsid w:val="008D374C"/>
    <w:rsid w:val="008D382A"/>
    <w:rsid w:val="008D499E"/>
    <w:rsid w:val="008D5B1D"/>
    <w:rsid w:val="008D7395"/>
    <w:rsid w:val="008E0503"/>
    <w:rsid w:val="008E06B9"/>
    <w:rsid w:val="008E1837"/>
    <w:rsid w:val="008E1899"/>
    <w:rsid w:val="008E1D68"/>
    <w:rsid w:val="008E317C"/>
    <w:rsid w:val="008E365F"/>
    <w:rsid w:val="008E3D1C"/>
    <w:rsid w:val="008E4462"/>
    <w:rsid w:val="008E486F"/>
    <w:rsid w:val="008E58AB"/>
    <w:rsid w:val="008E5C38"/>
    <w:rsid w:val="008E6A33"/>
    <w:rsid w:val="008E6C68"/>
    <w:rsid w:val="008F0236"/>
    <w:rsid w:val="008F0779"/>
    <w:rsid w:val="008F08AB"/>
    <w:rsid w:val="008F099C"/>
    <w:rsid w:val="008F205C"/>
    <w:rsid w:val="008F2C2B"/>
    <w:rsid w:val="008F2C7B"/>
    <w:rsid w:val="008F3C45"/>
    <w:rsid w:val="008F4005"/>
    <w:rsid w:val="008F4F3B"/>
    <w:rsid w:val="008F52A9"/>
    <w:rsid w:val="008F5716"/>
    <w:rsid w:val="008F5BBD"/>
    <w:rsid w:val="008F5BF5"/>
    <w:rsid w:val="008F6456"/>
    <w:rsid w:val="008F6A3B"/>
    <w:rsid w:val="008F7D6A"/>
    <w:rsid w:val="00902A6B"/>
    <w:rsid w:val="00902AD1"/>
    <w:rsid w:val="0090302F"/>
    <w:rsid w:val="0090399D"/>
    <w:rsid w:val="00903B70"/>
    <w:rsid w:val="00903BF0"/>
    <w:rsid w:val="00903D29"/>
    <w:rsid w:val="00904A11"/>
    <w:rsid w:val="00905EF3"/>
    <w:rsid w:val="009060DA"/>
    <w:rsid w:val="009068D7"/>
    <w:rsid w:val="00911E9E"/>
    <w:rsid w:val="0091202F"/>
    <w:rsid w:val="00913151"/>
    <w:rsid w:val="00913861"/>
    <w:rsid w:val="00914E49"/>
    <w:rsid w:val="00915066"/>
    <w:rsid w:val="00915593"/>
    <w:rsid w:val="00915E40"/>
    <w:rsid w:val="00916033"/>
    <w:rsid w:val="00917311"/>
    <w:rsid w:val="00920189"/>
    <w:rsid w:val="009209CA"/>
    <w:rsid w:val="00920B19"/>
    <w:rsid w:val="00921329"/>
    <w:rsid w:val="009213CC"/>
    <w:rsid w:val="009214D3"/>
    <w:rsid w:val="00921CA2"/>
    <w:rsid w:val="00922684"/>
    <w:rsid w:val="00922C0B"/>
    <w:rsid w:val="00923470"/>
    <w:rsid w:val="0092387F"/>
    <w:rsid w:val="00923994"/>
    <w:rsid w:val="009241B0"/>
    <w:rsid w:val="009275B6"/>
    <w:rsid w:val="00927D2A"/>
    <w:rsid w:val="0093062C"/>
    <w:rsid w:val="00930E67"/>
    <w:rsid w:val="00930F0F"/>
    <w:rsid w:val="00931286"/>
    <w:rsid w:val="00931438"/>
    <w:rsid w:val="00932484"/>
    <w:rsid w:val="009327F0"/>
    <w:rsid w:val="00932993"/>
    <w:rsid w:val="00932AED"/>
    <w:rsid w:val="00933C0C"/>
    <w:rsid w:val="00935931"/>
    <w:rsid w:val="009368B7"/>
    <w:rsid w:val="009378F0"/>
    <w:rsid w:val="00937F49"/>
    <w:rsid w:val="0094059A"/>
    <w:rsid w:val="00940C9B"/>
    <w:rsid w:val="00941108"/>
    <w:rsid w:val="009412FE"/>
    <w:rsid w:val="009429BE"/>
    <w:rsid w:val="00942FF4"/>
    <w:rsid w:val="009438CA"/>
    <w:rsid w:val="00943CF1"/>
    <w:rsid w:val="00944732"/>
    <w:rsid w:val="00944A03"/>
    <w:rsid w:val="0094557E"/>
    <w:rsid w:val="00945F9B"/>
    <w:rsid w:val="009460A0"/>
    <w:rsid w:val="00946310"/>
    <w:rsid w:val="00951669"/>
    <w:rsid w:val="00951821"/>
    <w:rsid w:val="00951B27"/>
    <w:rsid w:val="00951B2B"/>
    <w:rsid w:val="009522DA"/>
    <w:rsid w:val="00952C7B"/>
    <w:rsid w:val="00952D8E"/>
    <w:rsid w:val="00954D5E"/>
    <w:rsid w:val="00955455"/>
    <w:rsid w:val="009554A8"/>
    <w:rsid w:val="009555B9"/>
    <w:rsid w:val="00955E97"/>
    <w:rsid w:val="0095747F"/>
    <w:rsid w:val="00957814"/>
    <w:rsid w:val="00957EF5"/>
    <w:rsid w:val="0096194D"/>
    <w:rsid w:val="00962A03"/>
    <w:rsid w:val="009645A0"/>
    <w:rsid w:val="009645FB"/>
    <w:rsid w:val="00964702"/>
    <w:rsid w:val="009647F3"/>
    <w:rsid w:val="00964D8D"/>
    <w:rsid w:val="00964DD3"/>
    <w:rsid w:val="009655A6"/>
    <w:rsid w:val="00966622"/>
    <w:rsid w:val="00970232"/>
    <w:rsid w:val="00970653"/>
    <w:rsid w:val="00970671"/>
    <w:rsid w:val="00970E0C"/>
    <w:rsid w:val="00971459"/>
    <w:rsid w:val="00971BF4"/>
    <w:rsid w:val="00972A74"/>
    <w:rsid w:val="009745B3"/>
    <w:rsid w:val="00975CCC"/>
    <w:rsid w:val="009764DD"/>
    <w:rsid w:val="009767BA"/>
    <w:rsid w:val="0097755B"/>
    <w:rsid w:val="00977FEA"/>
    <w:rsid w:val="00980C4E"/>
    <w:rsid w:val="00980D68"/>
    <w:rsid w:val="0098109C"/>
    <w:rsid w:val="009814D7"/>
    <w:rsid w:val="00981874"/>
    <w:rsid w:val="0098195F"/>
    <w:rsid w:val="00981F24"/>
    <w:rsid w:val="00982196"/>
    <w:rsid w:val="00982517"/>
    <w:rsid w:val="00982764"/>
    <w:rsid w:val="009835CF"/>
    <w:rsid w:val="0098387D"/>
    <w:rsid w:val="00983D2B"/>
    <w:rsid w:val="009864CB"/>
    <w:rsid w:val="009874CB"/>
    <w:rsid w:val="009904D5"/>
    <w:rsid w:val="0099055B"/>
    <w:rsid w:val="00990FB0"/>
    <w:rsid w:val="00991C67"/>
    <w:rsid w:val="00992174"/>
    <w:rsid w:val="009926E9"/>
    <w:rsid w:val="00992D94"/>
    <w:rsid w:val="009930DA"/>
    <w:rsid w:val="0099526D"/>
    <w:rsid w:val="0099559E"/>
    <w:rsid w:val="00995709"/>
    <w:rsid w:val="00995A5F"/>
    <w:rsid w:val="00995C49"/>
    <w:rsid w:val="0099642D"/>
    <w:rsid w:val="0099692D"/>
    <w:rsid w:val="009A01E0"/>
    <w:rsid w:val="009A0A25"/>
    <w:rsid w:val="009A12DA"/>
    <w:rsid w:val="009A2BF7"/>
    <w:rsid w:val="009A3345"/>
    <w:rsid w:val="009A3B8F"/>
    <w:rsid w:val="009A3C4C"/>
    <w:rsid w:val="009A479F"/>
    <w:rsid w:val="009A47D6"/>
    <w:rsid w:val="009A559C"/>
    <w:rsid w:val="009A5871"/>
    <w:rsid w:val="009A5A6E"/>
    <w:rsid w:val="009A6F68"/>
    <w:rsid w:val="009B03F2"/>
    <w:rsid w:val="009B0CC9"/>
    <w:rsid w:val="009B12D6"/>
    <w:rsid w:val="009B201B"/>
    <w:rsid w:val="009B437D"/>
    <w:rsid w:val="009B4655"/>
    <w:rsid w:val="009B5BFB"/>
    <w:rsid w:val="009B5C97"/>
    <w:rsid w:val="009B6525"/>
    <w:rsid w:val="009B6C44"/>
    <w:rsid w:val="009B7443"/>
    <w:rsid w:val="009B7B88"/>
    <w:rsid w:val="009B7E60"/>
    <w:rsid w:val="009C0536"/>
    <w:rsid w:val="009C1105"/>
    <w:rsid w:val="009C117B"/>
    <w:rsid w:val="009C24A3"/>
    <w:rsid w:val="009C284C"/>
    <w:rsid w:val="009C3AEF"/>
    <w:rsid w:val="009C3E22"/>
    <w:rsid w:val="009C41AC"/>
    <w:rsid w:val="009C4829"/>
    <w:rsid w:val="009C521D"/>
    <w:rsid w:val="009C5355"/>
    <w:rsid w:val="009C61EB"/>
    <w:rsid w:val="009C6806"/>
    <w:rsid w:val="009C6F5A"/>
    <w:rsid w:val="009C7CC4"/>
    <w:rsid w:val="009C7DE5"/>
    <w:rsid w:val="009C7F11"/>
    <w:rsid w:val="009D088E"/>
    <w:rsid w:val="009D0B3B"/>
    <w:rsid w:val="009D1988"/>
    <w:rsid w:val="009D1A17"/>
    <w:rsid w:val="009D1CBA"/>
    <w:rsid w:val="009D1DA5"/>
    <w:rsid w:val="009D1F99"/>
    <w:rsid w:val="009D4688"/>
    <w:rsid w:val="009D50A8"/>
    <w:rsid w:val="009D52BA"/>
    <w:rsid w:val="009D53DE"/>
    <w:rsid w:val="009D563B"/>
    <w:rsid w:val="009D5D6B"/>
    <w:rsid w:val="009D7D86"/>
    <w:rsid w:val="009E0612"/>
    <w:rsid w:val="009E0758"/>
    <w:rsid w:val="009E12C4"/>
    <w:rsid w:val="009E1673"/>
    <w:rsid w:val="009E19A9"/>
    <w:rsid w:val="009E2A33"/>
    <w:rsid w:val="009E30C0"/>
    <w:rsid w:val="009E3356"/>
    <w:rsid w:val="009E375E"/>
    <w:rsid w:val="009E4860"/>
    <w:rsid w:val="009E51C4"/>
    <w:rsid w:val="009E565E"/>
    <w:rsid w:val="009E65C4"/>
    <w:rsid w:val="009E6D41"/>
    <w:rsid w:val="009E6F7B"/>
    <w:rsid w:val="009E78F7"/>
    <w:rsid w:val="009F0BF5"/>
    <w:rsid w:val="009F1BEB"/>
    <w:rsid w:val="009F1E9E"/>
    <w:rsid w:val="009F297E"/>
    <w:rsid w:val="009F35D9"/>
    <w:rsid w:val="009F35DF"/>
    <w:rsid w:val="009F425F"/>
    <w:rsid w:val="009F439F"/>
    <w:rsid w:val="009F45BC"/>
    <w:rsid w:val="009F4E8A"/>
    <w:rsid w:val="009F54CF"/>
    <w:rsid w:val="009F5BE6"/>
    <w:rsid w:val="009F666B"/>
    <w:rsid w:val="009F685D"/>
    <w:rsid w:val="00A0062F"/>
    <w:rsid w:val="00A00941"/>
    <w:rsid w:val="00A00B5B"/>
    <w:rsid w:val="00A00FA7"/>
    <w:rsid w:val="00A02098"/>
    <w:rsid w:val="00A02803"/>
    <w:rsid w:val="00A037AE"/>
    <w:rsid w:val="00A0497A"/>
    <w:rsid w:val="00A04FB9"/>
    <w:rsid w:val="00A053CC"/>
    <w:rsid w:val="00A05D12"/>
    <w:rsid w:val="00A073DE"/>
    <w:rsid w:val="00A07E97"/>
    <w:rsid w:val="00A1094D"/>
    <w:rsid w:val="00A10A73"/>
    <w:rsid w:val="00A10A79"/>
    <w:rsid w:val="00A10E37"/>
    <w:rsid w:val="00A119B2"/>
    <w:rsid w:val="00A12789"/>
    <w:rsid w:val="00A13325"/>
    <w:rsid w:val="00A1408B"/>
    <w:rsid w:val="00A15BA3"/>
    <w:rsid w:val="00A15F35"/>
    <w:rsid w:val="00A16B7A"/>
    <w:rsid w:val="00A16E40"/>
    <w:rsid w:val="00A209E3"/>
    <w:rsid w:val="00A216D4"/>
    <w:rsid w:val="00A22040"/>
    <w:rsid w:val="00A22618"/>
    <w:rsid w:val="00A23944"/>
    <w:rsid w:val="00A23B5E"/>
    <w:rsid w:val="00A24982"/>
    <w:rsid w:val="00A24C64"/>
    <w:rsid w:val="00A24E42"/>
    <w:rsid w:val="00A26D4C"/>
    <w:rsid w:val="00A27C24"/>
    <w:rsid w:val="00A30648"/>
    <w:rsid w:val="00A307C8"/>
    <w:rsid w:val="00A31547"/>
    <w:rsid w:val="00A32A5C"/>
    <w:rsid w:val="00A3399F"/>
    <w:rsid w:val="00A33D58"/>
    <w:rsid w:val="00A33DC1"/>
    <w:rsid w:val="00A34A78"/>
    <w:rsid w:val="00A34F15"/>
    <w:rsid w:val="00A356B3"/>
    <w:rsid w:val="00A3615E"/>
    <w:rsid w:val="00A365E1"/>
    <w:rsid w:val="00A365F8"/>
    <w:rsid w:val="00A403AA"/>
    <w:rsid w:val="00A404AA"/>
    <w:rsid w:val="00A408E0"/>
    <w:rsid w:val="00A41089"/>
    <w:rsid w:val="00A4168C"/>
    <w:rsid w:val="00A42CDC"/>
    <w:rsid w:val="00A4330C"/>
    <w:rsid w:val="00A43736"/>
    <w:rsid w:val="00A448BD"/>
    <w:rsid w:val="00A4494C"/>
    <w:rsid w:val="00A44AC5"/>
    <w:rsid w:val="00A4565A"/>
    <w:rsid w:val="00A46AEF"/>
    <w:rsid w:val="00A46FA9"/>
    <w:rsid w:val="00A50FD0"/>
    <w:rsid w:val="00A515EF"/>
    <w:rsid w:val="00A51F52"/>
    <w:rsid w:val="00A527FC"/>
    <w:rsid w:val="00A52C89"/>
    <w:rsid w:val="00A533D9"/>
    <w:rsid w:val="00A54905"/>
    <w:rsid w:val="00A54A07"/>
    <w:rsid w:val="00A55D9F"/>
    <w:rsid w:val="00A56A6A"/>
    <w:rsid w:val="00A56F79"/>
    <w:rsid w:val="00A60ADC"/>
    <w:rsid w:val="00A6192D"/>
    <w:rsid w:val="00A624DA"/>
    <w:rsid w:val="00A62A82"/>
    <w:rsid w:val="00A62ADF"/>
    <w:rsid w:val="00A63901"/>
    <w:rsid w:val="00A63C51"/>
    <w:rsid w:val="00A63CE2"/>
    <w:rsid w:val="00A642A8"/>
    <w:rsid w:val="00A64564"/>
    <w:rsid w:val="00A645EE"/>
    <w:rsid w:val="00A64E21"/>
    <w:rsid w:val="00A677A3"/>
    <w:rsid w:val="00A67BCD"/>
    <w:rsid w:val="00A70A4C"/>
    <w:rsid w:val="00A713E6"/>
    <w:rsid w:val="00A718E3"/>
    <w:rsid w:val="00A71FF3"/>
    <w:rsid w:val="00A731F5"/>
    <w:rsid w:val="00A7339B"/>
    <w:rsid w:val="00A74B20"/>
    <w:rsid w:val="00A7630C"/>
    <w:rsid w:val="00A76705"/>
    <w:rsid w:val="00A76C10"/>
    <w:rsid w:val="00A76E60"/>
    <w:rsid w:val="00A772B3"/>
    <w:rsid w:val="00A800F0"/>
    <w:rsid w:val="00A806AB"/>
    <w:rsid w:val="00A808E8"/>
    <w:rsid w:val="00A8096B"/>
    <w:rsid w:val="00A811C6"/>
    <w:rsid w:val="00A82C07"/>
    <w:rsid w:val="00A83587"/>
    <w:rsid w:val="00A84B09"/>
    <w:rsid w:val="00A850A7"/>
    <w:rsid w:val="00A85592"/>
    <w:rsid w:val="00A8644C"/>
    <w:rsid w:val="00A87020"/>
    <w:rsid w:val="00A87D01"/>
    <w:rsid w:val="00A904CD"/>
    <w:rsid w:val="00A9066A"/>
    <w:rsid w:val="00A9134C"/>
    <w:rsid w:val="00A9141A"/>
    <w:rsid w:val="00A91B6A"/>
    <w:rsid w:val="00A92992"/>
    <w:rsid w:val="00A930B1"/>
    <w:rsid w:val="00A94610"/>
    <w:rsid w:val="00A94B48"/>
    <w:rsid w:val="00A95822"/>
    <w:rsid w:val="00A96CBD"/>
    <w:rsid w:val="00A96F51"/>
    <w:rsid w:val="00A97469"/>
    <w:rsid w:val="00A974C8"/>
    <w:rsid w:val="00AA0148"/>
    <w:rsid w:val="00AA03A0"/>
    <w:rsid w:val="00AA141C"/>
    <w:rsid w:val="00AA175B"/>
    <w:rsid w:val="00AA21FE"/>
    <w:rsid w:val="00AA266C"/>
    <w:rsid w:val="00AA2DCF"/>
    <w:rsid w:val="00AA3246"/>
    <w:rsid w:val="00AA3354"/>
    <w:rsid w:val="00AA3EB2"/>
    <w:rsid w:val="00AA4522"/>
    <w:rsid w:val="00AA4994"/>
    <w:rsid w:val="00AA53F5"/>
    <w:rsid w:val="00AA6D2C"/>
    <w:rsid w:val="00AA6FC7"/>
    <w:rsid w:val="00AA7604"/>
    <w:rsid w:val="00AB0551"/>
    <w:rsid w:val="00AB07B0"/>
    <w:rsid w:val="00AB0A85"/>
    <w:rsid w:val="00AB154A"/>
    <w:rsid w:val="00AB188E"/>
    <w:rsid w:val="00AB236F"/>
    <w:rsid w:val="00AB2851"/>
    <w:rsid w:val="00AB6713"/>
    <w:rsid w:val="00AB72CE"/>
    <w:rsid w:val="00AC016B"/>
    <w:rsid w:val="00AC132E"/>
    <w:rsid w:val="00AC151F"/>
    <w:rsid w:val="00AC1653"/>
    <w:rsid w:val="00AC1B70"/>
    <w:rsid w:val="00AC22BC"/>
    <w:rsid w:val="00AC2675"/>
    <w:rsid w:val="00AC2AD0"/>
    <w:rsid w:val="00AC2B17"/>
    <w:rsid w:val="00AC2F34"/>
    <w:rsid w:val="00AC30FC"/>
    <w:rsid w:val="00AC3954"/>
    <w:rsid w:val="00AC396C"/>
    <w:rsid w:val="00AC3F44"/>
    <w:rsid w:val="00AC5335"/>
    <w:rsid w:val="00AC5DFD"/>
    <w:rsid w:val="00AC5E5D"/>
    <w:rsid w:val="00AC6A46"/>
    <w:rsid w:val="00AC72E2"/>
    <w:rsid w:val="00AC7540"/>
    <w:rsid w:val="00AC792B"/>
    <w:rsid w:val="00AC7B2C"/>
    <w:rsid w:val="00AC7CA2"/>
    <w:rsid w:val="00AD00B6"/>
    <w:rsid w:val="00AD11F8"/>
    <w:rsid w:val="00AD17BA"/>
    <w:rsid w:val="00AD22B3"/>
    <w:rsid w:val="00AD25A0"/>
    <w:rsid w:val="00AD2CFE"/>
    <w:rsid w:val="00AD2EEB"/>
    <w:rsid w:val="00AD31DA"/>
    <w:rsid w:val="00AD3710"/>
    <w:rsid w:val="00AD3FAF"/>
    <w:rsid w:val="00AD46CA"/>
    <w:rsid w:val="00AD4DFC"/>
    <w:rsid w:val="00AD54A6"/>
    <w:rsid w:val="00AD6BCD"/>
    <w:rsid w:val="00AD6E98"/>
    <w:rsid w:val="00AE025D"/>
    <w:rsid w:val="00AE05B4"/>
    <w:rsid w:val="00AE1D71"/>
    <w:rsid w:val="00AE2049"/>
    <w:rsid w:val="00AE25CD"/>
    <w:rsid w:val="00AE2AE9"/>
    <w:rsid w:val="00AE2BE2"/>
    <w:rsid w:val="00AE2D76"/>
    <w:rsid w:val="00AE389A"/>
    <w:rsid w:val="00AE3F54"/>
    <w:rsid w:val="00AE5EAE"/>
    <w:rsid w:val="00AE6ACB"/>
    <w:rsid w:val="00AE6EC8"/>
    <w:rsid w:val="00AE7328"/>
    <w:rsid w:val="00AE778B"/>
    <w:rsid w:val="00AE7F8A"/>
    <w:rsid w:val="00AF0A5A"/>
    <w:rsid w:val="00AF0AAA"/>
    <w:rsid w:val="00AF22D5"/>
    <w:rsid w:val="00AF2A7A"/>
    <w:rsid w:val="00AF2D60"/>
    <w:rsid w:val="00AF335E"/>
    <w:rsid w:val="00AF43A7"/>
    <w:rsid w:val="00AF44FB"/>
    <w:rsid w:val="00AF4541"/>
    <w:rsid w:val="00AF4CDE"/>
    <w:rsid w:val="00AF507D"/>
    <w:rsid w:val="00AF5758"/>
    <w:rsid w:val="00AF57FC"/>
    <w:rsid w:val="00AF5E98"/>
    <w:rsid w:val="00AF5F48"/>
    <w:rsid w:val="00AF6901"/>
    <w:rsid w:val="00AF6BC4"/>
    <w:rsid w:val="00AF6C4A"/>
    <w:rsid w:val="00AF71A7"/>
    <w:rsid w:val="00AF738D"/>
    <w:rsid w:val="00B00081"/>
    <w:rsid w:val="00B001E4"/>
    <w:rsid w:val="00B01897"/>
    <w:rsid w:val="00B01DF5"/>
    <w:rsid w:val="00B0349A"/>
    <w:rsid w:val="00B03DC7"/>
    <w:rsid w:val="00B044C5"/>
    <w:rsid w:val="00B04928"/>
    <w:rsid w:val="00B05C51"/>
    <w:rsid w:val="00B063BB"/>
    <w:rsid w:val="00B06BF8"/>
    <w:rsid w:val="00B06DBB"/>
    <w:rsid w:val="00B07FFB"/>
    <w:rsid w:val="00B10296"/>
    <w:rsid w:val="00B11C8C"/>
    <w:rsid w:val="00B12104"/>
    <w:rsid w:val="00B13A48"/>
    <w:rsid w:val="00B13E72"/>
    <w:rsid w:val="00B14981"/>
    <w:rsid w:val="00B14F94"/>
    <w:rsid w:val="00B16AAC"/>
    <w:rsid w:val="00B16F2A"/>
    <w:rsid w:val="00B172D7"/>
    <w:rsid w:val="00B17555"/>
    <w:rsid w:val="00B177D9"/>
    <w:rsid w:val="00B17A6E"/>
    <w:rsid w:val="00B20773"/>
    <w:rsid w:val="00B208A8"/>
    <w:rsid w:val="00B20A96"/>
    <w:rsid w:val="00B20D5E"/>
    <w:rsid w:val="00B23561"/>
    <w:rsid w:val="00B236E6"/>
    <w:rsid w:val="00B23E06"/>
    <w:rsid w:val="00B23E6E"/>
    <w:rsid w:val="00B24713"/>
    <w:rsid w:val="00B24793"/>
    <w:rsid w:val="00B25678"/>
    <w:rsid w:val="00B25AB7"/>
    <w:rsid w:val="00B26901"/>
    <w:rsid w:val="00B26F49"/>
    <w:rsid w:val="00B27F87"/>
    <w:rsid w:val="00B30797"/>
    <w:rsid w:val="00B30B50"/>
    <w:rsid w:val="00B31B51"/>
    <w:rsid w:val="00B33032"/>
    <w:rsid w:val="00B336CE"/>
    <w:rsid w:val="00B33D8C"/>
    <w:rsid w:val="00B33F9B"/>
    <w:rsid w:val="00B341C0"/>
    <w:rsid w:val="00B35170"/>
    <w:rsid w:val="00B36D59"/>
    <w:rsid w:val="00B36DBE"/>
    <w:rsid w:val="00B3772F"/>
    <w:rsid w:val="00B37EFE"/>
    <w:rsid w:val="00B40457"/>
    <w:rsid w:val="00B406B7"/>
    <w:rsid w:val="00B41023"/>
    <w:rsid w:val="00B414BB"/>
    <w:rsid w:val="00B419C7"/>
    <w:rsid w:val="00B4296E"/>
    <w:rsid w:val="00B436EF"/>
    <w:rsid w:val="00B44141"/>
    <w:rsid w:val="00B4449A"/>
    <w:rsid w:val="00B44A3F"/>
    <w:rsid w:val="00B4513A"/>
    <w:rsid w:val="00B46490"/>
    <w:rsid w:val="00B46CE5"/>
    <w:rsid w:val="00B47636"/>
    <w:rsid w:val="00B47AA6"/>
    <w:rsid w:val="00B50556"/>
    <w:rsid w:val="00B50A59"/>
    <w:rsid w:val="00B50F47"/>
    <w:rsid w:val="00B51496"/>
    <w:rsid w:val="00B51B7C"/>
    <w:rsid w:val="00B52040"/>
    <w:rsid w:val="00B5207E"/>
    <w:rsid w:val="00B5226B"/>
    <w:rsid w:val="00B5226D"/>
    <w:rsid w:val="00B52519"/>
    <w:rsid w:val="00B54243"/>
    <w:rsid w:val="00B54CBE"/>
    <w:rsid w:val="00B55250"/>
    <w:rsid w:val="00B558AD"/>
    <w:rsid w:val="00B56C84"/>
    <w:rsid w:val="00B57411"/>
    <w:rsid w:val="00B57FBA"/>
    <w:rsid w:val="00B61010"/>
    <w:rsid w:val="00B61D2C"/>
    <w:rsid w:val="00B62076"/>
    <w:rsid w:val="00B6266C"/>
    <w:rsid w:val="00B62762"/>
    <w:rsid w:val="00B6378A"/>
    <w:rsid w:val="00B64EDC"/>
    <w:rsid w:val="00B65683"/>
    <w:rsid w:val="00B6590C"/>
    <w:rsid w:val="00B67B38"/>
    <w:rsid w:val="00B67FB4"/>
    <w:rsid w:val="00B701F1"/>
    <w:rsid w:val="00B70D17"/>
    <w:rsid w:val="00B7117D"/>
    <w:rsid w:val="00B71702"/>
    <w:rsid w:val="00B717FB"/>
    <w:rsid w:val="00B7237C"/>
    <w:rsid w:val="00B726F0"/>
    <w:rsid w:val="00B72CB2"/>
    <w:rsid w:val="00B734F3"/>
    <w:rsid w:val="00B74967"/>
    <w:rsid w:val="00B750ED"/>
    <w:rsid w:val="00B7549D"/>
    <w:rsid w:val="00B75990"/>
    <w:rsid w:val="00B75CE2"/>
    <w:rsid w:val="00B76205"/>
    <w:rsid w:val="00B76A8B"/>
    <w:rsid w:val="00B7758A"/>
    <w:rsid w:val="00B80073"/>
    <w:rsid w:val="00B80649"/>
    <w:rsid w:val="00B808E8"/>
    <w:rsid w:val="00B80D3B"/>
    <w:rsid w:val="00B80F6F"/>
    <w:rsid w:val="00B827C3"/>
    <w:rsid w:val="00B84251"/>
    <w:rsid w:val="00B8480B"/>
    <w:rsid w:val="00B8482B"/>
    <w:rsid w:val="00B84983"/>
    <w:rsid w:val="00B85C47"/>
    <w:rsid w:val="00B85FE9"/>
    <w:rsid w:val="00B87142"/>
    <w:rsid w:val="00B87251"/>
    <w:rsid w:val="00B87751"/>
    <w:rsid w:val="00B906BE"/>
    <w:rsid w:val="00B90B5B"/>
    <w:rsid w:val="00B90F38"/>
    <w:rsid w:val="00B9116C"/>
    <w:rsid w:val="00B919B3"/>
    <w:rsid w:val="00B9227C"/>
    <w:rsid w:val="00B923F6"/>
    <w:rsid w:val="00B924AD"/>
    <w:rsid w:val="00B92CAC"/>
    <w:rsid w:val="00B92FFF"/>
    <w:rsid w:val="00B948E3"/>
    <w:rsid w:val="00B95264"/>
    <w:rsid w:val="00B95867"/>
    <w:rsid w:val="00B96570"/>
    <w:rsid w:val="00B97465"/>
    <w:rsid w:val="00B97D70"/>
    <w:rsid w:val="00BA0B78"/>
    <w:rsid w:val="00BA1452"/>
    <w:rsid w:val="00BA194B"/>
    <w:rsid w:val="00BA194F"/>
    <w:rsid w:val="00BA1F96"/>
    <w:rsid w:val="00BA2AFA"/>
    <w:rsid w:val="00BA5914"/>
    <w:rsid w:val="00BA5F4C"/>
    <w:rsid w:val="00BA75CC"/>
    <w:rsid w:val="00BB0784"/>
    <w:rsid w:val="00BB1566"/>
    <w:rsid w:val="00BB1959"/>
    <w:rsid w:val="00BB1E14"/>
    <w:rsid w:val="00BB290E"/>
    <w:rsid w:val="00BB3206"/>
    <w:rsid w:val="00BB3BD3"/>
    <w:rsid w:val="00BB3FF7"/>
    <w:rsid w:val="00BB434F"/>
    <w:rsid w:val="00BB5DF4"/>
    <w:rsid w:val="00BB69D3"/>
    <w:rsid w:val="00BB6A06"/>
    <w:rsid w:val="00BB7579"/>
    <w:rsid w:val="00BC037D"/>
    <w:rsid w:val="00BC07BC"/>
    <w:rsid w:val="00BC14FB"/>
    <w:rsid w:val="00BC1BE1"/>
    <w:rsid w:val="00BC1E4E"/>
    <w:rsid w:val="00BC2762"/>
    <w:rsid w:val="00BC2C27"/>
    <w:rsid w:val="00BC38A1"/>
    <w:rsid w:val="00BC3F6D"/>
    <w:rsid w:val="00BC40E1"/>
    <w:rsid w:val="00BC4606"/>
    <w:rsid w:val="00BC5292"/>
    <w:rsid w:val="00BC5AE4"/>
    <w:rsid w:val="00BC5CFA"/>
    <w:rsid w:val="00BC642A"/>
    <w:rsid w:val="00BC753E"/>
    <w:rsid w:val="00BC7AE7"/>
    <w:rsid w:val="00BC7DCF"/>
    <w:rsid w:val="00BD1286"/>
    <w:rsid w:val="00BD2237"/>
    <w:rsid w:val="00BD24FC"/>
    <w:rsid w:val="00BD2E30"/>
    <w:rsid w:val="00BD4304"/>
    <w:rsid w:val="00BD44E8"/>
    <w:rsid w:val="00BD57A2"/>
    <w:rsid w:val="00BD5D2A"/>
    <w:rsid w:val="00BD7B31"/>
    <w:rsid w:val="00BE0073"/>
    <w:rsid w:val="00BE0A51"/>
    <w:rsid w:val="00BE11E9"/>
    <w:rsid w:val="00BE17A7"/>
    <w:rsid w:val="00BE21AE"/>
    <w:rsid w:val="00BE42AF"/>
    <w:rsid w:val="00BE634D"/>
    <w:rsid w:val="00BE7040"/>
    <w:rsid w:val="00BE79D6"/>
    <w:rsid w:val="00BF0225"/>
    <w:rsid w:val="00BF09FD"/>
    <w:rsid w:val="00BF1A58"/>
    <w:rsid w:val="00BF1CDD"/>
    <w:rsid w:val="00BF225F"/>
    <w:rsid w:val="00BF300B"/>
    <w:rsid w:val="00BF3116"/>
    <w:rsid w:val="00BF3E31"/>
    <w:rsid w:val="00BF3FE0"/>
    <w:rsid w:val="00BF4A3C"/>
    <w:rsid w:val="00BF4B07"/>
    <w:rsid w:val="00BF4D5F"/>
    <w:rsid w:val="00BF6194"/>
    <w:rsid w:val="00BF6918"/>
    <w:rsid w:val="00BF6AF2"/>
    <w:rsid w:val="00BF6CFC"/>
    <w:rsid w:val="00BF70CE"/>
    <w:rsid w:val="00C005E4"/>
    <w:rsid w:val="00C00972"/>
    <w:rsid w:val="00C01B15"/>
    <w:rsid w:val="00C026E8"/>
    <w:rsid w:val="00C02B5D"/>
    <w:rsid w:val="00C02D25"/>
    <w:rsid w:val="00C034F5"/>
    <w:rsid w:val="00C0378E"/>
    <w:rsid w:val="00C04C0A"/>
    <w:rsid w:val="00C053E3"/>
    <w:rsid w:val="00C05F3B"/>
    <w:rsid w:val="00C066C6"/>
    <w:rsid w:val="00C06CFA"/>
    <w:rsid w:val="00C07C98"/>
    <w:rsid w:val="00C07F6C"/>
    <w:rsid w:val="00C10D0C"/>
    <w:rsid w:val="00C11186"/>
    <w:rsid w:val="00C126F8"/>
    <w:rsid w:val="00C146CA"/>
    <w:rsid w:val="00C1496B"/>
    <w:rsid w:val="00C150C8"/>
    <w:rsid w:val="00C15864"/>
    <w:rsid w:val="00C17C89"/>
    <w:rsid w:val="00C20933"/>
    <w:rsid w:val="00C20E64"/>
    <w:rsid w:val="00C20F57"/>
    <w:rsid w:val="00C214C5"/>
    <w:rsid w:val="00C220DD"/>
    <w:rsid w:val="00C2353B"/>
    <w:rsid w:val="00C23CEA"/>
    <w:rsid w:val="00C24A75"/>
    <w:rsid w:val="00C2582E"/>
    <w:rsid w:val="00C2616D"/>
    <w:rsid w:val="00C26FF4"/>
    <w:rsid w:val="00C300A3"/>
    <w:rsid w:val="00C30B3D"/>
    <w:rsid w:val="00C31EF1"/>
    <w:rsid w:val="00C32CE2"/>
    <w:rsid w:val="00C33B38"/>
    <w:rsid w:val="00C33BAC"/>
    <w:rsid w:val="00C33C7D"/>
    <w:rsid w:val="00C3663A"/>
    <w:rsid w:val="00C372AD"/>
    <w:rsid w:val="00C37662"/>
    <w:rsid w:val="00C37872"/>
    <w:rsid w:val="00C37BE5"/>
    <w:rsid w:val="00C404B1"/>
    <w:rsid w:val="00C4056C"/>
    <w:rsid w:val="00C4249C"/>
    <w:rsid w:val="00C42D4C"/>
    <w:rsid w:val="00C43F62"/>
    <w:rsid w:val="00C446FC"/>
    <w:rsid w:val="00C45716"/>
    <w:rsid w:val="00C4710A"/>
    <w:rsid w:val="00C47129"/>
    <w:rsid w:val="00C501BD"/>
    <w:rsid w:val="00C51C62"/>
    <w:rsid w:val="00C52A3B"/>
    <w:rsid w:val="00C53DA4"/>
    <w:rsid w:val="00C53DF4"/>
    <w:rsid w:val="00C5432B"/>
    <w:rsid w:val="00C55984"/>
    <w:rsid w:val="00C57211"/>
    <w:rsid w:val="00C6026A"/>
    <w:rsid w:val="00C60999"/>
    <w:rsid w:val="00C60B26"/>
    <w:rsid w:val="00C6170A"/>
    <w:rsid w:val="00C61DD6"/>
    <w:rsid w:val="00C623D2"/>
    <w:rsid w:val="00C62763"/>
    <w:rsid w:val="00C62B5A"/>
    <w:rsid w:val="00C631DF"/>
    <w:rsid w:val="00C63839"/>
    <w:rsid w:val="00C63CA4"/>
    <w:rsid w:val="00C640F7"/>
    <w:rsid w:val="00C64179"/>
    <w:rsid w:val="00C649A7"/>
    <w:rsid w:val="00C64F9D"/>
    <w:rsid w:val="00C652E9"/>
    <w:rsid w:val="00C65FEB"/>
    <w:rsid w:val="00C67041"/>
    <w:rsid w:val="00C70152"/>
    <w:rsid w:val="00C70A68"/>
    <w:rsid w:val="00C71BD7"/>
    <w:rsid w:val="00C71F22"/>
    <w:rsid w:val="00C72475"/>
    <w:rsid w:val="00C73F9F"/>
    <w:rsid w:val="00C745BA"/>
    <w:rsid w:val="00C748C1"/>
    <w:rsid w:val="00C768DE"/>
    <w:rsid w:val="00C8056A"/>
    <w:rsid w:val="00C80994"/>
    <w:rsid w:val="00C80CF1"/>
    <w:rsid w:val="00C8107B"/>
    <w:rsid w:val="00C81291"/>
    <w:rsid w:val="00C82073"/>
    <w:rsid w:val="00C82A02"/>
    <w:rsid w:val="00C82B2D"/>
    <w:rsid w:val="00C8315E"/>
    <w:rsid w:val="00C83D58"/>
    <w:rsid w:val="00C84551"/>
    <w:rsid w:val="00C85530"/>
    <w:rsid w:val="00C86B65"/>
    <w:rsid w:val="00C86FA0"/>
    <w:rsid w:val="00C873D3"/>
    <w:rsid w:val="00C87FFD"/>
    <w:rsid w:val="00C9027B"/>
    <w:rsid w:val="00C91D7E"/>
    <w:rsid w:val="00C91F8E"/>
    <w:rsid w:val="00C92DC6"/>
    <w:rsid w:val="00C92E52"/>
    <w:rsid w:val="00C93790"/>
    <w:rsid w:val="00C94012"/>
    <w:rsid w:val="00C94AE6"/>
    <w:rsid w:val="00C9564A"/>
    <w:rsid w:val="00C95767"/>
    <w:rsid w:val="00C96467"/>
    <w:rsid w:val="00C96858"/>
    <w:rsid w:val="00C96CE6"/>
    <w:rsid w:val="00C979F8"/>
    <w:rsid w:val="00CA0BD4"/>
    <w:rsid w:val="00CA0D00"/>
    <w:rsid w:val="00CA16DF"/>
    <w:rsid w:val="00CA19E2"/>
    <w:rsid w:val="00CA28C7"/>
    <w:rsid w:val="00CA3046"/>
    <w:rsid w:val="00CA3168"/>
    <w:rsid w:val="00CA33C4"/>
    <w:rsid w:val="00CA54A9"/>
    <w:rsid w:val="00CA54AC"/>
    <w:rsid w:val="00CA6D8B"/>
    <w:rsid w:val="00CA7652"/>
    <w:rsid w:val="00CB0DE5"/>
    <w:rsid w:val="00CB0E98"/>
    <w:rsid w:val="00CB1144"/>
    <w:rsid w:val="00CB222E"/>
    <w:rsid w:val="00CB24D7"/>
    <w:rsid w:val="00CB2525"/>
    <w:rsid w:val="00CB2C40"/>
    <w:rsid w:val="00CB59B8"/>
    <w:rsid w:val="00CB5ED3"/>
    <w:rsid w:val="00CB7674"/>
    <w:rsid w:val="00CC0417"/>
    <w:rsid w:val="00CC0D4E"/>
    <w:rsid w:val="00CC1244"/>
    <w:rsid w:val="00CC15B9"/>
    <w:rsid w:val="00CC1AF9"/>
    <w:rsid w:val="00CC2ADA"/>
    <w:rsid w:val="00CC4276"/>
    <w:rsid w:val="00CC4A59"/>
    <w:rsid w:val="00CC5CF4"/>
    <w:rsid w:val="00CC5F90"/>
    <w:rsid w:val="00CC66A6"/>
    <w:rsid w:val="00CC699A"/>
    <w:rsid w:val="00CC6CBE"/>
    <w:rsid w:val="00CC78CB"/>
    <w:rsid w:val="00CC7CCC"/>
    <w:rsid w:val="00CD0C92"/>
    <w:rsid w:val="00CD2F84"/>
    <w:rsid w:val="00CD3298"/>
    <w:rsid w:val="00CD3711"/>
    <w:rsid w:val="00CD3A77"/>
    <w:rsid w:val="00CD55B1"/>
    <w:rsid w:val="00CD6E81"/>
    <w:rsid w:val="00CD7572"/>
    <w:rsid w:val="00CE0AC6"/>
    <w:rsid w:val="00CE0CC0"/>
    <w:rsid w:val="00CE13E8"/>
    <w:rsid w:val="00CE18FD"/>
    <w:rsid w:val="00CE26A0"/>
    <w:rsid w:val="00CE2AC7"/>
    <w:rsid w:val="00CE3B2F"/>
    <w:rsid w:val="00CE3D83"/>
    <w:rsid w:val="00CE5879"/>
    <w:rsid w:val="00CE61FD"/>
    <w:rsid w:val="00CE62B5"/>
    <w:rsid w:val="00CE6C90"/>
    <w:rsid w:val="00CE70B7"/>
    <w:rsid w:val="00CE7F14"/>
    <w:rsid w:val="00CE7F9C"/>
    <w:rsid w:val="00CF05B8"/>
    <w:rsid w:val="00CF0EB4"/>
    <w:rsid w:val="00CF132F"/>
    <w:rsid w:val="00CF17F0"/>
    <w:rsid w:val="00CF1906"/>
    <w:rsid w:val="00CF1FEC"/>
    <w:rsid w:val="00CF2344"/>
    <w:rsid w:val="00CF29C9"/>
    <w:rsid w:val="00CF2D49"/>
    <w:rsid w:val="00CF39A1"/>
    <w:rsid w:val="00CF3A6E"/>
    <w:rsid w:val="00CF3B28"/>
    <w:rsid w:val="00CF3D05"/>
    <w:rsid w:val="00CF4208"/>
    <w:rsid w:val="00CF4BB5"/>
    <w:rsid w:val="00CF5DED"/>
    <w:rsid w:val="00CF63ED"/>
    <w:rsid w:val="00CF6676"/>
    <w:rsid w:val="00CF735A"/>
    <w:rsid w:val="00CF74B1"/>
    <w:rsid w:val="00D0069A"/>
    <w:rsid w:val="00D006B6"/>
    <w:rsid w:val="00D007C7"/>
    <w:rsid w:val="00D01599"/>
    <w:rsid w:val="00D0189A"/>
    <w:rsid w:val="00D023AA"/>
    <w:rsid w:val="00D0274A"/>
    <w:rsid w:val="00D03378"/>
    <w:rsid w:val="00D03523"/>
    <w:rsid w:val="00D03777"/>
    <w:rsid w:val="00D03897"/>
    <w:rsid w:val="00D041BB"/>
    <w:rsid w:val="00D044BA"/>
    <w:rsid w:val="00D0485C"/>
    <w:rsid w:val="00D05BDB"/>
    <w:rsid w:val="00D05CD6"/>
    <w:rsid w:val="00D0609E"/>
    <w:rsid w:val="00D06B0C"/>
    <w:rsid w:val="00D06D3D"/>
    <w:rsid w:val="00D0708B"/>
    <w:rsid w:val="00D0750B"/>
    <w:rsid w:val="00D07645"/>
    <w:rsid w:val="00D07923"/>
    <w:rsid w:val="00D07D08"/>
    <w:rsid w:val="00D105CC"/>
    <w:rsid w:val="00D113CF"/>
    <w:rsid w:val="00D11F50"/>
    <w:rsid w:val="00D11F86"/>
    <w:rsid w:val="00D1248B"/>
    <w:rsid w:val="00D12C75"/>
    <w:rsid w:val="00D13154"/>
    <w:rsid w:val="00D13889"/>
    <w:rsid w:val="00D146A1"/>
    <w:rsid w:val="00D146D2"/>
    <w:rsid w:val="00D14FDE"/>
    <w:rsid w:val="00D16430"/>
    <w:rsid w:val="00D171BA"/>
    <w:rsid w:val="00D172E7"/>
    <w:rsid w:val="00D17360"/>
    <w:rsid w:val="00D17706"/>
    <w:rsid w:val="00D1785E"/>
    <w:rsid w:val="00D2013A"/>
    <w:rsid w:val="00D20255"/>
    <w:rsid w:val="00D2061A"/>
    <w:rsid w:val="00D2075E"/>
    <w:rsid w:val="00D211A8"/>
    <w:rsid w:val="00D226DB"/>
    <w:rsid w:val="00D24C66"/>
    <w:rsid w:val="00D27576"/>
    <w:rsid w:val="00D27E1B"/>
    <w:rsid w:val="00D31844"/>
    <w:rsid w:val="00D31909"/>
    <w:rsid w:val="00D31A0E"/>
    <w:rsid w:val="00D32DA9"/>
    <w:rsid w:val="00D33224"/>
    <w:rsid w:val="00D33862"/>
    <w:rsid w:val="00D3389C"/>
    <w:rsid w:val="00D3491F"/>
    <w:rsid w:val="00D3495B"/>
    <w:rsid w:val="00D3565E"/>
    <w:rsid w:val="00D36131"/>
    <w:rsid w:val="00D37954"/>
    <w:rsid w:val="00D37976"/>
    <w:rsid w:val="00D37B92"/>
    <w:rsid w:val="00D37BC8"/>
    <w:rsid w:val="00D41C66"/>
    <w:rsid w:val="00D432E0"/>
    <w:rsid w:val="00D439B4"/>
    <w:rsid w:val="00D44109"/>
    <w:rsid w:val="00D4452F"/>
    <w:rsid w:val="00D46009"/>
    <w:rsid w:val="00D46026"/>
    <w:rsid w:val="00D46E9B"/>
    <w:rsid w:val="00D47581"/>
    <w:rsid w:val="00D478DF"/>
    <w:rsid w:val="00D5106F"/>
    <w:rsid w:val="00D5124D"/>
    <w:rsid w:val="00D51650"/>
    <w:rsid w:val="00D51666"/>
    <w:rsid w:val="00D5207C"/>
    <w:rsid w:val="00D550C0"/>
    <w:rsid w:val="00D555CE"/>
    <w:rsid w:val="00D556A1"/>
    <w:rsid w:val="00D57C85"/>
    <w:rsid w:val="00D60E05"/>
    <w:rsid w:val="00D6159D"/>
    <w:rsid w:val="00D617ED"/>
    <w:rsid w:val="00D63006"/>
    <w:rsid w:val="00D64B8D"/>
    <w:rsid w:val="00D673E4"/>
    <w:rsid w:val="00D7029C"/>
    <w:rsid w:val="00D70CC0"/>
    <w:rsid w:val="00D70DE7"/>
    <w:rsid w:val="00D71501"/>
    <w:rsid w:val="00D72184"/>
    <w:rsid w:val="00D72552"/>
    <w:rsid w:val="00D72774"/>
    <w:rsid w:val="00D72794"/>
    <w:rsid w:val="00D731EA"/>
    <w:rsid w:val="00D74CB1"/>
    <w:rsid w:val="00D753DD"/>
    <w:rsid w:val="00D80260"/>
    <w:rsid w:val="00D80FA3"/>
    <w:rsid w:val="00D81380"/>
    <w:rsid w:val="00D817AB"/>
    <w:rsid w:val="00D81BAE"/>
    <w:rsid w:val="00D81D18"/>
    <w:rsid w:val="00D828A7"/>
    <w:rsid w:val="00D83732"/>
    <w:rsid w:val="00D855CE"/>
    <w:rsid w:val="00D85716"/>
    <w:rsid w:val="00D86286"/>
    <w:rsid w:val="00D86675"/>
    <w:rsid w:val="00D87CDF"/>
    <w:rsid w:val="00D87FC1"/>
    <w:rsid w:val="00D90026"/>
    <w:rsid w:val="00D906AA"/>
    <w:rsid w:val="00D90B36"/>
    <w:rsid w:val="00D91128"/>
    <w:rsid w:val="00D94266"/>
    <w:rsid w:val="00D94715"/>
    <w:rsid w:val="00D94B39"/>
    <w:rsid w:val="00D953C1"/>
    <w:rsid w:val="00D95CB5"/>
    <w:rsid w:val="00D96910"/>
    <w:rsid w:val="00D974C7"/>
    <w:rsid w:val="00DA18AA"/>
    <w:rsid w:val="00DA2074"/>
    <w:rsid w:val="00DA20CE"/>
    <w:rsid w:val="00DA23BB"/>
    <w:rsid w:val="00DA248A"/>
    <w:rsid w:val="00DA30FD"/>
    <w:rsid w:val="00DA3642"/>
    <w:rsid w:val="00DA391B"/>
    <w:rsid w:val="00DA3B27"/>
    <w:rsid w:val="00DA41AC"/>
    <w:rsid w:val="00DA4F89"/>
    <w:rsid w:val="00DA5023"/>
    <w:rsid w:val="00DA56D9"/>
    <w:rsid w:val="00DA5E93"/>
    <w:rsid w:val="00DA6808"/>
    <w:rsid w:val="00DB066A"/>
    <w:rsid w:val="00DB1329"/>
    <w:rsid w:val="00DB1855"/>
    <w:rsid w:val="00DB2432"/>
    <w:rsid w:val="00DB25AB"/>
    <w:rsid w:val="00DB2756"/>
    <w:rsid w:val="00DB27BB"/>
    <w:rsid w:val="00DB2EC5"/>
    <w:rsid w:val="00DB367C"/>
    <w:rsid w:val="00DB3BDB"/>
    <w:rsid w:val="00DB49B5"/>
    <w:rsid w:val="00DB59DC"/>
    <w:rsid w:val="00DB7AA7"/>
    <w:rsid w:val="00DC09DA"/>
    <w:rsid w:val="00DC4C13"/>
    <w:rsid w:val="00DC5175"/>
    <w:rsid w:val="00DC5C82"/>
    <w:rsid w:val="00DC652F"/>
    <w:rsid w:val="00DC6780"/>
    <w:rsid w:val="00DC707D"/>
    <w:rsid w:val="00DC764A"/>
    <w:rsid w:val="00DC786E"/>
    <w:rsid w:val="00DD04DC"/>
    <w:rsid w:val="00DD0619"/>
    <w:rsid w:val="00DD30C7"/>
    <w:rsid w:val="00DD346C"/>
    <w:rsid w:val="00DD3CDD"/>
    <w:rsid w:val="00DD4436"/>
    <w:rsid w:val="00DD4D2D"/>
    <w:rsid w:val="00DD4D5F"/>
    <w:rsid w:val="00DD5045"/>
    <w:rsid w:val="00DD51BF"/>
    <w:rsid w:val="00DD6090"/>
    <w:rsid w:val="00DE0DE2"/>
    <w:rsid w:val="00DE0E3A"/>
    <w:rsid w:val="00DE189B"/>
    <w:rsid w:val="00DE43D1"/>
    <w:rsid w:val="00DE48FB"/>
    <w:rsid w:val="00DE4FAD"/>
    <w:rsid w:val="00DE5645"/>
    <w:rsid w:val="00DE5B0B"/>
    <w:rsid w:val="00DE63C3"/>
    <w:rsid w:val="00DE650C"/>
    <w:rsid w:val="00DE6D07"/>
    <w:rsid w:val="00DE755D"/>
    <w:rsid w:val="00DE7584"/>
    <w:rsid w:val="00DE763E"/>
    <w:rsid w:val="00DE79D4"/>
    <w:rsid w:val="00DF122B"/>
    <w:rsid w:val="00DF35AA"/>
    <w:rsid w:val="00DF3B86"/>
    <w:rsid w:val="00DF3E78"/>
    <w:rsid w:val="00DF5CC0"/>
    <w:rsid w:val="00DF5D79"/>
    <w:rsid w:val="00DF5D87"/>
    <w:rsid w:val="00DF600E"/>
    <w:rsid w:val="00DF65F7"/>
    <w:rsid w:val="00DF6DAE"/>
    <w:rsid w:val="00DF7620"/>
    <w:rsid w:val="00DF77E2"/>
    <w:rsid w:val="00DF7E4A"/>
    <w:rsid w:val="00E01653"/>
    <w:rsid w:val="00E0253E"/>
    <w:rsid w:val="00E02EC8"/>
    <w:rsid w:val="00E039F1"/>
    <w:rsid w:val="00E04BA4"/>
    <w:rsid w:val="00E05338"/>
    <w:rsid w:val="00E054C2"/>
    <w:rsid w:val="00E05BC3"/>
    <w:rsid w:val="00E0690D"/>
    <w:rsid w:val="00E070F9"/>
    <w:rsid w:val="00E073F7"/>
    <w:rsid w:val="00E075A0"/>
    <w:rsid w:val="00E078C5"/>
    <w:rsid w:val="00E07C19"/>
    <w:rsid w:val="00E07CBF"/>
    <w:rsid w:val="00E12E07"/>
    <w:rsid w:val="00E1307D"/>
    <w:rsid w:val="00E136B5"/>
    <w:rsid w:val="00E13722"/>
    <w:rsid w:val="00E13732"/>
    <w:rsid w:val="00E1389A"/>
    <w:rsid w:val="00E16923"/>
    <w:rsid w:val="00E17BA6"/>
    <w:rsid w:val="00E20043"/>
    <w:rsid w:val="00E20C20"/>
    <w:rsid w:val="00E21CB7"/>
    <w:rsid w:val="00E2374B"/>
    <w:rsid w:val="00E24676"/>
    <w:rsid w:val="00E253C0"/>
    <w:rsid w:val="00E279C6"/>
    <w:rsid w:val="00E30670"/>
    <w:rsid w:val="00E31497"/>
    <w:rsid w:val="00E31D9F"/>
    <w:rsid w:val="00E32407"/>
    <w:rsid w:val="00E3251C"/>
    <w:rsid w:val="00E329BC"/>
    <w:rsid w:val="00E33B7A"/>
    <w:rsid w:val="00E34714"/>
    <w:rsid w:val="00E34ADC"/>
    <w:rsid w:val="00E3511D"/>
    <w:rsid w:val="00E35151"/>
    <w:rsid w:val="00E352D2"/>
    <w:rsid w:val="00E378B8"/>
    <w:rsid w:val="00E37B20"/>
    <w:rsid w:val="00E40743"/>
    <w:rsid w:val="00E41F57"/>
    <w:rsid w:val="00E423E2"/>
    <w:rsid w:val="00E43CC2"/>
    <w:rsid w:val="00E450F7"/>
    <w:rsid w:val="00E459C4"/>
    <w:rsid w:val="00E45C3D"/>
    <w:rsid w:val="00E46193"/>
    <w:rsid w:val="00E46F4B"/>
    <w:rsid w:val="00E523A3"/>
    <w:rsid w:val="00E526C7"/>
    <w:rsid w:val="00E52B8E"/>
    <w:rsid w:val="00E53E19"/>
    <w:rsid w:val="00E5472F"/>
    <w:rsid w:val="00E55382"/>
    <w:rsid w:val="00E5699E"/>
    <w:rsid w:val="00E57C66"/>
    <w:rsid w:val="00E57FB2"/>
    <w:rsid w:val="00E60807"/>
    <w:rsid w:val="00E60922"/>
    <w:rsid w:val="00E61086"/>
    <w:rsid w:val="00E61B6E"/>
    <w:rsid w:val="00E624AC"/>
    <w:rsid w:val="00E62879"/>
    <w:rsid w:val="00E62DF8"/>
    <w:rsid w:val="00E62E7F"/>
    <w:rsid w:val="00E6312A"/>
    <w:rsid w:val="00E635E3"/>
    <w:rsid w:val="00E64CBA"/>
    <w:rsid w:val="00E65119"/>
    <w:rsid w:val="00E65509"/>
    <w:rsid w:val="00E65BA1"/>
    <w:rsid w:val="00E66C17"/>
    <w:rsid w:val="00E67199"/>
    <w:rsid w:val="00E6755C"/>
    <w:rsid w:val="00E7096B"/>
    <w:rsid w:val="00E70D71"/>
    <w:rsid w:val="00E75B95"/>
    <w:rsid w:val="00E75FFC"/>
    <w:rsid w:val="00E76A91"/>
    <w:rsid w:val="00E76B06"/>
    <w:rsid w:val="00E77650"/>
    <w:rsid w:val="00E80FB6"/>
    <w:rsid w:val="00E81741"/>
    <w:rsid w:val="00E82427"/>
    <w:rsid w:val="00E83F25"/>
    <w:rsid w:val="00E849CF"/>
    <w:rsid w:val="00E85E03"/>
    <w:rsid w:val="00E86C5F"/>
    <w:rsid w:val="00E87C3E"/>
    <w:rsid w:val="00E87CF9"/>
    <w:rsid w:val="00E9040D"/>
    <w:rsid w:val="00E90B31"/>
    <w:rsid w:val="00E924CC"/>
    <w:rsid w:val="00E93835"/>
    <w:rsid w:val="00E944B9"/>
    <w:rsid w:val="00E94D31"/>
    <w:rsid w:val="00E9592D"/>
    <w:rsid w:val="00E961F3"/>
    <w:rsid w:val="00E96335"/>
    <w:rsid w:val="00E966D1"/>
    <w:rsid w:val="00E96B8E"/>
    <w:rsid w:val="00E97642"/>
    <w:rsid w:val="00E97856"/>
    <w:rsid w:val="00E97AB0"/>
    <w:rsid w:val="00E97CDD"/>
    <w:rsid w:val="00EA0EC4"/>
    <w:rsid w:val="00EA10C0"/>
    <w:rsid w:val="00EA2034"/>
    <w:rsid w:val="00EA24A5"/>
    <w:rsid w:val="00EA2D23"/>
    <w:rsid w:val="00EA347A"/>
    <w:rsid w:val="00EA3802"/>
    <w:rsid w:val="00EA3A1E"/>
    <w:rsid w:val="00EA3F8F"/>
    <w:rsid w:val="00EA493E"/>
    <w:rsid w:val="00EA56BA"/>
    <w:rsid w:val="00EA59DF"/>
    <w:rsid w:val="00EA5FB9"/>
    <w:rsid w:val="00EA6C30"/>
    <w:rsid w:val="00EA7061"/>
    <w:rsid w:val="00EA72C0"/>
    <w:rsid w:val="00EB06A7"/>
    <w:rsid w:val="00EB1C0B"/>
    <w:rsid w:val="00EB2151"/>
    <w:rsid w:val="00EB2D5C"/>
    <w:rsid w:val="00EB2F48"/>
    <w:rsid w:val="00EB2F56"/>
    <w:rsid w:val="00EB3C1B"/>
    <w:rsid w:val="00EB3C92"/>
    <w:rsid w:val="00EB3ECF"/>
    <w:rsid w:val="00EB4E3A"/>
    <w:rsid w:val="00EB5993"/>
    <w:rsid w:val="00EB6912"/>
    <w:rsid w:val="00EB7DCA"/>
    <w:rsid w:val="00EC0B26"/>
    <w:rsid w:val="00EC1B8D"/>
    <w:rsid w:val="00EC220F"/>
    <w:rsid w:val="00EC235F"/>
    <w:rsid w:val="00EC300F"/>
    <w:rsid w:val="00EC3A88"/>
    <w:rsid w:val="00EC4FEC"/>
    <w:rsid w:val="00EC5B3C"/>
    <w:rsid w:val="00EC6FF7"/>
    <w:rsid w:val="00EC7074"/>
    <w:rsid w:val="00EC760F"/>
    <w:rsid w:val="00ED0C0B"/>
    <w:rsid w:val="00ED20BE"/>
    <w:rsid w:val="00ED2D2F"/>
    <w:rsid w:val="00ED307B"/>
    <w:rsid w:val="00ED360A"/>
    <w:rsid w:val="00ED4C20"/>
    <w:rsid w:val="00ED678D"/>
    <w:rsid w:val="00ED6873"/>
    <w:rsid w:val="00ED69D1"/>
    <w:rsid w:val="00ED73C7"/>
    <w:rsid w:val="00EE0274"/>
    <w:rsid w:val="00EE0F77"/>
    <w:rsid w:val="00EE1A40"/>
    <w:rsid w:val="00EE2100"/>
    <w:rsid w:val="00EE28D0"/>
    <w:rsid w:val="00EE374C"/>
    <w:rsid w:val="00EE4907"/>
    <w:rsid w:val="00EE4B98"/>
    <w:rsid w:val="00EE4C10"/>
    <w:rsid w:val="00EE5067"/>
    <w:rsid w:val="00EE66FA"/>
    <w:rsid w:val="00EE6E18"/>
    <w:rsid w:val="00EF0BC0"/>
    <w:rsid w:val="00EF0EA0"/>
    <w:rsid w:val="00EF1024"/>
    <w:rsid w:val="00EF102B"/>
    <w:rsid w:val="00EF1462"/>
    <w:rsid w:val="00EF2482"/>
    <w:rsid w:val="00EF2C84"/>
    <w:rsid w:val="00EF394A"/>
    <w:rsid w:val="00EF3F73"/>
    <w:rsid w:val="00EF4458"/>
    <w:rsid w:val="00EF44C5"/>
    <w:rsid w:val="00EF4969"/>
    <w:rsid w:val="00EF4E4C"/>
    <w:rsid w:val="00EF5216"/>
    <w:rsid w:val="00EF6EE9"/>
    <w:rsid w:val="00EF79A3"/>
    <w:rsid w:val="00F00AC8"/>
    <w:rsid w:val="00F00E52"/>
    <w:rsid w:val="00F0153F"/>
    <w:rsid w:val="00F02E86"/>
    <w:rsid w:val="00F031E6"/>
    <w:rsid w:val="00F03A27"/>
    <w:rsid w:val="00F0512D"/>
    <w:rsid w:val="00F05192"/>
    <w:rsid w:val="00F059C5"/>
    <w:rsid w:val="00F0762A"/>
    <w:rsid w:val="00F07B27"/>
    <w:rsid w:val="00F102EC"/>
    <w:rsid w:val="00F1054C"/>
    <w:rsid w:val="00F1082B"/>
    <w:rsid w:val="00F10961"/>
    <w:rsid w:val="00F10C75"/>
    <w:rsid w:val="00F11430"/>
    <w:rsid w:val="00F1144E"/>
    <w:rsid w:val="00F1154B"/>
    <w:rsid w:val="00F122F3"/>
    <w:rsid w:val="00F1257D"/>
    <w:rsid w:val="00F12882"/>
    <w:rsid w:val="00F12B32"/>
    <w:rsid w:val="00F13F38"/>
    <w:rsid w:val="00F14E71"/>
    <w:rsid w:val="00F163EE"/>
    <w:rsid w:val="00F16BA4"/>
    <w:rsid w:val="00F17846"/>
    <w:rsid w:val="00F20279"/>
    <w:rsid w:val="00F210E8"/>
    <w:rsid w:val="00F213FE"/>
    <w:rsid w:val="00F238BF"/>
    <w:rsid w:val="00F23905"/>
    <w:rsid w:val="00F25957"/>
    <w:rsid w:val="00F25AC5"/>
    <w:rsid w:val="00F26C61"/>
    <w:rsid w:val="00F27B8A"/>
    <w:rsid w:val="00F3032D"/>
    <w:rsid w:val="00F305BE"/>
    <w:rsid w:val="00F30BCD"/>
    <w:rsid w:val="00F31B3C"/>
    <w:rsid w:val="00F32796"/>
    <w:rsid w:val="00F32D0D"/>
    <w:rsid w:val="00F3334C"/>
    <w:rsid w:val="00F334DD"/>
    <w:rsid w:val="00F338CF"/>
    <w:rsid w:val="00F34C71"/>
    <w:rsid w:val="00F357C5"/>
    <w:rsid w:val="00F35CC7"/>
    <w:rsid w:val="00F35F27"/>
    <w:rsid w:val="00F364D6"/>
    <w:rsid w:val="00F369D7"/>
    <w:rsid w:val="00F37287"/>
    <w:rsid w:val="00F40EE4"/>
    <w:rsid w:val="00F4128E"/>
    <w:rsid w:val="00F41DC9"/>
    <w:rsid w:val="00F4446B"/>
    <w:rsid w:val="00F44E33"/>
    <w:rsid w:val="00F45B14"/>
    <w:rsid w:val="00F47B02"/>
    <w:rsid w:val="00F510A1"/>
    <w:rsid w:val="00F515B3"/>
    <w:rsid w:val="00F519B9"/>
    <w:rsid w:val="00F52C51"/>
    <w:rsid w:val="00F53D0C"/>
    <w:rsid w:val="00F54D41"/>
    <w:rsid w:val="00F55182"/>
    <w:rsid w:val="00F5519E"/>
    <w:rsid w:val="00F552A4"/>
    <w:rsid w:val="00F56214"/>
    <w:rsid w:val="00F5639F"/>
    <w:rsid w:val="00F56CAD"/>
    <w:rsid w:val="00F6038C"/>
    <w:rsid w:val="00F6070B"/>
    <w:rsid w:val="00F61613"/>
    <w:rsid w:val="00F62AF2"/>
    <w:rsid w:val="00F62FAD"/>
    <w:rsid w:val="00F630DF"/>
    <w:rsid w:val="00F6371D"/>
    <w:rsid w:val="00F65BD7"/>
    <w:rsid w:val="00F67FCD"/>
    <w:rsid w:val="00F70130"/>
    <w:rsid w:val="00F702E6"/>
    <w:rsid w:val="00F714A3"/>
    <w:rsid w:val="00F71D56"/>
    <w:rsid w:val="00F7239A"/>
    <w:rsid w:val="00F72C33"/>
    <w:rsid w:val="00F73B2B"/>
    <w:rsid w:val="00F73E71"/>
    <w:rsid w:val="00F75859"/>
    <w:rsid w:val="00F7675F"/>
    <w:rsid w:val="00F77A67"/>
    <w:rsid w:val="00F77F22"/>
    <w:rsid w:val="00F77FCB"/>
    <w:rsid w:val="00F81609"/>
    <w:rsid w:val="00F82A7E"/>
    <w:rsid w:val="00F8306F"/>
    <w:rsid w:val="00F8323E"/>
    <w:rsid w:val="00F837E7"/>
    <w:rsid w:val="00F83F8C"/>
    <w:rsid w:val="00F8487F"/>
    <w:rsid w:val="00F848D4"/>
    <w:rsid w:val="00F854A9"/>
    <w:rsid w:val="00F858D6"/>
    <w:rsid w:val="00F87115"/>
    <w:rsid w:val="00F90B17"/>
    <w:rsid w:val="00F91495"/>
    <w:rsid w:val="00F917FB"/>
    <w:rsid w:val="00F91E22"/>
    <w:rsid w:val="00F91FA3"/>
    <w:rsid w:val="00F9218A"/>
    <w:rsid w:val="00F92447"/>
    <w:rsid w:val="00F925AA"/>
    <w:rsid w:val="00F9319A"/>
    <w:rsid w:val="00F93376"/>
    <w:rsid w:val="00F940D5"/>
    <w:rsid w:val="00F94EEA"/>
    <w:rsid w:val="00F9669C"/>
    <w:rsid w:val="00F96BEC"/>
    <w:rsid w:val="00F97491"/>
    <w:rsid w:val="00FA0171"/>
    <w:rsid w:val="00FA0A57"/>
    <w:rsid w:val="00FA2AF3"/>
    <w:rsid w:val="00FA3ECD"/>
    <w:rsid w:val="00FA6B9C"/>
    <w:rsid w:val="00FA7289"/>
    <w:rsid w:val="00FA73D8"/>
    <w:rsid w:val="00FA7915"/>
    <w:rsid w:val="00FB03DC"/>
    <w:rsid w:val="00FB144F"/>
    <w:rsid w:val="00FB2448"/>
    <w:rsid w:val="00FB3ED5"/>
    <w:rsid w:val="00FB418A"/>
    <w:rsid w:val="00FB436B"/>
    <w:rsid w:val="00FB5196"/>
    <w:rsid w:val="00FB55F6"/>
    <w:rsid w:val="00FB5A83"/>
    <w:rsid w:val="00FB5AB8"/>
    <w:rsid w:val="00FB5FEC"/>
    <w:rsid w:val="00FB6070"/>
    <w:rsid w:val="00FB6A7A"/>
    <w:rsid w:val="00FB731F"/>
    <w:rsid w:val="00FC0A32"/>
    <w:rsid w:val="00FC14B1"/>
    <w:rsid w:val="00FC17B7"/>
    <w:rsid w:val="00FC1CA9"/>
    <w:rsid w:val="00FC2DA3"/>
    <w:rsid w:val="00FC357D"/>
    <w:rsid w:val="00FC3996"/>
    <w:rsid w:val="00FC5312"/>
    <w:rsid w:val="00FC6015"/>
    <w:rsid w:val="00FC61A7"/>
    <w:rsid w:val="00FC6891"/>
    <w:rsid w:val="00FC6A87"/>
    <w:rsid w:val="00FC72F1"/>
    <w:rsid w:val="00FC7E8D"/>
    <w:rsid w:val="00FD0BC2"/>
    <w:rsid w:val="00FD0C59"/>
    <w:rsid w:val="00FD2D71"/>
    <w:rsid w:val="00FD36D4"/>
    <w:rsid w:val="00FD406E"/>
    <w:rsid w:val="00FD412A"/>
    <w:rsid w:val="00FD4C26"/>
    <w:rsid w:val="00FD54D3"/>
    <w:rsid w:val="00FD5762"/>
    <w:rsid w:val="00FD75B4"/>
    <w:rsid w:val="00FD7D3D"/>
    <w:rsid w:val="00FD7DE8"/>
    <w:rsid w:val="00FD7DFE"/>
    <w:rsid w:val="00FE020E"/>
    <w:rsid w:val="00FE0368"/>
    <w:rsid w:val="00FE08CE"/>
    <w:rsid w:val="00FE1CFF"/>
    <w:rsid w:val="00FE2160"/>
    <w:rsid w:val="00FE29A0"/>
    <w:rsid w:val="00FE2E85"/>
    <w:rsid w:val="00FE30B7"/>
    <w:rsid w:val="00FE342F"/>
    <w:rsid w:val="00FE3AD1"/>
    <w:rsid w:val="00FE4123"/>
    <w:rsid w:val="00FE433D"/>
    <w:rsid w:val="00FE4528"/>
    <w:rsid w:val="00FE4A23"/>
    <w:rsid w:val="00FE4EC9"/>
    <w:rsid w:val="00FE4F92"/>
    <w:rsid w:val="00FE5BC5"/>
    <w:rsid w:val="00FE5CDB"/>
    <w:rsid w:val="00FE5F97"/>
    <w:rsid w:val="00FE6C87"/>
    <w:rsid w:val="00FE747A"/>
    <w:rsid w:val="00FE7DAB"/>
    <w:rsid w:val="00FF0797"/>
    <w:rsid w:val="00FF1057"/>
    <w:rsid w:val="00FF1168"/>
    <w:rsid w:val="00FF1A89"/>
    <w:rsid w:val="00FF20F3"/>
    <w:rsid w:val="00FF21C9"/>
    <w:rsid w:val="00FF2796"/>
    <w:rsid w:val="00FF3195"/>
    <w:rsid w:val="00FF3573"/>
    <w:rsid w:val="00FF358B"/>
    <w:rsid w:val="00FF363A"/>
    <w:rsid w:val="00FF3746"/>
    <w:rsid w:val="00FF3F19"/>
    <w:rsid w:val="00FF40DA"/>
    <w:rsid w:val="00FF40F9"/>
    <w:rsid w:val="00FF4727"/>
    <w:rsid w:val="00FF51C8"/>
    <w:rsid w:val="00FF6346"/>
    <w:rsid w:val="00FF6604"/>
    <w:rsid w:val="00FF75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2DFA89"/>
  <w15:docId w15:val="{984B3046-921C-46E9-B6CE-6E4E6AA7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Standard Text PB"/>
    <w:qFormat/>
    <w:rsid w:val="00F1082B"/>
    <w:rPr>
      <w:rFonts w:ascii="Arial" w:hAnsi="Arial"/>
      <w:sz w:val="22"/>
      <w:szCs w:val="24"/>
    </w:rPr>
  </w:style>
  <w:style w:type="paragraph" w:styleId="berschrift1">
    <w:name w:val="heading 1"/>
    <w:aliases w:val="Headline Pfarrbrief Rubrik"/>
    <w:basedOn w:val="Standard"/>
    <w:next w:val="Standard"/>
    <w:autoRedefine/>
    <w:qFormat/>
    <w:rsid w:val="005157B7"/>
    <w:pPr>
      <w:keepNext/>
      <w:jc w:val="center"/>
      <w:outlineLvl w:val="0"/>
    </w:pPr>
    <w:rPr>
      <w:rFonts w:cs="Arial"/>
      <w:b/>
      <w:smallCaps/>
      <w:sz w:val="32"/>
      <w:szCs w:val="32"/>
    </w:rPr>
  </w:style>
  <w:style w:type="paragraph" w:styleId="berschrift2">
    <w:name w:val="heading 2"/>
    <w:aliases w:val="Subline Pfarrbrief"/>
    <w:basedOn w:val="Standard"/>
    <w:next w:val="Standard"/>
    <w:link w:val="berschrift2Zchn"/>
    <w:autoRedefine/>
    <w:qFormat/>
    <w:rsid w:val="008F3C45"/>
    <w:pPr>
      <w:keepNext/>
      <w:tabs>
        <w:tab w:val="left" w:pos="900"/>
        <w:tab w:val="left" w:pos="1134"/>
        <w:tab w:val="left" w:pos="1260"/>
        <w:tab w:val="left" w:pos="1701"/>
        <w:tab w:val="left" w:pos="2041"/>
      </w:tabs>
      <w:spacing w:line="360" w:lineRule="auto"/>
      <w:outlineLvl w:val="1"/>
    </w:pPr>
    <w:rPr>
      <w:rFonts w:cs="Arial"/>
      <w:b/>
      <w:bCs/>
      <w:iCs/>
      <w:sz w:val="24"/>
      <w:szCs w:val="20"/>
    </w:rPr>
  </w:style>
  <w:style w:type="paragraph" w:styleId="berschrift3">
    <w:name w:val="heading 3"/>
    <w:basedOn w:val="Standard"/>
    <w:next w:val="Standard"/>
    <w:qFormat/>
    <w:rsid w:val="00E966D1"/>
    <w:pPr>
      <w:keepNext/>
      <w:outlineLvl w:val="2"/>
    </w:pPr>
    <w:rPr>
      <w:rFonts w:cs="Arial"/>
      <w:u w:val="single"/>
    </w:rPr>
  </w:style>
  <w:style w:type="paragraph" w:styleId="berschrift4">
    <w:name w:val="heading 4"/>
    <w:basedOn w:val="Standard"/>
    <w:next w:val="Standard"/>
    <w:autoRedefine/>
    <w:qFormat/>
    <w:rsid w:val="00915593"/>
    <w:pPr>
      <w:keepNext/>
      <w:tabs>
        <w:tab w:val="left" w:pos="284"/>
      </w:tabs>
      <w:outlineLvl w:val="3"/>
    </w:pPr>
    <w:rPr>
      <w:rFonts w:cs="Arial"/>
      <w:b/>
      <w:sz w:val="24"/>
    </w:rPr>
  </w:style>
  <w:style w:type="paragraph" w:styleId="berschrift5">
    <w:name w:val="heading 5"/>
    <w:basedOn w:val="Standard"/>
    <w:next w:val="Standard"/>
    <w:qFormat/>
    <w:rsid w:val="00E966D1"/>
    <w:pPr>
      <w:keepNext/>
      <w:outlineLvl w:val="4"/>
    </w:pPr>
    <w:rPr>
      <w:rFonts w:cs="Arial"/>
      <w:b/>
      <w:bCs/>
      <w:color w:val="000000"/>
    </w:rPr>
  </w:style>
  <w:style w:type="paragraph" w:styleId="berschrift6">
    <w:name w:val="heading 6"/>
    <w:basedOn w:val="Standard"/>
    <w:next w:val="Standard"/>
    <w:qFormat/>
    <w:rsid w:val="00E966D1"/>
    <w:pPr>
      <w:keepNext/>
      <w:outlineLvl w:val="5"/>
    </w:pPr>
    <w:rPr>
      <w:rFonts w:cs="Arial"/>
      <w:color w:val="000000"/>
      <w:szCs w:val="36"/>
      <w:u w:val="single"/>
    </w:rPr>
  </w:style>
  <w:style w:type="paragraph" w:styleId="berschrift7">
    <w:name w:val="heading 7"/>
    <w:basedOn w:val="Standard"/>
    <w:next w:val="Standard"/>
    <w:link w:val="berschrift7Zchn"/>
    <w:qFormat/>
    <w:rsid w:val="00E966D1"/>
    <w:pPr>
      <w:keepNext/>
      <w:spacing w:line="18" w:lineRule="atLeast"/>
      <w:jc w:val="both"/>
      <w:outlineLvl w:val="6"/>
    </w:pPr>
    <w:rPr>
      <w:rFonts w:ascii="Lucida Sans" w:hAnsi="Lucida Sans"/>
      <w:b/>
      <w:sz w:val="20"/>
      <w:szCs w:val="20"/>
    </w:rPr>
  </w:style>
  <w:style w:type="paragraph" w:styleId="berschrift8">
    <w:name w:val="heading 8"/>
    <w:basedOn w:val="Standard"/>
    <w:next w:val="Standard"/>
    <w:qFormat/>
    <w:rsid w:val="00E966D1"/>
    <w:pPr>
      <w:keepNext/>
      <w:outlineLvl w:val="7"/>
    </w:pPr>
    <w:rPr>
      <w:rFonts w:cs="Arial"/>
      <w:b/>
      <w:bCs/>
      <w:color w:val="000000"/>
      <w:szCs w:val="18"/>
    </w:rPr>
  </w:style>
  <w:style w:type="paragraph" w:styleId="berschrift9">
    <w:name w:val="heading 9"/>
    <w:basedOn w:val="Standard"/>
    <w:next w:val="Standard"/>
    <w:qFormat/>
    <w:rsid w:val="00E966D1"/>
    <w:pPr>
      <w:keepNext/>
      <w:shd w:val="clear" w:color="auto" w:fill="D9D9D9"/>
      <w:tabs>
        <w:tab w:val="left" w:pos="900"/>
        <w:tab w:val="left" w:pos="1260"/>
      </w:tabs>
      <w:jc w:val="center"/>
      <w:outlineLvl w:val="8"/>
    </w:pPr>
    <w:rPr>
      <w:b/>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E966D1"/>
    <w:rPr>
      <w:color w:val="0000FF"/>
      <w:u w:val="single"/>
    </w:rPr>
  </w:style>
  <w:style w:type="character" w:styleId="BesuchterLink">
    <w:name w:val="FollowedHyperlink"/>
    <w:rsid w:val="00E966D1"/>
    <w:rPr>
      <w:color w:val="800080"/>
      <w:u w:val="single"/>
    </w:rPr>
  </w:style>
  <w:style w:type="paragraph" w:styleId="StandardWeb">
    <w:name w:val="Normal (Web)"/>
    <w:basedOn w:val="Standard"/>
    <w:uiPriority w:val="99"/>
    <w:rsid w:val="00E966D1"/>
    <w:pPr>
      <w:spacing w:before="100" w:beforeAutospacing="1" w:after="100" w:afterAutospacing="1"/>
    </w:pPr>
  </w:style>
  <w:style w:type="paragraph" w:styleId="Kopfzeile">
    <w:name w:val="header"/>
    <w:basedOn w:val="Standard"/>
    <w:rsid w:val="00E966D1"/>
    <w:pPr>
      <w:tabs>
        <w:tab w:val="center" w:pos="4536"/>
        <w:tab w:val="right" w:pos="9072"/>
      </w:tabs>
    </w:pPr>
  </w:style>
  <w:style w:type="paragraph" w:styleId="Fuzeile">
    <w:name w:val="footer"/>
    <w:basedOn w:val="Standard"/>
    <w:link w:val="FuzeileZchn"/>
    <w:rsid w:val="00E966D1"/>
    <w:pPr>
      <w:tabs>
        <w:tab w:val="center" w:pos="4536"/>
        <w:tab w:val="right" w:pos="9072"/>
      </w:tabs>
    </w:pPr>
    <w:rPr>
      <w:sz w:val="20"/>
      <w:szCs w:val="20"/>
    </w:rPr>
  </w:style>
  <w:style w:type="paragraph" w:styleId="Titel">
    <w:name w:val="Title"/>
    <w:basedOn w:val="Standard"/>
    <w:link w:val="TitelZchn"/>
    <w:qFormat/>
    <w:rsid w:val="00E966D1"/>
    <w:pPr>
      <w:jc w:val="center"/>
    </w:pPr>
    <w:rPr>
      <w:rFonts w:cs="Arial"/>
      <w:b/>
      <w:sz w:val="36"/>
      <w:szCs w:val="36"/>
    </w:rPr>
  </w:style>
  <w:style w:type="paragraph" w:styleId="Textkrper">
    <w:name w:val="Body Text"/>
    <w:basedOn w:val="Standard"/>
    <w:link w:val="TextkrperZchn"/>
    <w:rsid w:val="00E966D1"/>
    <w:pPr>
      <w:spacing w:after="120"/>
    </w:pPr>
    <w:rPr>
      <w:sz w:val="20"/>
      <w:szCs w:val="20"/>
    </w:rPr>
  </w:style>
  <w:style w:type="paragraph" w:styleId="Textkrper-Zeileneinzug">
    <w:name w:val="Body Text Indent"/>
    <w:basedOn w:val="Standard"/>
    <w:rsid w:val="00E966D1"/>
    <w:pPr>
      <w:ind w:left="1410" w:hanging="1410"/>
    </w:pPr>
    <w:rPr>
      <w:rFonts w:cs="Arial"/>
    </w:rPr>
  </w:style>
  <w:style w:type="paragraph" w:styleId="Textkrper2">
    <w:name w:val="Body Text 2"/>
    <w:basedOn w:val="Standard"/>
    <w:rsid w:val="00E966D1"/>
    <w:pPr>
      <w:spacing w:after="120" w:line="480" w:lineRule="auto"/>
    </w:pPr>
    <w:rPr>
      <w:rFonts w:cs="Arial"/>
    </w:rPr>
  </w:style>
  <w:style w:type="paragraph" w:styleId="Textkrper3">
    <w:name w:val="Body Text 3"/>
    <w:basedOn w:val="Standard"/>
    <w:rsid w:val="00E966D1"/>
  </w:style>
  <w:style w:type="paragraph" w:styleId="Textkrper-Einzug2">
    <w:name w:val="Body Text Indent 2"/>
    <w:basedOn w:val="Standard"/>
    <w:rsid w:val="00E966D1"/>
    <w:pPr>
      <w:ind w:left="2583"/>
    </w:pPr>
    <w:rPr>
      <w:rFonts w:cs="Arial"/>
    </w:rPr>
  </w:style>
  <w:style w:type="paragraph" w:styleId="Textkrper-Einzug3">
    <w:name w:val="Body Text Indent 3"/>
    <w:basedOn w:val="Standard"/>
    <w:rsid w:val="00E966D1"/>
    <w:pPr>
      <w:tabs>
        <w:tab w:val="left" w:pos="900"/>
        <w:tab w:val="left" w:pos="1260"/>
      </w:tabs>
      <w:ind w:left="900"/>
    </w:pPr>
    <w:rPr>
      <w:rFonts w:cs="Arial"/>
      <w:i/>
      <w:sz w:val="20"/>
      <w:szCs w:val="20"/>
    </w:rPr>
  </w:style>
  <w:style w:type="character" w:customStyle="1" w:styleId="SprechblasentextZchn">
    <w:name w:val="Sprechblasentext Zchn"/>
    <w:link w:val="Sprechblasentext"/>
    <w:locked/>
    <w:rsid w:val="00E966D1"/>
    <w:rPr>
      <w:rFonts w:ascii="Tahoma" w:hAnsi="Tahoma" w:cs="Tahoma"/>
      <w:sz w:val="16"/>
      <w:szCs w:val="16"/>
      <w:lang w:val="de-DE" w:eastAsia="de-DE" w:bidi="ar-SA"/>
    </w:rPr>
  </w:style>
  <w:style w:type="paragraph" w:styleId="Sprechblasentext">
    <w:name w:val="Balloon Text"/>
    <w:basedOn w:val="Standard"/>
    <w:link w:val="SprechblasentextZchn"/>
    <w:rsid w:val="00E966D1"/>
    <w:rPr>
      <w:rFonts w:ascii="Tahoma" w:hAnsi="Tahoma" w:cs="Tahoma"/>
      <w:sz w:val="16"/>
      <w:szCs w:val="16"/>
    </w:rPr>
  </w:style>
  <w:style w:type="paragraph" w:customStyle="1" w:styleId="FR1">
    <w:name w:val="FR1"/>
    <w:rsid w:val="00E966D1"/>
    <w:pPr>
      <w:widowControl w:val="0"/>
      <w:autoSpaceDE w:val="0"/>
      <w:autoSpaceDN w:val="0"/>
      <w:adjustRightInd w:val="0"/>
    </w:pPr>
    <w:rPr>
      <w:rFonts w:ascii="Arial" w:hAnsi="Arial" w:cs="Arial"/>
      <w:noProof/>
    </w:rPr>
  </w:style>
  <w:style w:type="paragraph" w:customStyle="1" w:styleId="Text">
    <w:name w:val="Text"/>
    <w:rsid w:val="00E966D1"/>
    <w:rPr>
      <w:rFonts w:ascii="Helvetica" w:eastAsia="ヒラギノ角ゴ Pro W3" w:hAnsi="Helvetica"/>
      <w:color w:val="000000"/>
      <w:sz w:val="24"/>
    </w:rPr>
  </w:style>
  <w:style w:type="character" w:customStyle="1" w:styleId="moz-txt-tag">
    <w:name w:val="moz-txt-tag"/>
    <w:basedOn w:val="Absatz-Standardschriftart"/>
    <w:rsid w:val="00E966D1"/>
  </w:style>
  <w:style w:type="character" w:customStyle="1" w:styleId="cmpparseddatecmpparsedstyle">
    <w:name w:val="cmp_parsed_date cmp_parsed_style"/>
    <w:basedOn w:val="Absatz-Standardschriftart"/>
    <w:rsid w:val="00E966D1"/>
  </w:style>
  <w:style w:type="character" w:customStyle="1" w:styleId="cmpparsedlocationcmpparsedstyle">
    <w:name w:val="cmp_parsed_location cmp_parsed_style"/>
    <w:basedOn w:val="Absatz-Standardschriftart"/>
    <w:rsid w:val="00E966D1"/>
  </w:style>
  <w:style w:type="character" w:styleId="Fett">
    <w:name w:val="Strong"/>
    <w:uiPriority w:val="22"/>
    <w:qFormat/>
    <w:rsid w:val="00E966D1"/>
    <w:rPr>
      <w:b/>
      <w:bCs/>
    </w:rPr>
  </w:style>
  <w:style w:type="character" w:styleId="Hervorhebung">
    <w:name w:val="Emphasis"/>
    <w:qFormat/>
    <w:rsid w:val="00E966D1"/>
    <w:rPr>
      <w:i/>
      <w:iCs/>
    </w:rPr>
  </w:style>
  <w:style w:type="character" w:styleId="Seitenzahl">
    <w:name w:val="page number"/>
    <w:basedOn w:val="Absatz-Standardschriftart"/>
    <w:rsid w:val="00D64B8D"/>
  </w:style>
  <w:style w:type="character" w:customStyle="1" w:styleId="cmpparsedphonecmpparsedstyle">
    <w:name w:val="cmp_parsed_phone cmp_parsed_style"/>
    <w:basedOn w:val="Absatz-Standardschriftart"/>
    <w:rsid w:val="005E10E3"/>
  </w:style>
  <w:style w:type="character" w:customStyle="1" w:styleId="FuzeileZchn">
    <w:name w:val="Fußzeile Zchn"/>
    <w:link w:val="Fuzeile"/>
    <w:rsid w:val="00AE2049"/>
  </w:style>
  <w:style w:type="character" w:customStyle="1" w:styleId="apple-converted-space">
    <w:name w:val="apple-converted-space"/>
    <w:rsid w:val="000644AF"/>
  </w:style>
  <w:style w:type="character" w:customStyle="1" w:styleId="TextkrperZchn">
    <w:name w:val="Textkörper Zchn"/>
    <w:link w:val="Textkrper"/>
    <w:rsid w:val="002E7091"/>
  </w:style>
  <w:style w:type="character" w:customStyle="1" w:styleId="berschrift2Zchn">
    <w:name w:val="Überschrift 2 Zchn"/>
    <w:aliases w:val="Subline Pfarrbrief Zchn"/>
    <w:link w:val="berschrift2"/>
    <w:rsid w:val="008F3C45"/>
    <w:rPr>
      <w:rFonts w:ascii="Arial" w:hAnsi="Arial" w:cs="Arial"/>
      <w:b/>
      <w:bCs/>
      <w:iCs/>
      <w:sz w:val="24"/>
    </w:rPr>
  </w:style>
  <w:style w:type="character" w:customStyle="1" w:styleId="berschrift7Zchn">
    <w:name w:val="Überschrift 7 Zchn"/>
    <w:link w:val="berschrift7"/>
    <w:rsid w:val="00192E3D"/>
    <w:rPr>
      <w:rFonts w:ascii="Lucida Sans" w:hAnsi="Lucida Sans"/>
      <w:b/>
    </w:rPr>
  </w:style>
  <w:style w:type="character" w:customStyle="1" w:styleId="NichtaufgelsteErwhnung1">
    <w:name w:val="Nicht aufgelöste Erwähnung1"/>
    <w:uiPriority w:val="99"/>
    <w:semiHidden/>
    <w:unhideWhenUsed/>
    <w:rsid w:val="00AD2EEB"/>
    <w:rPr>
      <w:color w:val="808080"/>
      <w:shd w:val="clear" w:color="auto" w:fill="E6E6E6"/>
    </w:rPr>
  </w:style>
  <w:style w:type="paragraph" w:customStyle="1" w:styleId="berschrift10">
    <w:name w:val="Überschrift 10"/>
    <w:aliases w:val="GDO Tag"/>
    <w:basedOn w:val="Fuzeile"/>
    <w:link w:val="berschrift10Zchn"/>
    <w:qFormat/>
    <w:rsid w:val="00484A7D"/>
    <w:pPr>
      <w:pBdr>
        <w:bottom w:val="single" w:sz="4" w:space="1" w:color="auto"/>
      </w:pBdr>
      <w:tabs>
        <w:tab w:val="left" w:pos="900"/>
        <w:tab w:val="left" w:pos="1260"/>
      </w:tabs>
    </w:pPr>
    <w:rPr>
      <w:rFonts w:cs="Arial"/>
      <w:b/>
      <w:bCs/>
      <w:sz w:val="24"/>
      <w:szCs w:val="24"/>
    </w:rPr>
  </w:style>
  <w:style w:type="character" w:customStyle="1" w:styleId="berschrift10Zchn">
    <w:name w:val="Überschrift 10 Zchn"/>
    <w:aliases w:val="GDO Tag Zchn"/>
    <w:basedOn w:val="FuzeileZchn"/>
    <w:link w:val="berschrift10"/>
    <w:rsid w:val="00484A7D"/>
    <w:rPr>
      <w:rFonts w:ascii="Arial" w:hAnsi="Arial" w:cs="Arial"/>
      <w:b/>
      <w:bCs/>
      <w:sz w:val="24"/>
      <w:szCs w:val="24"/>
    </w:rPr>
  </w:style>
  <w:style w:type="character" w:customStyle="1" w:styleId="field-content">
    <w:name w:val="field-content"/>
    <w:basedOn w:val="Absatz-Standardschriftart"/>
    <w:rsid w:val="002740E8"/>
  </w:style>
  <w:style w:type="character" w:customStyle="1" w:styleId="copyright">
    <w:name w:val="copyright"/>
    <w:basedOn w:val="Absatz-Standardschriftart"/>
    <w:rsid w:val="00C4710A"/>
  </w:style>
  <w:style w:type="character" w:customStyle="1" w:styleId="TitelZchn">
    <w:name w:val="Titel Zchn"/>
    <w:basedOn w:val="Absatz-Standardschriftart"/>
    <w:link w:val="Titel"/>
    <w:rsid w:val="00C4710A"/>
    <w:rPr>
      <w:rFonts w:ascii="Arial" w:hAnsi="Arial" w:cs="Arial"/>
      <w:b/>
      <w:sz w:val="36"/>
      <w:szCs w:val="36"/>
    </w:rPr>
  </w:style>
  <w:style w:type="character" w:styleId="NichtaufgelsteErwhnung">
    <w:name w:val="Unresolved Mention"/>
    <w:basedOn w:val="Absatz-Standardschriftart"/>
    <w:uiPriority w:val="99"/>
    <w:semiHidden/>
    <w:unhideWhenUsed/>
    <w:rsid w:val="00B62762"/>
    <w:rPr>
      <w:color w:val="605E5C"/>
      <w:shd w:val="clear" w:color="auto" w:fill="E1DFDD"/>
    </w:rPr>
  </w:style>
  <w:style w:type="character" w:customStyle="1" w:styleId="hgkelc">
    <w:name w:val="hgkelc"/>
    <w:basedOn w:val="Absatz-Standardschriftart"/>
    <w:rsid w:val="00F82A7E"/>
  </w:style>
  <w:style w:type="table" w:styleId="Tabellenraster">
    <w:name w:val="Table Grid"/>
    <w:basedOn w:val="NormaleTabelle"/>
    <w:uiPriority w:val="39"/>
    <w:rsid w:val="00B247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3037A"/>
    <w:pPr>
      <w:spacing w:after="160" w:line="259" w:lineRule="auto"/>
      <w:ind w:left="720"/>
      <w:contextualSpacing/>
    </w:pPr>
    <w:rPr>
      <w:rFonts w:asciiTheme="minorHAnsi" w:eastAsiaTheme="minorHAnsi" w:hAnsiTheme="minorHAnsi" w:cstheme="minorBidi"/>
      <w:szCs w:val="22"/>
      <w:lang w:eastAsia="en-US"/>
    </w:rPr>
  </w:style>
  <w:style w:type="paragraph" w:styleId="KeinLeerraum">
    <w:name w:val="No Spacing"/>
    <w:uiPriority w:val="1"/>
    <w:qFormat/>
    <w:rsid w:val="0083037A"/>
    <w:rPr>
      <w:rFonts w:ascii="Calibri" w:eastAsia="Calibri" w:hAnsi="Calibri"/>
      <w:sz w:val="22"/>
      <w:szCs w:val="22"/>
      <w:lang w:eastAsia="en-US"/>
    </w:rPr>
  </w:style>
  <w:style w:type="character" w:customStyle="1" w:styleId="markedcontent">
    <w:name w:val="markedcontent"/>
    <w:basedOn w:val="Absatz-Standardschriftart"/>
    <w:rsid w:val="00224B2D"/>
  </w:style>
  <w:style w:type="paragraph" w:customStyle="1" w:styleId="ydpca1a8f8emsonormal">
    <w:name w:val="ydpca1a8f8emsonormal"/>
    <w:basedOn w:val="Standard"/>
    <w:rsid w:val="00D31A0E"/>
    <w:pPr>
      <w:spacing w:before="100" w:beforeAutospacing="1" w:after="100" w:afterAutospacing="1"/>
    </w:pPr>
    <w:rPr>
      <w:rFonts w:ascii="Times New Roman" w:hAnsi="Times New Roman"/>
      <w:sz w:val="24"/>
    </w:rPr>
  </w:style>
  <w:style w:type="paragraph" w:customStyle="1" w:styleId="H1neu">
    <w:name w:val="HÜ 1  neu"/>
    <w:basedOn w:val="Standard"/>
    <w:rsid w:val="006E33FE"/>
    <w:pPr>
      <w:spacing w:after="40"/>
      <w:jc w:val="center"/>
    </w:pPr>
    <w:rPr>
      <w:rFonts w:ascii="Calibri" w:hAnsi="Calibri" w:cs="Calibri"/>
      <w:b/>
      <w:bCs/>
      <w:color w:val="000000"/>
      <w:kern w:val="28"/>
      <w:sz w:val="48"/>
      <w:szCs w:val="48"/>
      <w14:ligatures w14:val="standard"/>
      <w14:cntxtAlts/>
    </w:rPr>
  </w:style>
  <w:style w:type="paragraph" w:customStyle="1" w:styleId="H2neu">
    <w:name w:val="Hü 2 neu"/>
    <w:basedOn w:val="Standard"/>
    <w:rsid w:val="006E33FE"/>
    <w:pPr>
      <w:spacing w:after="60"/>
    </w:pPr>
    <w:rPr>
      <w:rFonts w:ascii="Calibri" w:hAnsi="Calibri" w:cs="Calibri"/>
      <w:color w:val="000000"/>
      <w:kern w:val="28"/>
      <w:sz w:val="24"/>
      <w14:ligatures w14:val="standard"/>
      <w14:cntxtAlts/>
    </w:rPr>
  </w:style>
  <w:style w:type="paragraph" w:customStyle="1" w:styleId="HngenderEinzug">
    <w:name w:val="Hängender Einzug"/>
    <w:basedOn w:val="Standard"/>
    <w:rsid w:val="006E33FE"/>
    <w:pPr>
      <w:ind w:left="142" w:hanging="142"/>
      <w:jc w:val="both"/>
    </w:pPr>
    <w:rPr>
      <w:rFonts w:ascii="Times New Roman" w:hAnsi="Times New Roman"/>
      <w:color w:val="000000"/>
      <w:kern w:val="28"/>
      <w:sz w:val="20"/>
      <w:szCs w:val="20"/>
      <w14:ligatures w14:val="standard"/>
      <w14:cntxtAlts/>
    </w:rPr>
  </w:style>
  <w:style w:type="paragraph" w:customStyle="1" w:styleId="PBtext">
    <w:name w:val="PB text"/>
    <w:basedOn w:val="Standard"/>
    <w:rsid w:val="006E33FE"/>
    <w:pPr>
      <w:ind w:firstLine="142"/>
      <w:jc w:val="both"/>
    </w:pPr>
    <w:rPr>
      <w:rFonts w:ascii="Times New Roman" w:hAnsi="Times New Roman"/>
      <w:color w:val="000000"/>
      <w:kern w:val="28"/>
      <w:sz w:val="20"/>
      <w:szCs w:val="20"/>
      <w14:ligatures w14:val="standard"/>
      <w14:cntxtAlts/>
    </w:rPr>
  </w:style>
  <w:style w:type="paragraph" w:customStyle="1" w:styleId="xmsolistparagraph">
    <w:name w:val="x_msolistparagraph"/>
    <w:basedOn w:val="Standard"/>
    <w:rsid w:val="004A05A0"/>
    <w:pPr>
      <w:spacing w:before="100" w:beforeAutospacing="1" w:after="100" w:afterAutospacing="1"/>
    </w:pPr>
    <w:rPr>
      <w:rFonts w:ascii="Times New Roman" w:hAnsi="Times New Roman"/>
      <w:sz w:val="24"/>
    </w:rPr>
  </w:style>
  <w:style w:type="paragraph" w:customStyle="1" w:styleId="Default">
    <w:name w:val="Default"/>
    <w:rsid w:val="00EB7DCA"/>
    <w:pPr>
      <w:autoSpaceDE w:val="0"/>
      <w:autoSpaceDN w:val="0"/>
      <w:adjustRightInd w:val="0"/>
    </w:pPr>
    <w:rPr>
      <w:rFonts w:ascii="Arial" w:eastAsiaTheme="minorHAnsi" w:hAnsi="Arial" w:cs="Arial"/>
      <w:color w:val="000000"/>
      <w:sz w:val="24"/>
      <w:szCs w:val="24"/>
      <w:lang w:eastAsia="en-US"/>
      <w14:ligatures w14:val="standardContextual"/>
    </w:rPr>
  </w:style>
  <w:style w:type="paragraph" w:customStyle="1" w:styleId="paragraph">
    <w:name w:val="paragraph"/>
    <w:basedOn w:val="Standard"/>
    <w:rsid w:val="005A67E7"/>
    <w:pPr>
      <w:spacing w:before="100" w:beforeAutospacing="1" w:after="100" w:afterAutospacing="1"/>
    </w:pPr>
    <w:rPr>
      <w:rFonts w:ascii="Times New Roman" w:hAnsi="Times New Roman"/>
      <w:sz w:val="24"/>
    </w:rPr>
  </w:style>
  <w:style w:type="character" w:customStyle="1" w:styleId="normaltextrun">
    <w:name w:val="normaltextrun"/>
    <w:basedOn w:val="Absatz-Standardschriftart"/>
    <w:rsid w:val="005A67E7"/>
  </w:style>
  <w:style w:type="character" w:customStyle="1" w:styleId="eop">
    <w:name w:val="eop"/>
    <w:basedOn w:val="Absatz-Standardschriftart"/>
    <w:rsid w:val="005A67E7"/>
  </w:style>
  <w:style w:type="paragraph" w:customStyle="1" w:styleId="xmsonormal">
    <w:name w:val="x_msonormal"/>
    <w:basedOn w:val="Standard"/>
    <w:rsid w:val="004B1B63"/>
    <w:pPr>
      <w:spacing w:before="100" w:beforeAutospacing="1" w:after="100" w:afterAutospacing="1"/>
    </w:pPr>
    <w:rPr>
      <w:rFonts w:ascii="Times New Roman" w:hAnsi="Times New Roman"/>
      <w:sz w:val="24"/>
    </w:rPr>
  </w:style>
  <w:style w:type="character" w:customStyle="1" w:styleId="scxw118778258">
    <w:name w:val="scxw118778258"/>
    <w:basedOn w:val="Absatz-Standardschriftart"/>
    <w:rsid w:val="00DD4D5F"/>
  </w:style>
  <w:style w:type="character" w:customStyle="1" w:styleId="tabchar">
    <w:name w:val="tabchar"/>
    <w:basedOn w:val="Absatz-Standardschriftart"/>
    <w:rsid w:val="00DD4D5F"/>
  </w:style>
  <w:style w:type="paragraph" w:customStyle="1" w:styleId="Style12">
    <w:name w:val="Style12"/>
    <w:basedOn w:val="Standard"/>
    <w:uiPriority w:val="99"/>
    <w:rsid w:val="001C5E08"/>
    <w:pPr>
      <w:widowControl w:val="0"/>
      <w:autoSpaceDE w:val="0"/>
      <w:autoSpaceDN w:val="0"/>
      <w:adjustRightInd w:val="0"/>
      <w:spacing w:line="212" w:lineRule="exact"/>
      <w:ind w:firstLine="341"/>
    </w:pPr>
    <w:rPr>
      <w:rFonts w:eastAsiaTheme="minorEastAsia" w:cs="Arial"/>
      <w:sz w:val="24"/>
    </w:rPr>
  </w:style>
  <w:style w:type="character" w:customStyle="1" w:styleId="FontStyle27">
    <w:name w:val="Font Style27"/>
    <w:basedOn w:val="Absatz-Standardschriftart"/>
    <w:uiPriority w:val="99"/>
    <w:rsid w:val="001C5E08"/>
    <w:rPr>
      <w:rFonts w:ascii="Constantia" w:hAnsi="Constantia" w:cs="Constantia"/>
      <w:sz w:val="16"/>
      <w:szCs w:val="16"/>
    </w:rPr>
  </w:style>
  <w:style w:type="paragraph" w:customStyle="1" w:styleId="xmsonospacing">
    <w:name w:val="x_msonospacing"/>
    <w:basedOn w:val="Standard"/>
    <w:rsid w:val="00003C49"/>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4209">
      <w:bodyDiv w:val="1"/>
      <w:marLeft w:val="0"/>
      <w:marRight w:val="0"/>
      <w:marTop w:val="0"/>
      <w:marBottom w:val="0"/>
      <w:divBdr>
        <w:top w:val="none" w:sz="0" w:space="0" w:color="auto"/>
        <w:left w:val="none" w:sz="0" w:space="0" w:color="auto"/>
        <w:bottom w:val="none" w:sz="0" w:space="0" w:color="auto"/>
        <w:right w:val="none" w:sz="0" w:space="0" w:color="auto"/>
      </w:divBdr>
    </w:div>
    <w:div w:id="22245929">
      <w:bodyDiv w:val="1"/>
      <w:marLeft w:val="0"/>
      <w:marRight w:val="0"/>
      <w:marTop w:val="0"/>
      <w:marBottom w:val="0"/>
      <w:divBdr>
        <w:top w:val="none" w:sz="0" w:space="0" w:color="auto"/>
        <w:left w:val="none" w:sz="0" w:space="0" w:color="auto"/>
        <w:bottom w:val="none" w:sz="0" w:space="0" w:color="auto"/>
        <w:right w:val="none" w:sz="0" w:space="0" w:color="auto"/>
      </w:divBdr>
    </w:div>
    <w:div w:id="22292874">
      <w:bodyDiv w:val="1"/>
      <w:marLeft w:val="0"/>
      <w:marRight w:val="0"/>
      <w:marTop w:val="0"/>
      <w:marBottom w:val="0"/>
      <w:divBdr>
        <w:top w:val="none" w:sz="0" w:space="0" w:color="auto"/>
        <w:left w:val="none" w:sz="0" w:space="0" w:color="auto"/>
        <w:bottom w:val="none" w:sz="0" w:space="0" w:color="auto"/>
        <w:right w:val="none" w:sz="0" w:space="0" w:color="auto"/>
      </w:divBdr>
    </w:div>
    <w:div w:id="36011312">
      <w:bodyDiv w:val="1"/>
      <w:marLeft w:val="0"/>
      <w:marRight w:val="0"/>
      <w:marTop w:val="0"/>
      <w:marBottom w:val="0"/>
      <w:divBdr>
        <w:top w:val="none" w:sz="0" w:space="0" w:color="auto"/>
        <w:left w:val="none" w:sz="0" w:space="0" w:color="auto"/>
        <w:bottom w:val="none" w:sz="0" w:space="0" w:color="auto"/>
        <w:right w:val="none" w:sz="0" w:space="0" w:color="auto"/>
      </w:divBdr>
    </w:div>
    <w:div w:id="41368748">
      <w:bodyDiv w:val="1"/>
      <w:marLeft w:val="0"/>
      <w:marRight w:val="0"/>
      <w:marTop w:val="0"/>
      <w:marBottom w:val="0"/>
      <w:divBdr>
        <w:top w:val="none" w:sz="0" w:space="0" w:color="auto"/>
        <w:left w:val="none" w:sz="0" w:space="0" w:color="auto"/>
        <w:bottom w:val="none" w:sz="0" w:space="0" w:color="auto"/>
        <w:right w:val="none" w:sz="0" w:space="0" w:color="auto"/>
      </w:divBdr>
    </w:div>
    <w:div w:id="43335009">
      <w:bodyDiv w:val="1"/>
      <w:marLeft w:val="0"/>
      <w:marRight w:val="0"/>
      <w:marTop w:val="0"/>
      <w:marBottom w:val="0"/>
      <w:divBdr>
        <w:top w:val="none" w:sz="0" w:space="0" w:color="auto"/>
        <w:left w:val="none" w:sz="0" w:space="0" w:color="auto"/>
        <w:bottom w:val="none" w:sz="0" w:space="0" w:color="auto"/>
        <w:right w:val="none" w:sz="0" w:space="0" w:color="auto"/>
      </w:divBdr>
    </w:div>
    <w:div w:id="48773806">
      <w:bodyDiv w:val="1"/>
      <w:marLeft w:val="0"/>
      <w:marRight w:val="0"/>
      <w:marTop w:val="0"/>
      <w:marBottom w:val="0"/>
      <w:divBdr>
        <w:top w:val="none" w:sz="0" w:space="0" w:color="auto"/>
        <w:left w:val="none" w:sz="0" w:space="0" w:color="auto"/>
        <w:bottom w:val="none" w:sz="0" w:space="0" w:color="auto"/>
        <w:right w:val="none" w:sz="0" w:space="0" w:color="auto"/>
      </w:divBdr>
    </w:div>
    <w:div w:id="53092022">
      <w:bodyDiv w:val="1"/>
      <w:marLeft w:val="0"/>
      <w:marRight w:val="0"/>
      <w:marTop w:val="0"/>
      <w:marBottom w:val="0"/>
      <w:divBdr>
        <w:top w:val="none" w:sz="0" w:space="0" w:color="auto"/>
        <w:left w:val="none" w:sz="0" w:space="0" w:color="auto"/>
        <w:bottom w:val="none" w:sz="0" w:space="0" w:color="auto"/>
        <w:right w:val="none" w:sz="0" w:space="0" w:color="auto"/>
      </w:divBdr>
    </w:div>
    <w:div w:id="53820284">
      <w:bodyDiv w:val="1"/>
      <w:marLeft w:val="0"/>
      <w:marRight w:val="0"/>
      <w:marTop w:val="0"/>
      <w:marBottom w:val="0"/>
      <w:divBdr>
        <w:top w:val="none" w:sz="0" w:space="0" w:color="auto"/>
        <w:left w:val="none" w:sz="0" w:space="0" w:color="auto"/>
        <w:bottom w:val="none" w:sz="0" w:space="0" w:color="auto"/>
        <w:right w:val="none" w:sz="0" w:space="0" w:color="auto"/>
      </w:divBdr>
    </w:div>
    <w:div w:id="78675327">
      <w:bodyDiv w:val="1"/>
      <w:marLeft w:val="0"/>
      <w:marRight w:val="0"/>
      <w:marTop w:val="0"/>
      <w:marBottom w:val="0"/>
      <w:divBdr>
        <w:top w:val="none" w:sz="0" w:space="0" w:color="auto"/>
        <w:left w:val="none" w:sz="0" w:space="0" w:color="auto"/>
        <w:bottom w:val="none" w:sz="0" w:space="0" w:color="auto"/>
        <w:right w:val="none" w:sz="0" w:space="0" w:color="auto"/>
      </w:divBdr>
    </w:div>
    <w:div w:id="101151790">
      <w:bodyDiv w:val="1"/>
      <w:marLeft w:val="0"/>
      <w:marRight w:val="0"/>
      <w:marTop w:val="0"/>
      <w:marBottom w:val="0"/>
      <w:divBdr>
        <w:top w:val="none" w:sz="0" w:space="0" w:color="auto"/>
        <w:left w:val="none" w:sz="0" w:space="0" w:color="auto"/>
        <w:bottom w:val="none" w:sz="0" w:space="0" w:color="auto"/>
        <w:right w:val="none" w:sz="0" w:space="0" w:color="auto"/>
      </w:divBdr>
    </w:div>
    <w:div w:id="117914395">
      <w:bodyDiv w:val="1"/>
      <w:marLeft w:val="0"/>
      <w:marRight w:val="0"/>
      <w:marTop w:val="0"/>
      <w:marBottom w:val="0"/>
      <w:divBdr>
        <w:top w:val="none" w:sz="0" w:space="0" w:color="auto"/>
        <w:left w:val="none" w:sz="0" w:space="0" w:color="auto"/>
        <w:bottom w:val="none" w:sz="0" w:space="0" w:color="auto"/>
        <w:right w:val="none" w:sz="0" w:space="0" w:color="auto"/>
      </w:divBdr>
    </w:div>
    <w:div w:id="119493300">
      <w:bodyDiv w:val="1"/>
      <w:marLeft w:val="0"/>
      <w:marRight w:val="0"/>
      <w:marTop w:val="0"/>
      <w:marBottom w:val="0"/>
      <w:divBdr>
        <w:top w:val="none" w:sz="0" w:space="0" w:color="auto"/>
        <w:left w:val="none" w:sz="0" w:space="0" w:color="auto"/>
        <w:bottom w:val="none" w:sz="0" w:space="0" w:color="auto"/>
        <w:right w:val="none" w:sz="0" w:space="0" w:color="auto"/>
      </w:divBdr>
    </w:div>
    <w:div w:id="126507820">
      <w:bodyDiv w:val="1"/>
      <w:marLeft w:val="0"/>
      <w:marRight w:val="0"/>
      <w:marTop w:val="0"/>
      <w:marBottom w:val="0"/>
      <w:divBdr>
        <w:top w:val="none" w:sz="0" w:space="0" w:color="auto"/>
        <w:left w:val="none" w:sz="0" w:space="0" w:color="auto"/>
        <w:bottom w:val="none" w:sz="0" w:space="0" w:color="auto"/>
        <w:right w:val="none" w:sz="0" w:space="0" w:color="auto"/>
      </w:divBdr>
    </w:div>
    <w:div w:id="138612747">
      <w:bodyDiv w:val="1"/>
      <w:marLeft w:val="0"/>
      <w:marRight w:val="0"/>
      <w:marTop w:val="0"/>
      <w:marBottom w:val="0"/>
      <w:divBdr>
        <w:top w:val="none" w:sz="0" w:space="0" w:color="auto"/>
        <w:left w:val="none" w:sz="0" w:space="0" w:color="auto"/>
        <w:bottom w:val="none" w:sz="0" w:space="0" w:color="auto"/>
        <w:right w:val="none" w:sz="0" w:space="0" w:color="auto"/>
      </w:divBdr>
    </w:div>
    <w:div w:id="140317289">
      <w:bodyDiv w:val="1"/>
      <w:marLeft w:val="0"/>
      <w:marRight w:val="0"/>
      <w:marTop w:val="0"/>
      <w:marBottom w:val="0"/>
      <w:divBdr>
        <w:top w:val="none" w:sz="0" w:space="0" w:color="auto"/>
        <w:left w:val="none" w:sz="0" w:space="0" w:color="auto"/>
        <w:bottom w:val="none" w:sz="0" w:space="0" w:color="auto"/>
        <w:right w:val="none" w:sz="0" w:space="0" w:color="auto"/>
      </w:divBdr>
      <w:divsChild>
        <w:div w:id="937100318">
          <w:marLeft w:val="0"/>
          <w:marRight w:val="0"/>
          <w:marTop w:val="0"/>
          <w:marBottom w:val="0"/>
          <w:divBdr>
            <w:top w:val="none" w:sz="0" w:space="0" w:color="auto"/>
            <w:left w:val="none" w:sz="0" w:space="0" w:color="auto"/>
            <w:bottom w:val="none" w:sz="0" w:space="0" w:color="auto"/>
            <w:right w:val="none" w:sz="0" w:space="0" w:color="auto"/>
          </w:divBdr>
        </w:div>
        <w:div w:id="172426709">
          <w:marLeft w:val="0"/>
          <w:marRight w:val="0"/>
          <w:marTop w:val="0"/>
          <w:marBottom w:val="0"/>
          <w:divBdr>
            <w:top w:val="none" w:sz="0" w:space="0" w:color="auto"/>
            <w:left w:val="none" w:sz="0" w:space="0" w:color="auto"/>
            <w:bottom w:val="none" w:sz="0" w:space="0" w:color="auto"/>
            <w:right w:val="none" w:sz="0" w:space="0" w:color="auto"/>
          </w:divBdr>
        </w:div>
        <w:div w:id="1151023538">
          <w:marLeft w:val="0"/>
          <w:marRight w:val="0"/>
          <w:marTop w:val="0"/>
          <w:marBottom w:val="0"/>
          <w:divBdr>
            <w:top w:val="none" w:sz="0" w:space="0" w:color="auto"/>
            <w:left w:val="none" w:sz="0" w:space="0" w:color="auto"/>
            <w:bottom w:val="none" w:sz="0" w:space="0" w:color="auto"/>
            <w:right w:val="none" w:sz="0" w:space="0" w:color="auto"/>
          </w:divBdr>
        </w:div>
        <w:div w:id="2018072372">
          <w:marLeft w:val="0"/>
          <w:marRight w:val="0"/>
          <w:marTop w:val="0"/>
          <w:marBottom w:val="0"/>
          <w:divBdr>
            <w:top w:val="none" w:sz="0" w:space="0" w:color="auto"/>
            <w:left w:val="none" w:sz="0" w:space="0" w:color="auto"/>
            <w:bottom w:val="none" w:sz="0" w:space="0" w:color="auto"/>
            <w:right w:val="none" w:sz="0" w:space="0" w:color="auto"/>
          </w:divBdr>
        </w:div>
      </w:divsChild>
    </w:div>
    <w:div w:id="141239816">
      <w:bodyDiv w:val="1"/>
      <w:marLeft w:val="0"/>
      <w:marRight w:val="0"/>
      <w:marTop w:val="0"/>
      <w:marBottom w:val="0"/>
      <w:divBdr>
        <w:top w:val="none" w:sz="0" w:space="0" w:color="auto"/>
        <w:left w:val="none" w:sz="0" w:space="0" w:color="auto"/>
        <w:bottom w:val="none" w:sz="0" w:space="0" w:color="auto"/>
        <w:right w:val="none" w:sz="0" w:space="0" w:color="auto"/>
      </w:divBdr>
      <w:divsChild>
        <w:div w:id="726878081">
          <w:marLeft w:val="0"/>
          <w:marRight w:val="0"/>
          <w:marTop w:val="0"/>
          <w:marBottom w:val="0"/>
          <w:divBdr>
            <w:top w:val="none" w:sz="0" w:space="0" w:color="auto"/>
            <w:left w:val="none" w:sz="0" w:space="0" w:color="auto"/>
            <w:bottom w:val="none" w:sz="0" w:space="0" w:color="auto"/>
            <w:right w:val="none" w:sz="0" w:space="0" w:color="auto"/>
          </w:divBdr>
        </w:div>
        <w:div w:id="1245797256">
          <w:marLeft w:val="0"/>
          <w:marRight w:val="0"/>
          <w:marTop w:val="0"/>
          <w:marBottom w:val="0"/>
          <w:divBdr>
            <w:top w:val="none" w:sz="0" w:space="0" w:color="auto"/>
            <w:left w:val="none" w:sz="0" w:space="0" w:color="auto"/>
            <w:bottom w:val="none" w:sz="0" w:space="0" w:color="auto"/>
            <w:right w:val="none" w:sz="0" w:space="0" w:color="auto"/>
          </w:divBdr>
        </w:div>
        <w:div w:id="128209404">
          <w:marLeft w:val="0"/>
          <w:marRight w:val="0"/>
          <w:marTop w:val="0"/>
          <w:marBottom w:val="0"/>
          <w:divBdr>
            <w:top w:val="none" w:sz="0" w:space="0" w:color="auto"/>
            <w:left w:val="none" w:sz="0" w:space="0" w:color="auto"/>
            <w:bottom w:val="none" w:sz="0" w:space="0" w:color="auto"/>
            <w:right w:val="none" w:sz="0" w:space="0" w:color="auto"/>
          </w:divBdr>
        </w:div>
        <w:div w:id="1470636291">
          <w:marLeft w:val="0"/>
          <w:marRight w:val="0"/>
          <w:marTop w:val="0"/>
          <w:marBottom w:val="0"/>
          <w:divBdr>
            <w:top w:val="none" w:sz="0" w:space="0" w:color="auto"/>
            <w:left w:val="none" w:sz="0" w:space="0" w:color="auto"/>
            <w:bottom w:val="none" w:sz="0" w:space="0" w:color="auto"/>
            <w:right w:val="none" w:sz="0" w:space="0" w:color="auto"/>
          </w:divBdr>
        </w:div>
      </w:divsChild>
    </w:div>
    <w:div w:id="143276138">
      <w:bodyDiv w:val="1"/>
      <w:marLeft w:val="0"/>
      <w:marRight w:val="0"/>
      <w:marTop w:val="0"/>
      <w:marBottom w:val="0"/>
      <w:divBdr>
        <w:top w:val="none" w:sz="0" w:space="0" w:color="auto"/>
        <w:left w:val="none" w:sz="0" w:space="0" w:color="auto"/>
        <w:bottom w:val="none" w:sz="0" w:space="0" w:color="auto"/>
        <w:right w:val="none" w:sz="0" w:space="0" w:color="auto"/>
      </w:divBdr>
    </w:div>
    <w:div w:id="145360466">
      <w:bodyDiv w:val="1"/>
      <w:marLeft w:val="0"/>
      <w:marRight w:val="0"/>
      <w:marTop w:val="0"/>
      <w:marBottom w:val="0"/>
      <w:divBdr>
        <w:top w:val="none" w:sz="0" w:space="0" w:color="auto"/>
        <w:left w:val="none" w:sz="0" w:space="0" w:color="auto"/>
        <w:bottom w:val="none" w:sz="0" w:space="0" w:color="auto"/>
        <w:right w:val="none" w:sz="0" w:space="0" w:color="auto"/>
      </w:divBdr>
    </w:div>
    <w:div w:id="167985408">
      <w:bodyDiv w:val="1"/>
      <w:marLeft w:val="0"/>
      <w:marRight w:val="0"/>
      <w:marTop w:val="0"/>
      <w:marBottom w:val="0"/>
      <w:divBdr>
        <w:top w:val="none" w:sz="0" w:space="0" w:color="auto"/>
        <w:left w:val="none" w:sz="0" w:space="0" w:color="auto"/>
        <w:bottom w:val="none" w:sz="0" w:space="0" w:color="auto"/>
        <w:right w:val="none" w:sz="0" w:space="0" w:color="auto"/>
      </w:divBdr>
    </w:div>
    <w:div w:id="207113429">
      <w:bodyDiv w:val="1"/>
      <w:marLeft w:val="0"/>
      <w:marRight w:val="0"/>
      <w:marTop w:val="0"/>
      <w:marBottom w:val="0"/>
      <w:divBdr>
        <w:top w:val="none" w:sz="0" w:space="0" w:color="auto"/>
        <w:left w:val="none" w:sz="0" w:space="0" w:color="auto"/>
        <w:bottom w:val="none" w:sz="0" w:space="0" w:color="auto"/>
        <w:right w:val="none" w:sz="0" w:space="0" w:color="auto"/>
      </w:divBdr>
      <w:divsChild>
        <w:div w:id="372657659">
          <w:marLeft w:val="0"/>
          <w:marRight w:val="0"/>
          <w:marTop w:val="0"/>
          <w:marBottom w:val="0"/>
          <w:divBdr>
            <w:top w:val="none" w:sz="0" w:space="0" w:color="auto"/>
            <w:left w:val="none" w:sz="0" w:space="0" w:color="auto"/>
            <w:bottom w:val="none" w:sz="0" w:space="0" w:color="auto"/>
            <w:right w:val="none" w:sz="0" w:space="0" w:color="auto"/>
          </w:divBdr>
        </w:div>
        <w:div w:id="681593502">
          <w:marLeft w:val="0"/>
          <w:marRight w:val="0"/>
          <w:marTop w:val="0"/>
          <w:marBottom w:val="0"/>
          <w:divBdr>
            <w:top w:val="none" w:sz="0" w:space="0" w:color="auto"/>
            <w:left w:val="none" w:sz="0" w:space="0" w:color="auto"/>
            <w:bottom w:val="none" w:sz="0" w:space="0" w:color="auto"/>
            <w:right w:val="none" w:sz="0" w:space="0" w:color="auto"/>
          </w:divBdr>
        </w:div>
        <w:div w:id="876740979">
          <w:marLeft w:val="0"/>
          <w:marRight w:val="0"/>
          <w:marTop w:val="0"/>
          <w:marBottom w:val="0"/>
          <w:divBdr>
            <w:top w:val="none" w:sz="0" w:space="0" w:color="auto"/>
            <w:left w:val="none" w:sz="0" w:space="0" w:color="auto"/>
            <w:bottom w:val="none" w:sz="0" w:space="0" w:color="auto"/>
            <w:right w:val="none" w:sz="0" w:space="0" w:color="auto"/>
          </w:divBdr>
        </w:div>
        <w:div w:id="560596152">
          <w:marLeft w:val="0"/>
          <w:marRight w:val="0"/>
          <w:marTop w:val="0"/>
          <w:marBottom w:val="0"/>
          <w:divBdr>
            <w:top w:val="none" w:sz="0" w:space="0" w:color="auto"/>
            <w:left w:val="none" w:sz="0" w:space="0" w:color="auto"/>
            <w:bottom w:val="none" w:sz="0" w:space="0" w:color="auto"/>
            <w:right w:val="none" w:sz="0" w:space="0" w:color="auto"/>
          </w:divBdr>
        </w:div>
        <w:div w:id="245386045">
          <w:marLeft w:val="0"/>
          <w:marRight w:val="0"/>
          <w:marTop w:val="0"/>
          <w:marBottom w:val="0"/>
          <w:divBdr>
            <w:top w:val="none" w:sz="0" w:space="0" w:color="auto"/>
            <w:left w:val="none" w:sz="0" w:space="0" w:color="auto"/>
            <w:bottom w:val="none" w:sz="0" w:space="0" w:color="auto"/>
            <w:right w:val="none" w:sz="0" w:space="0" w:color="auto"/>
          </w:divBdr>
        </w:div>
        <w:div w:id="335310806">
          <w:marLeft w:val="0"/>
          <w:marRight w:val="0"/>
          <w:marTop w:val="0"/>
          <w:marBottom w:val="0"/>
          <w:divBdr>
            <w:top w:val="none" w:sz="0" w:space="0" w:color="auto"/>
            <w:left w:val="none" w:sz="0" w:space="0" w:color="auto"/>
            <w:bottom w:val="none" w:sz="0" w:space="0" w:color="auto"/>
            <w:right w:val="none" w:sz="0" w:space="0" w:color="auto"/>
          </w:divBdr>
        </w:div>
      </w:divsChild>
    </w:div>
    <w:div w:id="215357887">
      <w:bodyDiv w:val="1"/>
      <w:marLeft w:val="0"/>
      <w:marRight w:val="0"/>
      <w:marTop w:val="0"/>
      <w:marBottom w:val="0"/>
      <w:divBdr>
        <w:top w:val="none" w:sz="0" w:space="0" w:color="auto"/>
        <w:left w:val="none" w:sz="0" w:space="0" w:color="auto"/>
        <w:bottom w:val="none" w:sz="0" w:space="0" w:color="auto"/>
        <w:right w:val="none" w:sz="0" w:space="0" w:color="auto"/>
      </w:divBdr>
    </w:div>
    <w:div w:id="215361794">
      <w:bodyDiv w:val="1"/>
      <w:marLeft w:val="0"/>
      <w:marRight w:val="0"/>
      <w:marTop w:val="0"/>
      <w:marBottom w:val="0"/>
      <w:divBdr>
        <w:top w:val="none" w:sz="0" w:space="0" w:color="auto"/>
        <w:left w:val="none" w:sz="0" w:space="0" w:color="auto"/>
        <w:bottom w:val="none" w:sz="0" w:space="0" w:color="auto"/>
        <w:right w:val="none" w:sz="0" w:space="0" w:color="auto"/>
      </w:divBdr>
    </w:div>
    <w:div w:id="238566215">
      <w:bodyDiv w:val="1"/>
      <w:marLeft w:val="0"/>
      <w:marRight w:val="0"/>
      <w:marTop w:val="0"/>
      <w:marBottom w:val="0"/>
      <w:divBdr>
        <w:top w:val="none" w:sz="0" w:space="0" w:color="auto"/>
        <w:left w:val="none" w:sz="0" w:space="0" w:color="auto"/>
        <w:bottom w:val="none" w:sz="0" w:space="0" w:color="auto"/>
        <w:right w:val="none" w:sz="0" w:space="0" w:color="auto"/>
      </w:divBdr>
    </w:div>
    <w:div w:id="269820559">
      <w:bodyDiv w:val="1"/>
      <w:marLeft w:val="0"/>
      <w:marRight w:val="0"/>
      <w:marTop w:val="0"/>
      <w:marBottom w:val="0"/>
      <w:divBdr>
        <w:top w:val="none" w:sz="0" w:space="0" w:color="auto"/>
        <w:left w:val="none" w:sz="0" w:space="0" w:color="auto"/>
        <w:bottom w:val="none" w:sz="0" w:space="0" w:color="auto"/>
        <w:right w:val="none" w:sz="0" w:space="0" w:color="auto"/>
      </w:divBdr>
    </w:div>
    <w:div w:id="273824699">
      <w:bodyDiv w:val="1"/>
      <w:marLeft w:val="0"/>
      <w:marRight w:val="0"/>
      <w:marTop w:val="0"/>
      <w:marBottom w:val="0"/>
      <w:divBdr>
        <w:top w:val="none" w:sz="0" w:space="0" w:color="auto"/>
        <w:left w:val="none" w:sz="0" w:space="0" w:color="auto"/>
        <w:bottom w:val="none" w:sz="0" w:space="0" w:color="auto"/>
        <w:right w:val="none" w:sz="0" w:space="0" w:color="auto"/>
      </w:divBdr>
      <w:divsChild>
        <w:div w:id="2041778146">
          <w:marLeft w:val="0"/>
          <w:marRight w:val="0"/>
          <w:marTop w:val="0"/>
          <w:marBottom w:val="0"/>
          <w:divBdr>
            <w:top w:val="none" w:sz="0" w:space="0" w:color="auto"/>
            <w:left w:val="none" w:sz="0" w:space="0" w:color="auto"/>
            <w:bottom w:val="none" w:sz="0" w:space="0" w:color="auto"/>
            <w:right w:val="none" w:sz="0" w:space="0" w:color="auto"/>
          </w:divBdr>
          <w:divsChild>
            <w:div w:id="978074852">
              <w:marLeft w:val="0"/>
              <w:marRight w:val="0"/>
              <w:marTop w:val="0"/>
              <w:marBottom w:val="0"/>
              <w:divBdr>
                <w:top w:val="none" w:sz="0" w:space="0" w:color="auto"/>
                <w:left w:val="none" w:sz="0" w:space="0" w:color="auto"/>
                <w:bottom w:val="none" w:sz="0" w:space="0" w:color="auto"/>
                <w:right w:val="none" w:sz="0" w:space="0" w:color="auto"/>
              </w:divBdr>
              <w:divsChild>
                <w:div w:id="1235042316">
                  <w:marLeft w:val="0"/>
                  <w:marRight w:val="0"/>
                  <w:marTop w:val="0"/>
                  <w:marBottom w:val="0"/>
                  <w:divBdr>
                    <w:top w:val="none" w:sz="0" w:space="0" w:color="auto"/>
                    <w:left w:val="none" w:sz="0" w:space="0" w:color="auto"/>
                    <w:bottom w:val="none" w:sz="0" w:space="0" w:color="auto"/>
                    <w:right w:val="none" w:sz="0" w:space="0" w:color="auto"/>
                  </w:divBdr>
                </w:div>
              </w:divsChild>
            </w:div>
            <w:div w:id="17196286">
              <w:marLeft w:val="0"/>
              <w:marRight w:val="0"/>
              <w:marTop w:val="0"/>
              <w:marBottom w:val="0"/>
              <w:divBdr>
                <w:top w:val="none" w:sz="0" w:space="0" w:color="auto"/>
                <w:left w:val="none" w:sz="0" w:space="0" w:color="auto"/>
                <w:bottom w:val="none" w:sz="0" w:space="0" w:color="auto"/>
                <w:right w:val="none" w:sz="0" w:space="0" w:color="auto"/>
              </w:divBdr>
            </w:div>
          </w:divsChild>
        </w:div>
        <w:div w:id="1621455354">
          <w:marLeft w:val="0"/>
          <w:marRight w:val="0"/>
          <w:marTop w:val="0"/>
          <w:marBottom w:val="0"/>
          <w:divBdr>
            <w:top w:val="none" w:sz="0" w:space="0" w:color="auto"/>
            <w:left w:val="none" w:sz="0" w:space="0" w:color="auto"/>
            <w:bottom w:val="none" w:sz="0" w:space="0" w:color="auto"/>
            <w:right w:val="none" w:sz="0" w:space="0" w:color="auto"/>
          </w:divBdr>
        </w:div>
        <w:div w:id="615261446">
          <w:marLeft w:val="0"/>
          <w:marRight w:val="0"/>
          <w:marTop w:val="0"/>
          <w:marBottom w:val="0"/>
          <w:divBdr>
            <w:top w:val="none" w:sz="0" w:space="0" w:color="auto"/>
            <w:left w:val="none" w:sz="0" w:space="0" w:color="auto"/>
            <w:bottom w:val="none" w:sz="0" w:space="0" w:color="auto"/>
            <w:right w:val="none" w:sz="0" w:space="0" w:color="auto"/>
          </w:divBdr>
        </w:div>
        <w:div w:id="1674182951">
          <w:marLeft w:val="0"/>
          <w:marRight w:val="0"/>
          <w:marTop w:val="0"/>
          <w:marBottom w:val="0"/>
          <w:divBdr>
            <w:top w:val="none" w:sz="0" w:space="0" w:color="auto"/>
            <w:left w:val="none" w:sz="0" w:space="0" w:color="auto"/>
            <w:bottom w:val="none" w:sz="0" w:space="0" w:color="auto"/>
            <w:right w:val="none" w:sz="0" w:space="0" w:color="auto"/>
          </w:divBdr>
        </w:div>
        <w:div w:id="776680706">
          <w:marLeft w:val="0"/>
          <w:marRight w:val="0"/>
          <w:marTop w:val="0"/>
          <w:marBottom w:val="0"/>
          <w:divBdr>
            <w:top w:val="none" w:sz="0" w:space="0" w:color="auto"/>
            <w:left w:val="none" w:sz="0" w:space="0" w:color="auto"/>
            <w:bottom w:val="none" w:sz="0" w:space="0" w:color="auto"/>
            <w:right w:val="none" w:sz="0" w:space="0" w:color="auto"/>
          </w:divBdr>
        </w:div>
        <w:div w:id="854999677">
          <w:marLeft w:val="0"/>
          <w:marRight w:val="0"/>
          <w:marTop w:val="0"/>
          <w:marBottom w:val="0"/>
          <w:divBdr>
            <w:top w:val="none" w:sz="0" w:space="0" w:color="auto"/>
            <w:left w:val="none" w:sz="0" w:space="0" w:color="auto"/>
            <w:bottom w:val="none" w:sz="0" w:space="0" w:color="auto"/>
            <w:right w:val="none" w:sz="0" w:space="0" w:color="auto"/>
          </w:divBdr>
        </w:div>
        <w:div w:id="1148935205">
          <w:marLeft w:val="0"/>
          <w:marRight w:val="0"/>
          <w:marTop w:val="0"/>
          <w:marBottom w:val="0"/>
          <w:divBdr>
            <w:top w:val="none" w:sz="0" w:space="0" w:color="auto"/>
            <w:left w:val="none" w:sz="0" w:space="0" w:color="auto"/>
            <w:bottom w:val="none" w:sz="0" w:space="0" w:color="auto"/>
            <w:right w:val="none" w:sz="0" w:space="0" w:color="auto"/>
          </w:divBdr>
        </w:div>
        <w:div w:id="509493409">
          <w:marLeft w:val="0"/>
          <w:marRight w:val="0"/>
          <w:marTop w:val="0"/>
          <w:marBottom w:val="0"/>
          <w:divBdr>
            <w:top w:val="none" w:sz="0" w:space="0" w:color="auto"/>
            <w:left w:val="none" w:sz="0" w:space="0" w:color="auto"/>
            <w:bottom w:val="none" w:sz="0" w:space="0" w:color="auto"/>
            <w:right w:val="none" w:sz="0" w:space="0" w:color="auto"/>
          </w:divBdr>
        </w:div>
        <w:div w:id="1894392184">
          <w:marLeft w:val="0"/>
          <w:marRight w:val="0"/>
          <w:marTop w:val="0"/>
          <w:marBottom w:val="0"/>
          <w:divBdr>
            <w:top w:val="none" w:sz="0" w:space="0" w:color="auto"/>
            <w:left w:val="none" w:sz="0" w:space="0" w:color="auto"/>
            <w:bottom w:val="none" w:sz="0" w:space="0" w:color="auto"/>
            <w:right w:val="none" w:sz="0" w:space="0" w:color="auto"/>
          </w:divBdr>
        </w:div>
        <w:div w:id="295648541">
          <w:marLeft w:val="0"/>
          <w:marRight w:val="0"/>
          <w:marTop w:val="0"/>
          <w:marBottom w:val="0"/>
          <w:divBdr>
            <w:top w:val="none" w:sz="0" w:space="0" w:color="auto"/>
            <w:left w:val="none" w:sz="0" w:space="0" w:color="auto"/>
            <w:bottom w:val="none" w:sz="0" w:space="0" w:color="auto"/>
            <w:right w:val="none" w:sz="0" w:space="0" w:color="auto"/>
          </w:divBdr>
        </w:div>
      </w:divsChild>
    </w:div>
    <w:div w:id="278071079">
      <w:bodyDiv w:val="1"/>
      <w:marLeft w:val="0"/>
      <w:marRight w:val="0"/>
      <w:marTop w:val="0"/>
      <w:marBottom w:val="0"/>
      <w:divBdr>
        <w:top w:val="none" w:sz="0" w:space="0" w:color="auto"/>
        <w:left w:val="none" w:sz="0" w:space="0" w:color="auto"/>
        <w:bottom w:val="none" w:sz="0" w:space="0" w:color="auto"/>
        <w:right w:val="none" w:sz="0" w:space="0" w:color="auto"/>
      </w:divBdr>
      <w:divsChild>
        <w:div w:id="393116090">
          <w:marLeft w:val="0"/>
          <w:marRight w:val="0"/>
          <w:marTop w:val="0"/>
          <w:marBottom w:val="0"/>
          <w:divBdr>
            <w:top w:val="none" w:sz="0" w:space="0" w:color="auto"/>
            <w:left w:val="none" w:sz="0" w:space="0" w:color="auto"/>
            <w:bottom w:val="none" w:sz="0" w:space="0" w:color="auto"/>
            <w:right w:val="none" w:sz="0" w:space="0" w:color="auto"/>
          </w:divBdr>
        </w:div>
      </w:divsChild>
    </w:div>
    <w:div w:id="288825707">
      <w:bodyDiv w:val="1"/>
      <w:marLeft w:val="0"/>
      <w:marRight w:val="0"/>
      <w:marTop w:val="0"/>
      <w:marBottom w:val="0"/>
      <w:divBdr>
        <w:top w:val="none" w:sz="0" w:space="0" w:color="auto"/>
        <w:left w:val="none" w:sz="0" w:space="0" w:color="auto"/>
        <w:bottom w:val="none" w:sz="0" w:space="0" w:color="auto"/>
        <w:right w:val="none" w:sz="0" w:space="0" w:color="auto"/>
      </w:divBdr>
    </w:div>
    <w:div w:id="291176681">
      <w:bodyDiv w:val="1"/>
      <w:marLeft w:val="0"/>
      <w:marRight w:val="0"/>
      <w:marTop w:val="0"/>
      <w:marBottom w:val="0"/>
      <w:divBdr>
        <w:top w:val="none" w:sz="0" w:space="0" w:color="auto"/>
        <w:left w:val="none" w:sz="0" w:space="0" w:color="auto"/>
        <w:bottom w:val="none" w:sz="0" w:space="0" w:color="auto"/>
        <w:right w:val="none" w:sz="0" w:space="0" w:color="auto"/>
      </w:divBdr>
      <w:divsChild>
        <w:div w:id="2125728264">
          <w:marLeft w:val="0"/>
          <w:marRight w:val="0"/>
          <w:marTop w:val="0"/>
          <w:marBottom w:val="0"/>
          <w:divBdr>
            <w:top w:val="none" w:sz="0" w:space="0" w:color="auto"/>
            <w:left w:val="none" w:sz="0" w:space="0" w:color="auto"/>
            <w:bottom w:val="none" w:sz="0" w:space="0" w:color="auto"/>
            <w:right w:val="none" w:sz="0" w:space="0" w:color="auto"/>
          </w:divBdr>
        </w:div>
        <w:div w:id="1133526381">
          <w:marLeft w:val="0"/>
          <w:marRight w:val="0"/>
          <w:marTop w:val="0"/>
          <w:marBottom w:val="0"/>
          <w:divBdr>
            <w:top w:val="none" w:sz="0" w:space="0" w:color="auto"/>
            <w:left w:val="none" w:sz="0" w:space="0" w:color="auto"/>
            <w:bottom w:val="none" w:sz="0" w:space="0" w:color="auto"/>
            <w:right w:val="none" w:sz="0" w:space="0" w:color="auto"/>
          </w:divBdr>
        </w:div>
        <w:div w:id="162474600">
          <w:marLeft w:val="0"/>
          <w:marRight w:val="0"/>
          <w:marTop w:val="0"/>
          <w:marBottom w:val="0"/>
          <w:divBdr>
            <w:top w:val="none" w:sz="0" w:space="0" w:color="auto"/>
            <w:left w:val="none" w:sz="0" w:space="0" w:color="auto"/>
            <w:bottom w:val="none" w:sz="0" w:space="0" w:color="auto"/>
            <w:right w:val="none" w:sz="0" w:space="0" w:color="auto"/>
          </w:divBdr>
        </w:div>
      </w:divsChild>
    </w:div>
    <w:div w:id="302318310">
      <w:bodyDiv w:val="1"/>
      <w:marLeft w:val="0"/>
      <w:marRight w:val="0"/>
      <w:marTop w:val="0"/>
      <w:marBottom w:val="0"/>
      <w:divBdr>
        <w:top w:val="none" w:sz="0" w:space="0" w:color="auto"/>
        <w:left w:val="none" w:sz="0" w:space="0" w:color="auto"/>
        <w:bottom w:val="none" w:sz="0" w:space="0" w:color="auto"/>
        <w:right w:val="none" w:sz="0" w:space="0" w:color="auto"/>
      </w:divBdr>
      <w:divsChild>
        <w:div w:id="1239288172">
          <w:marLeft w:val="0"/>
          <w:marRight w:val="0"/>
          <w:marTop w:val="0"/>
          <w:marBottom w:val="0"/>
          <w:divBdr>
            <w:top w:val="none" w:sz="0" w:space="0" w:color="auto"/>
            <w:left w:val="none" w:sz="0" w:space="0" w:color="auto"/>
            <w:bottom w:val="none" w:sz="0" w:space="0" w:color="auto"/>
            <w:right w:val="none" w:sz="0" w:space="0" w:color="auto"/>
          </w:divBdr>
        </w:div>
      </w:divsChild>
    </w:div>
    <w:div w:id="302974930">
      <w:bodyDiv w:val="1"/>
      <w:marLeft w:val="0"/>
      <w:marRight w:val="0"/>
      <w:marTop w:val="0"/>
      <w:marBottom w:val="0"/>
      <w:divBdr>
        <w:top w:val="none" w:sz="0" w:space="0" w:color="auto"/>
        <w:left w:val="none" w:sz="0" w:space="0" w:color="auto"/>
        <w:bottom w:val="none" w:sz="0" w:space="0" w:color="auto"/>
        <w:right w:val="none" w:sz="0" w:space="0" w:color="auto"/>
      </w:divBdr>
    </w:div>
    <w:div w:id="308360289">
      <w:bodyDiv w:val="1"/>
      <w:marLeft w:val="0"/>
      <w:marRight w:val="0"/>
      <w:marTop w:val="0"/>
      <w:marBottom w:val="0"/>
      <w:divBdr>
        <w:top w:val="none" w:sz="0" w:space="0" w:color="auto"/>
        <w:left w:val="none" w:sz="0" w:space="0" w:color="auto"/>
        <w:bottom w:val="none" w:sz="0" w:space="0" w:color="auto"/>
        <w:right w:val="none" w:sz="0" w:space="0" w:color="auto"/>
      </w:divBdr>
      <w:divsChild>
        <w:div w:id="241524479">
          <w:marLeft w:val="0"/>
          <w:marRight w:val="0"/>
          <w:marTop w:val="0"/>
          <w:marBottom w:val="0"/>
          <w:divBdr>
            <w:top w:val="none" w:sz="0" w:space="0" w:color="auto"/>
            <w:left w:val="none" w:sz="0" w:space="0" w:color="auto"/>
            <w:bottom w:val="none" w:sz="0" w:space="0" w:color="auto"/>
            <w:right w:val="none" w:sz="0" w:space="0" w:color="auto"/>
          </w:divBdr>
        </w:div>
        <w:div w:id="194733954">
          <w:marLeft w:val="0"/>
          <w:marRight w:val="0"/>
          <w:marTop w:val="0"/>
          <w:marBottom w:val="0"/>
          <w:divBdr>
            <w:top w:val="none" w:sz="0" w:space="0" w:color="auto"/>
            <w:left w:val="none" w:sz="0" w:space="0" w:color="auto"/>
            <w:bottom w:val="none" w:sz="0" w:space="0" w:color="auto"/>
            <w:right w:val="none" w:sz="0" w:space="0" w:color="auto"/>
          </w:divBdr>
        </w:div>
        <w:div w:id="279647097">
          <w:marLeft w:val="0"/>
          <w:marRight w:val="0"/>
          <w:marTop w:val="0"/>
          <w:marBottom w:val="0"/>
          <w:divBdr>
            <w:top w:val="none" w:sz="0" w:space="0" w:color="auto"/>
            <w:left w:val="none" w:sz="0" w:space="0" w:color="auto"/>
            <w:bottom w:val="none" w:sz="0" w:space="0" w:color="auto"/>
            <w:right w:val="none" w:sz="0" w:space="0" w:color="auto"/>
          </w:divBdr>
        </w:div>
        <w:div w:id="647782891">
          <w:marLeft w:val="0"/>
          <w:marRight w:val="0"/>
          <w:marTop w:val="0"/>
          <w:marBottom w:val="0"/>
          <w:divBdr>
            <w:top w:val="none" w:sz="0" w:space="0" w:color="auto"/>
            <w:left w:val="none" w:sz="0" w:space="0" w:color="auto"/>
            <w:bottom w:val="none" w:sz="0" w:space="0" w:color="auto"/>
            <w:right w:val="none" w:sz="0" w:space="0" w:color="auto"/>
          </w:divBdr>
        </w:div>
        <w:div w:id="266081649">
          <w:marLeft w:val="0"/>
          <w:marRight w:val="0"/>
          <w:marTop w:val="0"/>
          <w:marBottom w:val="0"/>
          <w:divBdr>
            <w:top w:val="none" w:sz="0" w:space="0" w:color="auto"/>
            <w:left w:val="none" w:sz="0" w:space="0" w:color="auto"/>
            <w:bottom w:val="none" w:sz="0" w:space="0" w:color="auto"/>
            <w:right w:val="none" w:sz="0" w:space="0" w:color="auto"/>
          </w:divBdr>
        </w:div>
      </w:divsChild>
    </w:div>
    <w:div w:id="328290224">
      <w:bodyDiv w:val="1"/>
      <w:marLeft w:val="0"/>
      <w:marRight w:val="0"/>
      <w:marTop w:val="0"/>
      <w:marBottom w:val="0"/>
      <w:divBdr>
        <w:top w:val="none" w:sz="0" w:space="0" w:color="auto"/>
        <w:left w:val="none" w:sz="0" w:space="0" w:color="auto"/>
        <w:bottom w:val="none" w:sz="0" w:space="0" w:color="auto"/>
        <w:right w:val="none" w:sz="0" w:space="0" w:color="auto"/>
      </w:divBdr>
    </w:div>
    <w:div w:id="364449933">
      <w:bodyDiv w:val="1"/>
      <w:marLeft w:val="0"/>
      <w:marRight w:val="0"/>
      <w:marTop w:val="0"/>
      <w:marBottom w:val="0"/>
      <w:divBdr>
        <w:top w:val="none" w:sz="0" w:space="0" w:color="auto"/>
        <w:left w:val="none" w:sz="0" w:space="0" w:color="auto"/>
        <w:bottom w:val="none" w:sz="0" w:space="0" w:color="auto"/>
        <w:right w:val="none" w:sz="0" w:space="0" w:color="auto"/>
      </w:divBdr>
    </w:div>
    <w:div w:id="408769166">
      <w:bodyDiv w:val="1"/>
      <w:marLeft w:val="0"/>
      <w:marRight w:val="0"/>
      <w:marTop w:val="0"/>
      <w:marBottom w:val="0"/>
      <w:divBdr>
        <w:top w:val="none" w:sz="0" w:space="0" w:color="auto"/>
        <w:left w:val="none" w:sz="0" w:space="0" w:color="auto"/>
        <w:bottom w:val="none" w:sz="0" w:space="0" w:color="auto"/>
        <w:right w:val="none" w:sz="0" w:space="0" w:color="auto"/>
      </w:divBdr>
    </w:div>
    <w:div w:id="434860791">
      <w:bodyDiv w:val="1"/>
      <w:marLeft w:val="0"/>
      <w:marRight w:val="0"/>
      <w:marTop w:val="0"/>
      <w:marBottom w:val="0"/>
      <w:divBdr>
        <w:top w:val="none" w:sz="0" w:space="0" w:color="auto"/>
        <w:left w:val="none" w:sz="0" w:space="0" w:color="auto"/>
        <w:bottom w:val="none" w:sz="0" w:space="0" w:color="auto"/>
        <w:right w:val="none" w:sz="0" w:space="0" w:color="auto"/>
      </w:divBdr>
    </w:div>
    <w:div w:id="454493227">
      <w:bodyDiv w:val="1"/>
      <w:marLeft w:val="0"/>
      <w:marRight w:val="0"/>
      <w:marTop w:val="0"/>
      <w:marBottom w:val="0"/>
      <w:divBdr>
        <w:top w:val="none" w:sz="0" w:space="0" w:color="auto"/>
        <w:left w:val="none" w:sz="0" w:space="0" w:color="auto"/>
        <w:bottom w:val="none" w:sz="0" w:space="0" w:color="auto"/>
        <w:right w:val="none" w:sz="0" w:space="0" w:color="auto"/>
      </w:divBdr>
    </w:div>
    <w:div w:id="457333636">
      <w:bodyDiv w:val="1"/>
      <w:marLeft w:val="0"/>
      <w:marRight w:val="0"/>
      <w:marTop w:val="0"/>
      <w:marBottom w:val="0"/>
      <w:divBdr>
        <w:top w:val="none" w:sz="0" w:space="0" w:color="auto"/>
        <w:left w:val="none" w:sz="0" w:space="0" w:color="auto"/>
        <w:bottom w:val="none" w:sz="0" w:space="0" w:color="auto"/>
        <w:right w:val="none" w:sz="0" w:space="0" w:color="auto"/>
      </w:divBdr>
    </w:div>
    <w:div w:id="468280343">
      <w:bodyDiv w:val="1"/>
      <w:marLeft w:val="0"/>
      <w:marRight w:val="0"/>
      <w:marTop w:val="0"/>
      <w:marBottom w:val="0"/>
      <w:divBdr>
        <w:top w:val="none" w:sz="0" w:space="0" w:color="auto"/>
        <w:left w:val="none" w:sz="0" w:space="0" w:color="auto"/>
        <w:bottom w:val="none" w:sz="0" w:space="0" w:color="auto"/>
        <w:right w:val="none" w:sz="0" w:space="0" w:color="auto"/>
      </w:divBdr>
      <w:divsChild>
        <w:div w:id="501164616">
          <w:marLeft w:val="0"/>
          <w:marRight w:val="0"/>
          <w:marTop w:val="0"/>
          <w:marBottom w:val="0"/>
          <w:divBdr>
            <w:top w:val="none" w:sz="0" w:space="0" w:color="auto"/>
            <w:left w:val="none" w:sz="0" w:space="0" w:color="auto"/>
            <w:bottom w:val="none" w:sz="0" w:space="0" w:color="auto"/>
            <w:right w:val="none" w:sz="0" w:space="0" w:color="auto"/>
          </w:divBdr>
        </w:div>
        <w:div w:id="861282408">
          <w:marLeft w:val="0"/>
          <w:marRight w:val="0"/>
          <w:marTop w:val="0"/>
          <w:marBottom w:val="0"/>
          <w:divBdr>
            <w:top w:val="none" w:sz="0" w:space="0" w:color="auto"/>
            <w:left w:val="none" w:sz="0" w:space="0" w:color="auto"/>
            <w:bottom w:val="none" w:sz="0" w:space="0" w:color="auto"/>
            <w:right w:val="none" w:sz="0" w:space="0" w:color="auto"/>
          </w:divBdr>
        </w:div>
        <w:div w:id="1148594803">
          <w:marLeft w:val="0"/>
          <w:marRight w:val="0"/>
          <w:marTop w:val="0"/>
          <w:marBottom w:val="0"/>
          <w:divBdr>
            <w:top w:val="none" w:sz="0" w:space="0" w:color="auto"/>
            <w:left w:val="none" w:sz="0" w:space="0" w:color="auto"/>
            <w:bottom w:val="none" w:sz="0" w:space="0" w:color="auto"/>
            <w:right w:val="none" w:sz="0" w:space="0" w:color="auto"/>
          </w:divBdr>
        </w:div>
        <w:div w:id="472217739">
          <w:marLeft w:val="0"/>
          <w:marRight w:val="0"/>
          <w:marTop w:val="0"/>
          <w:marBottom w:val="0"/>
          <w:divBdr>
            <w:top w:val="none" w:sz="0" w:space="0" w:color="auto"/>
            <w:left w:val="none" w:sz="0" w:space="0" w:color="auto"/>
            <w:bottom w:val="none" w:sz="0" w:space="0" w:color="auto"/>
            <w:right w:val="none" w:sz="0" w:space="0" w:color="auto"/>
          </w:divBdr>
        </w:div>
      </w:divsChild>
    </w:div>
    <w:div w:id="468520290">
      <w:bodyDiv w:val="1"/>
      <w:marLeft w:val="0"/>
      <w:marRight w:val="0"/>
      <w:marTop w:val="0"/>
      <w:marBottom w:val="0"/>
      <w:divBdr>
        <w:top w:val="none" w:sz="0" w:space="0" w:color="auto"/>
        <w:left w:val="none" w:sz="0" w:space="0" w:color="auto"/>
        <w:bottom w:val="none" w:sz="0" w:space="0" w:color="auto"/>
        <w:right w:val="none" w:sz="0" w:space="0" w:color="auto"/>
      </w:divBdr>
    </w:div>
    <w:div w:id="475297622">
      <w:bodyDiv w:val="1"/>
      <w:marLeft w:val="0"/>
      <w:marRight w:val="0"/>
      <w:marTop w:val="0"/>
      <w:marBottom w:val="0"/>
      <w:divBdr>
        <w:top w:val="none" w:sz="0" w:space="0" w:color="auto"/>
        <w:left w:val="none" w:sz="0" w:space="0" w:color="auto"/>
        <w:bottom w:val="none" w:sz="0" w:space="0" w:color="auto"/>
        <w:right w:val="none" w:sz="0" w:space="0" w:color="auto"/>
      </w:divBdr>
      <w:divsChild>
        <w:div w:id="1643147508">
          <w:marLeft w:val="0"/>
          <w:marRight w:val="0"/>
          <w:marTop w:val="0"/>
          <w:marBottom w:val="0"/>
          <w:divBdr>
            <w:top w:val="none" w:sz="0" w:space="0" w:color="auto"/>
            <w:left w:val="none" w:sz="0" w:space="0" w:color="auto"/>
            <w:bottom w:val="none" w:sz="0" w:space="0" w:color="auto"/>
            <w:right w:val="none" w:sz="0" w:space="0" w:color="auto"/>
          </w:divBdr>
        </w:div>
        <w:div w:id="1477064594">
          <w:marLeft w:val="0"/>
          <w:marRight w:val="0"/>
          <w:marTop w:val="0"/>
          <w:marBottom w:val="0"/>
          <w:divBdr>
            <w:top w:val="none" w:sz="0" w:space="0" w:color="auto"/>
            <w:left w:val="none" w:sz="0" w:space="0" w:color="auto"/>
            <w:bottom w:val="none" w:sz="0" w:space="0" w:color="auto"/>
            <w:right w:val="none" w:sz="0" w:space="0" w:color="auto"/>
          </w:divBdr>
        </w:div>
        <w:div w:id="1762338341">
          <w:marLeft w:val="0"/>
          <w:marRight w:val="0"/>
          <w:marTop w:val="0"/>
          <w:marBottom w:val="0"/>
          <w:divBdr>
            <w:top w:val="none" w:sz="0" w:space="0" w:color="auto"/>
            <w:left w:val="none" w:sz="0" w:space="0" w:color="auto"/>
            <w:bottom w:val="none" w:sz="0" w:space="0" w:color="auto"/>
            <w:right w:val="none" w:sz="0" w:space="0" w:color="auto"/>
          </w:divBdr>
        </w:div>
        <w:div w:id="1975716981">
          <w:marLeft w:val="0"/>
          <w:marRight w:val="0"/>
          <w:marTop w:val="0"/>
          <w:marBottom w:val="0"/>
          <w:divBdr>
            <w:top w:val="none" w:sz="0" w:space="0" w:color="auto"/>
            <w:left w:val="none" w:sz="0" w:space="0" w:color="auto"/>
            <w:bottom w:val="none" w:sz="0" w:space="0" w:color="auto"/>
            <w:right w:val="none" w:sz="0" w:space="0" w:color="auto"/>
          </w:divBdr>
        </w:div>
        <w:div w:id="1843548282">
          <w:marLeft w:val="0"/>
          <w:marRight w:val="0"/>
          <w:marTop w:val="0"/>
          <w:marBottom w:val="0"/>
          <w:divBdr>
            <w:top w:val="none" w:sz="0" w:space="0" w:color="auto"/>
            <w:left w:val="none" w:sz="0" w:space="0" w:color="auto"/>
            <w:bottom w:val="none" w:sz="0" w:space="0" w:color="auto"/>
            <w:right w:val="none" w:sz="0" w:space="0" w:color="auto"/>
          </w:divBdr>
        </w:div>
        <w:div w:id="2071731499">
          <w:marLeft w:val="0"/>
          <w:marRight w:val="0"/>
          <w:marTop w:val="0"/>
          <w:marBottom w:val="0"/>
          <w:divBdr>
            <w:top w:val="none" w:sz="0" w:space="0" w:color="auto"/>
            <w:left w:val="none" w:sz="0" w:space="0" w:color="auto"/>
            <w:bottom w:val="none" w:sz="0" w:space="0" w:color="auto"/>
            <w:right w:val="none" w:sz="0" w:space="0" w:color="auto"/>
          </w:divBdr>
        </w:div>
        <w:div w:id="2142920013">
          <w:marLeft w:val="0"/>
          <w:marRight w:val="0"/>
          <w:marTop w:val="0"/>
          <w:marBottom w:val="0"/>
          <w:divBdr>
            <w:top w:val="none" w:sz="0" w:space="0" w:color="auto"/>
            <w:left w:val="none" w:sz="0" w:space="0" w:color="auto"/>
            <w:bottom w:val="none" w:sz="0" w:space="0" w:color="auto"/>
            <w:right w:val="none" w:sz="0" w:space="0" w:color="auto"/>
          </w:divBdr>
        </w:div>
        <w:div w:id="2096511428">
          <w:marLeft w:val="0"/>
          <w:marRight w:val="0"/>
          <w:marTop w:val="0"/>
          <w:marBottom w:val="0"/>
          <w:divBdr>
            <w:top w:val="none" w:sz="0" w:space="0" w:color="auto"/>
            <w:left w:val="none" w:sz="0" w:space="0" w:color="auto"/>
            <w:bottom w:val="none" w:sz="0" w:space="0" w:color="auto"/>
            <w:right w:val="none" w:sz="0" w:space="0" w:color="auto"/>
          </w:divBdr>
        </w:div>
      </w:divsChild>
    </w:div>
    <w:div w:id="499082213">
      <w:bodyDiv w:val="1"/>
      <w:marLeft w:val="0"/>
      <w:marRight w:val="0"/>
      <w:marTop w:val="0"/>
      <w:marBottom w:val="0"/>
      <w:divBdr>
        <w:top w:val="none" w:sz="0" w:space="0" w:color="auto"/>
        <w:left w:val="none" w:sz="0" w:space="0" w:color="auto"/>
        <w:bottom w:val="none" w:sz="0" w:space="0" w:color="auto"/>
        <w:right w:val="none" w:sz="0" w:space="0" w:color="auto"/>
      </w:divBdr>
    </w:div>
    <w:div w:id="521668132">
      <w:bodyDiv w:val="1"/>
      <w:marLeft w:val="0"/>
      <w:marRight w:val="0"/>
      <w:marTop w:val="0"/>
      <w:marBottom w:val="0"/>
      <w:divBdr>
        <w:top w:val="none" w:sz="0" w:space="0" w:color="auto"/>
        <w:left w:val="none" w:sz="0" w:space="0" w:color="auto"/>
        <w:bottom w:val="none" w:sz="0" w:space="0" w:color="auto"/>
        <w:right w:val="none" w:sz="0" w:space="0" w:color="auto"/>
      </w:divBdr>
    </w:div>
    <w:div w:id="554118826">
      <w:bodyDiv w:val="1"/>
      <w:marLeft w:val="0"/>
      <w:marRight w:val="0"/>
      <w:marTop w:val="0"/>
      <w:marBottom w:val="0"/>
      <w:divBdr>
        <w:top w:val="none" w:sz="0" w:space="0" w:color="auto"/>
        <w:left w:val="none" w:sz="0" w:space="0" w:color="auto"/>
        <w:bottom w:val="none" w:sz="0" w:space="0" w:color="auto"/>
        <w:right w:val="none" w:sz="0" w:space="0" w:color="auto"/>
      </w:divBdr>
    </w:div>
    <w:div w:id="568658702">
      <w:bodyDiv w:val="1"/>
      <w:marLeft w:val="0"/>
      <w:marRight w:val="0"/>
      <w:marTop w:val="0"/>
      <w:marBottom w:val="0"/>
      <w:divBdr>
        <w:top w:val="none" w:sz="0" w:space="0" w:color="auto"/>
        <w:left w:val="none" w:sz="0" w:space="0" w:color="auto"/>
        <w:bottom w:val="none" w:sz="0" w:space="0" w:color="auto"/>
        <w:right w:val="none" w:sz="0" w:space="0" w:color="auto"/>
      </w:divBdr>
    </w:div>
    <w:div w:id="586041735">
      <w:bodyDiv w:val="1"/>
      <w:marLeft w:val="0"/>
      <w:marRight w:val="0"/>
      <w:marTop w:val="0"/>
      <w:marBottom w:val="0"/>
      <w:divBdr>
        <w:top w:val="none" w:sz="0" w:space="0" w:color="auto"/>
        <w:left w:val="none" w:sz="0" w:space="0" w:color="auto"/>
        <w:bottom w:val="none" w:sz="0" w:space="0" w:color="auto"/>
        <w:right w:val="none" w:sz="0" w:space="0" w:color="auto"/>
      </w:divBdr>
    </w:div>
    <w:div w:id="588542058">
      <w:bodyDiv w:val="1"/>
      <w:marLeft w:val="0"/>
      <w:marRight w:val="0"/>
      <w:marTop w:val="0"/>
      <w:marBottom w:val="0"/>
      <w:divBdr>
        <w:top w:val="none" w:sz="0" w:space="0" w:color="auto"/>
        <w:left w:val="none" w:sz="0" w:space="0" w:color="auto"/>
        <w:bottom w:val="none" w:sz="0" w:space="0" w:color="auto"/>
        <w:right w:val="none" w:sz="0" w:space="0" w:color="auto"/>
      </w:divBdr>
      <w:divsChild>
        <w:div w:id="277684261">
          <w:marLeft w:val="0"/>
          <w:marRight w:val="0"/>
          <w:marTop w:val="240"/>
          <w:marBottom w:val="0"/>
          <w:divBdr>
            <w:top w:val="none" w:sz="0" w:space="0" w:color="auto"/>
            <w:left w:val="none" w:sz="0" w:space="0" w:color="auto"/>
            <w:bottom w:val="none" w:sz="0" w:space="0" w:color="auto"/>
            <w:right w:val="none" w:sz="0" w:space="0" w:color="auto"/>
          </w:divBdr>
        </w:div>
        <w:div w:id="1243249884">
          <w:marLeft w:val="0"/>
          <w:marRight w:val="0"/>
          <w:marTop w:val="240"/>
          <w:marBottom w:val="0"/>
          <w:divBdr>
            <w:top w:val="none" w:sz="0" w:space="0" w:color="auto"/>
            <w:left w:val="none" w:sz="0" w:space="0" w:color="auto"/>
            <w:bottom w:val="none" w:sz="0" w:space="0" w:color="auto"/>
            <w:right w:val="none" w:sz="0" w:space="0" w:color="auto"/>
          </w:divBdr>
        </w:div>
      </w:divsChild>
    </w:div>
    <w:div w:id="594753258">
      <w:bodyDiv w:val="1"/>
      <w:marLeft w:val="0"/>
      <w:marRight w:val="0"/>
      <w:marTop w:val="0"/>
      <w:marBottom w:val="0"/>
      <w:divBdr>
        <w:top w:val="none" w:sz="0" w:space="0" w:color="auto"/>
        <w:left w:val="none" w:sz="0" w:space="0" w:color="auto"/>
        <w:bottom w:val="none" w:sz="0" w:space="0" w:color="auto"/>
        <w:right w:val="none" w:sz="0" w:space="0" w:color="auto"/>
      </w:divBdr>
    </w:div>
    <w:div w:id="605507504">
      <w:bodyDiv w:val="1"/>
      <w:marLeft w:val="0"/>
      <w:marRight w:val="0"/>
      <w:marTop w:val="0"/>
      <w:marBottom w:val="0"/>
      <w:divBdr>
        <w:top w:val="none" w:sz="0" w:space="0" w:color="auto"/>
        <w:left w:val="none" w:sz="0" w:space="0" w:color="auto"/>
        <w:bottom w:val="none" w:sz="0" w:space="0" w:color="auto"/>
        <w:right w:val="none" w:sz="0" w:space="0" w:color="auto"/>
      </w:divBdr>
    </w:div>
    <w:div w:id="621348936">
      <w:bodyDiv w:val="1"/>
      <w:marLeft w:val="0"/>
      <w:marRight w:val="0"/>
      <w:marTop w:val="0"/>
      <w:marBottom w:val="0"/>
      <w:divBdr>
        <w:top w:val="none" w:sz="0" w:space="0" w:color="auto"/>
        <w:left w:val="none" w:sz="0" w:space="0" w:color="auto"/>
        <w:bottom w:val="none" w:sz="0" w:space="0" w:color="auto"/>
        <w:right w:val="none" w:sz="0" w:space="0" w:color="auto"/>
      </w:divBdr>
    </w:div>
    <w:div w:id="645820698">
      <w:bodyDiv w:val="1"/>
      <w:marLeft w:val="0"/>
      <w:marRight w:val="0"/>
      <w:marTop w:val="0"/>
      <w:marBottom w:val="0"/>
      <w:divBdr>
        <w:top w:val="none" w:sz="0" w:space="0" w:color="auto"/>
        <w:left w:val="none" w:sz="0" w:space="0" w:color="auto"/>
        <w:bottom w:val="none" w:sz="0" w:space="0" w:color="auto"/>
        <w:right w:val="none" w:sz="0" w:space="0" w:color="auto"/>
      </w:divBdr>
    </w:div>
    <w:div w:id="650796524">
      <w:bodyDiv w:val="1"/>
      <w:marLeft w:val="0"/>
      <w:marRight w:val="0"/>
      <w:marTop w:val="0"/>
      <w:marBottom w:val="0"/>
      <w:divBdr>
        <w:top w:val="none" w:sz="0" w:space="0" w:color="auto"/>
        <w:left w:val="none" w:sz="0" w:space="0" w:color="auto"/>
        <w:bottom w:val="none" w:sz="0" w:space="0" w:color="auto"/>
        <w:right w:val="none" w:sz="0" w:space="0" w:color="auto"/>
      </w:divBdr>
    </w:div>
    <w:div w:id="653143064">
      <w:bodyDiv w:val="1"/>
      <w:marLeft w:val="0"/>
      <w:marRight w:val="0"/>
      <w:marTop w:val="0"/>
      <w:marBottom w:val="0"/>
      <w:divBdr>
        <w:top w:val="none" w:sz="0" w:space="0" w:color="auto"/>
        <w:left w:val="none" w:sz="0" w:space="0" w:color="auto"/>
        <w:bottom w:val="none" w:sz="0" w:space="0" w:color="auto"/>
        <w:right w:val="none" w:sz="0" w:space="0" w:color="auto"/>
      </w:divBdr>
      <w:divsChild>
        <w:div w:id="1615749892">
          <w:marLeft w:val="0"/>
          <w:marRight w:val="0"/>
          <w:marTop w:val="0"/>
          <w:marBottom w:val="0"/>
          <w:divBdr>
            <w:top w:val="none" w:sz="0" w:space="0" w:color="auto"/>
            <w:left w:val="none" w:sz="0" w:space="0" w:color="auto"/>
            <w:bottom w:val="none" w:sz="0" w:space="0" w:color="auto"/>
            <w:right w:val="none" w:sz="0" w:space="0" w:color="auto"/>
          </w:divBdr>
        </w:div>
        <w:div w:id="615138917">
          <w:marLeft w:val="0"/>
          <w:marRight w:val="0"/>
          <w:marTop w:val="0"/>
          <w:marBottom w:val="0"/>
          <w:divBdr>
            <w:top w:val="none" w:sz="0" w:space="0" w:color="auto"/>
            <w:left w:val="none" w:sz="0" w:space="0" w:color="auto"/>
            <w:bottom w:val="none" w:sz="0" w:space="0" w:color="auto"/>
            <w:right w:val="none" w:sz="0" w:space="0" w:color="auto"/>
          </w:divBdr>
        </w:div>
      </w:divsChild>
    </w:div>
    <w:div w:id="656425811">
      <w:bodyDiv w:val="1"/>
      <w:marLeft w:val="0"/>
      <w:marRight w:val="0"/>
      <w:marTop w:val="0"/>
      <w:marBottom w:val="0"/>
      <w:divBdr>
        <w:top w:val="none" w:sz="0" w:space="0" w:color="auto"/>
        <w:left w:val="none" w:sz="0" w:space="0" w:color="auto"/>
        <w:bottom w:val="none" w:sz="0" w:space="0" w:color="auto"/>
        <w:right w:val="none" w:sz="0" w:space="0" w:color="auto"/>
      </w:divBdr>
    </w:div>
    <w:div w:id="698745132">
      <w:bodyDiv w:val="1"/>
      <w:marLeft w:val="0"/>
      <w:marRight w:val="0"/>
      <w:marTop w:val="0"/>
      <w:marBottom w:val="0"/>
      <w:divBdr>
        <w:top w:val="none" w:sz="0" w:space="0" w:color="auto"/>
        <w:left w:val="none" w:sz="0" w:space="0" w:color="auto"/>
        <w:bottom w:val="none" w:sz="0" w:space="0" w:color="auto"/>
        <w:right w:val="none" w:sz="0" w:space="0" w:color="auto"/>
      </w:divBdr>
    </w:div>
    <w:div w:id="723604582">
      <w:bodyDiv w:val="1"/>
      <w:marLeft w:val="0"/>
      <w:marRight w:val="0"/>
      <w:marTop w:val="0"/>
      <w:marBottom w:val="0"/>
      <w:divBdr>
        <w:top w:val="none" w:sz="0" w:space="0" w:color="auto"/>
        <w:left w:val="none" w:sz="0" w:space="0" w:color="auto"/>
        <w:bottom w:val="none" w:sz="0" w:space="0" w:color="auto"/>
        <w:right w:val="none" w:sz="0" w:space="0" w:color="auto"/>
      </w:divBdr>
      <w:divsChild>
        <w:div w:id="985669078">
          <w:marLeft w:val="0"/>
          <w:marRight w:val="0"/>
          <w:marTop w:val="0"/>
          <w:marBottom w:val="0"/>
          <w:divBdr>
            <w:top w:val="none" w:sz="0" w:space="0" w:color="auto"/>
            <w:left w:val="none" w:sz="0" w:space="0" w:color="auto"/>
            <w:bottom w:val="none" w:sz="0" w:space="0" w:color="auto"/>
            <w:right w:val="none" w:sz="0" w:space="0" w:color="auto"/>
          </w:divBdr>
          <w:divsChild>
            <w:div w:id="598563274">
              <w:marLeft w:val="0"/>
              <w:marRight w:val="0"/>
              <w:marTop w:val="0"/>
              <w:marBottom w:val="0"/>
              <w:divBdr>
                <w:top w:val="none" w:sz="0" w:space="0" w:color="auto"/>
                <w:left w:val="none" w:sz="0" w:space="0" w:color="auto"/>
                <w:bottom w:val="none" w:sz="0" w:space="0" w:color="auto"/>
                <w:right w:val="none" w:sz="0" w:space="0" w:color="auto"/>
              </w:divBdr>
              <w:divsChild>
                <w:div w:id="85859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0543">
      <w:bodyDiv w:val="1"/>
      <w:marLeft w:val="0"/>
      <w:marRight w:val="0"/>
      <w:marTop w:val="0"/>
      <w:marBottom w:val="0"/>
      <w:divBdr>
        <w:top w:val="none" w:sz="0" w:space="0" w:color="auto"/>
        <w:left w:val="none" w:sz="0" w:space="0" w:color="auto"/>
        <w:bottom w:val="none" w:sz="0" w:space="0" w:color="auto"/>
        <w:right w:val="none" w:sz="0" w:space="0" w:color="auto"/>
      </w:divBdr>
    </w:div>
    <w:div w:id="747268248">
      <w:bodyDiv w:val="1"/>
      <w:marLeft w:val="0"/>
      <w:marRight w:val="0"/>
      <w:marTop w:val="0"/>
      <w:marBottom w:val="0"/>
      <w:divBdr>
        <w:top w:val="none" w:sz="0" w:space="0" w:color="auto"/>
        <w:left w:val="none" w:sz="0" w:space="0" w:color="auto"/>
        <w:bottom w:val="none" w:sz="0" w:space="0" w:color="auto"/>
        <w:right w:val="none" w:sz="0" w:space="0" w:color="auto"/>
      </w:divBdr>
    </w:div>
    <w:div w:id="769547238">
      <w:bodyDiv w:val="1"/>
      <w:marLeft w:val="0"/>
      <w:marRight w:val="0"/>
      <w:marTop w:val="0"/>
      <w:marBottom w:val="0"/>
      <w:divBdr>
        <w:top w:val="none" w:sz="0" w:space="0" w:color="auto"/>
        <w:left w:val="none" w:sz="0" w:space="0" w:color="auto"/>
        <w:bottom w:val="none" w:sz="0" w:space="0" w:color="auto"/>
        <w:right w:val="none" w:sz="0" w:space="0" w:color="auto"/>
      </w:divBdr>
    </w:div>
    <w:div w:id="782573325">
      <w:bodyDiv w:val="1"/>
      <w:marLeft w:val="0"/>
      <w:marRight w:val="0"/>
      <w:marTop w:val="0"/>
      <w:marBottom w:val="0"/>
      <w:divBdr>
        <w:top w:val="none" w:sz="0" w:space="0" w:color="auto"/>
        <w:left w:val="none" w:sz="0" w:space="0" w:color="auto"/>
        <w:bottom w:val="none" w:sz="0" w:space="0" w:color="auto"/>
        <w:right w:val="none" w:sz="0" w:space="0" w:color="auto"/>
      </w:divBdr>
    </w:div>
    <w:div w:id="785277683">
      <w:bodyDiv w:val="1"/>
      <w:marLeft w:val="0"/>
      <w:marRight w:val="0"/>
      <w:marTop w:val="0"/>
      <w:marBottom w:val="0"/>
      <w:divBdr>
        <w:top w:val="none" w:sz="0" w:space="0" w:color="auto"/>
        <w:left w:val="none" w:sz="0" w:space="0" w:color="auto"/>
        <w:bottom w:val="none" w:sz="0" w:space="0" w:color="auto"/>
        <w:right w:val="none" w:sz="0" w:space="0" w:color="auto"/>
      </w:divBdr>
    </w:div>
    <w:div w:id="796068298">
      <w:bodyDiv w:val="1"/>
      <w:marLeft w:val="0"/>
      <w:marRight w:val="0"/>
      <w:marTop w:val="0"/>
      <w:marBottom w:val="0"/>
      <w:divBdr>
        <w:top w:val="none" w:sz="0" w:space="0" w:color="auto"/>
        <w:left w:val="none" w:sz="0" w:space="0" w:color="auto"/>
        <w:bottom w:val="none" w:sz="0" w:space="0" w:color="auto"/>
        <w:right w:val="none" w:sz="0" w:space="0" w:color="auto"/>
      </w:divBdr>
    </w:div>
    <w:div w:id="800420392">
      <w:bodyDiv w:val="1"/>
      <w:marLeft w:val="0"/>
      <w:marRight w:val="0"/>
      <w:marTop w:val="0"/>
      <w:marBottom w:val="0"/>
      <w:divBdr>
        <w:top w:val="none" w:sz="0" w:space="0" w:color="auto"/>
        <w:left w:val="none" w:sz="0" w:space="0" w:color="auto"/>
        <w:bottom w:val="none" w:sz="0" w:space="0" w:color="auto"/>
        <w:right w:val="none" w:sz="0" w:space="0" w:color="auto"/>
      </w:divBdr>
    </w:div>
    <w:div w:id="813374775">
      <w:bodyDiv w:val="1"/>
      <w:marLeft w:val="0"/>
      <w:marRight w:val="0"/>
      <w:marTop w:val="0"/>
      <w:marBottom w:val="0"/>
      <w:divBdr>
        <w:top w:val="none" w:sz="0" w:space="0" w:color="auto"/>
        <w:left w:val="none" w:sz="0" w:space="0" w:color="auto"/>
        <w:bottom w:val="none" w:sz="0" w:space="0" w:color="auto"/>
        <w:right w:val="none" w:sz="0" w:space="0" w:color="auto"/>
      </w:divBdr>
    </w:div>
    <w:div w:id="823858154">
      <w:bodyDiv w:val="1"/>
      <w:marLeft w:val="0"/>
      <w:marRight w:val="0"/>
      <w:marTop w:val="0"/>
      <w:marBottom w:val="0"/>
      <w:divBdr>
        <w:top w:val="none" w:sz="0" w:space="0" w:color="auto"/>
        <w:left w:val="none" w:sz="0" w:space="0" w:color="auto"/>
        <w:bottom w:val="none" w:sz="0" w:space="0" w:color="auto"/>
        <w:right w:val="none" w:sz="0" w:space="0" w:color="auto"/>
      </w:divBdr>
      <w:divsChild>
        <w:div w:id="2121293318">
          <w:marLeft w:val="0"/>
          <w:marRight w:val="0"/>
          <w:marTop w:val="0"/>
          <w:marBottom w:val="0"/>
          <w:divBdr>
            <w:top w:val="none" w:sz="0" w:space="0" w:color="auto"/>
            <w:left w:val="none" w:sz="0" w:space="0" w:color="auto"/>
            <w:bottom w:val="none" w:sz="0" w:space="0" w:color="auto"/>
            <w:right w:val="none" w:sz="0" w:space="0" w:color="auto"/>
          </w:divBdr>
        </w:div>
        <w:div w:id="1009675344">
          <w:marLeft w:val="0"/>
          <w:marRight w:val="0"/>
          <w:marTop w:val="0"/>
          <w:marBottom w:val="0"/>
          <w:divBdr>
            <w:top w:val="none" w:sz="0" w:space="0" w:color="auto"/>
            <w:left w:val="none" w:sz="0" w:space="0" w:color="auto"/>
            <w:bottom w:val="none" w:sz="0" w:space="0" w:color="auto"/>
            <w:right w:val="none" w:sz="0" w:space="0" w:color="auto"/>
          </w:divBdr>
        </w:div>
        <w:div w:id="1498375390">
          <w:marLeft w:val="0"/>
          <w:marRight w:val="0"/>
          <w:marTop w:val="0"/>
          <w:marBottom w:val="0"/>
          <w:divBdr>
            <w:top w:val="none" w:sz="0" w:space="0" w:color="auto"/>
            <w:left w:val="none" w:sz="0" w:space="0" w:color="auto"/>
            <w:bottom w:val="none" w:sz="0" w:space="0" w:color="auto"/>
            <w:right w:val="none" w:sz="0" w:space="0" w:color="auto"/>
          </w:divBdr>
        </w:div>
        <w:div w:id="459804431">
          <w:marLeft w:val="0"/>
          <w:marRight w:val="0"/>
          <w:marTop w:val="0"/>
          <w:marBottom w:val="0"/>
          <w:divBdr>
            <w:top w:val="none" w:sz="0" w:space="0" w:color="auto"/>
            <w:left w:val="none" w:sz="0" w:space="0" w:color="auto"/>
            <w:bottom w:val="none" w:sz="0" w:space="0" w:color="auto"/>
            <w:right w:val="none" w:sz="0" w:space="0" w:color="auto"/>
          </w:divBdr>
        </w:div>
      </w:divsChild>
    </w:div>
    <w:div w:id="826550731">
      <w:bodyDiv w:val="1"/>
      <w:marLeft w:val="0"/>
      <w:marRight w:val="0"/>
      <w:marTop w:val="0"/>
      <w:marBottom w:val="0"/>
      <w:divBdr>
        <w:top w:val="none" w:sz="0" w:space="0" w:color="auto"/>
        <w:left w:val="none" w:sz="0" w:space="0" w:color="auto"/>
        <w:bottom w:val="none" w:sz="0" w:space="0" w:color="auto"/>
        <w:right w:val="none" w:sz="0" w:space="0" w:color="auto"/>
      </w:divBdr>
      <w:divsChild>
        <w:div w:id="457800237">
          <w:marLeft w:val="0"/>
          <w:marRight w:val="0"/>
          <w:marTop w:val="0"/>
          <w:marBottom w:val="0"/>
          <w:divBdr>
            <w:top w:val="none" w:sz="0" w:space="0" w:color="auto"/>
            <w:left w:val="none" w:sz="0" w:space="0" w:color="auto"/>
            <w:bottom w:val="none" w:sz="0" w:space="0" w:color="auto"/>
            <w:right w:val="none" w:sz="0" w:space="0" w:color="auto"/>
          </w:divBdr>
        </w:div>
        <w:div w:id="896354804">
          <w:marLeft w:val="0"/>
          <w:marRight w:val="0"/>
          <w:marTop w:val="0"/>
          <w:marBottom w:val="0"/>
          <w:divBdr>
            <w:top w:val="none" w:sz="0" w:space="0" w:color="auto"/>
            <w:left w:val="none" w:sz="0" w:space="0" w:color="auto"/>
            <w:bottom w:val="none" w:sz="0" w:space="0" w:color="auto"/>
            <w:right w:val="none" w:sz="0" w:space="0" w:color="auto"/>
          </w:divBdr>
        </w:div>
      </w:divsChild>
    </w:div>
    <w:div w:id="843277716">
      <w:bodyDiv w:val="1"/>
      <w:marLeft w:val="0"/>
      <w:marRight w:val="0"/>
      <w:marTop w:val="0"/>
      <w:marBottom w:val="0"/>
      <w:divBdr>
        <w:top w:val="none" w:sz="0" w:space="0" w:color="auto"/>
        <w:left w:val="none" w:sz="0" w:space="0" w:color="auto"/>
        <w:bottom w:val="none" w:sz="0" w:space="0" w:color="auto"/>
        <w:right w:val="none" w:sz="0" w:space="0" w:color="auto"/>
      </w:divBdr>
    </w:div>
    <w:div w:id="846213177">
      <w:bodyDiv w:val="1"/>
      <w:marLeft w:val="0"/>
      <w:marRight w:val="0"/>
      <w:marTop w:val="0"/>
      <w:marBottom w:val="0"/>
      <w:divBdr>
        <w:top w:val="none" w:sz="0" w:space="0" w:color="auto"/>
        <w:left w:val="none" w:sz="0" w:space="0" w:color="auto"/>
        <w:bottom w:val="none" w:sz="0" w:space="0" w:color="auto"/>
        <w:right w:val="none" w:sz="0" w:space="0" w:color="auto"/>
      </w:divBdr>
    </w:div>
    <w:div w:id="851915786">
      <w:bodyDiv w:val="1"/>
      <w:marLeft w:val="0"/>
      <w:marRight w:val="0"/>
      <w:marTop w:val="0"/>
      <w:marBottom w:val="0"/>
      <w:divBdr>
        <w:top w:val="none" w:sz="0" w:space="0" w:color="auto"/>
        <w:left w:val="none" w:sz="0" w:space="0" w:color="auto"/>
        <w:bottom w:val="none" w:sz="0" w:space="0" w:color="auto"/>
        <w:right w:val="none" w:sz="0" w:space="0" w:color="auto"/>
      </w:divBdr>
    </w:div>
    <w:div w:id="856232237">
      <w:bodyDiv w:val="1"/>
      <w:marLeft w:val="0"/>
      <w:marRight w:val="0"/>
      <w:marTop w:val="0"/>
      <w:marBottom w:val="0"/>
      <w:divBdr>
        <w:top w:val="none" w:sz="0" w:space="0" w:color="auto"/>
        <w:left w:val="none" w:sz="0" w:space="0" w:color="auto"/>
        <w:bottom w:val="none" w:sz="0" w:space="0" w:color="auto"/>
        <w:right w:val="none" w:sz="0" w:space="0" w:color="auto"/>
      </w:divBdr>
    </w:div>
    <w:div w:id="861699256">
      <w:bodyDiv w:val="1"/>
      <w:marLeft w:val="0"/>
      <w:marRight w:val="0"/>
      <w:marTop w:val="0"/>
      <w:marBottom w:val="0"/>
      <w:divBdr>
        <w:top w:val="none" w:sz="0" w:space="0" w:color="auto"/>
        <w:left w:val="none" w:sz="0" w:space="0" w:color="auto"/>
        <w:bottom w:val="none" w:sz="0" w:space="0" w:color="auto"/>
        <w:right w:val="none" w:sz="0" w:space="0" w:color="auto"/>
      </w:divBdr>
    </w:div>
    <w:div w:id="898174722">
      <w:bodyDiv w:val="1"/>
      <w:marLeft w:val="0"/>
      <w:marRight w:val="0"/>
      <w:marTop w:val="0"/>
      <w:marBottom w:val="0"/>
      <w:divBdr>
        <w:top w:val="none" w:sz="0" w:space="0" w:color="auto"/>
        <w:left w:val="none" w:sz="0" w:space="0" w:color="auto"/>
        <w:bottom w:val="none" w:sz="0" w:space="0" w:color="auto"/>
        <w:right w:val="none" w:sz="0" w:space="0" w:color="auto"/>
      </w:divBdr>
    </w:div>
    <w:div w:id="922878789">
      <w:bodyDiv w:val="1"/>
      <w:marLeft w:val="0"/>
      <w:marRight w:val="0"/>
      <w:marTop w:val="0"/>
      <w:marBottom w:val="0"/>
      <w:divBdr>
        <w:top w:val="none" w:sz="0" w:space="0" w:color="auto"/>
        <w:left w:val="none" w:sz="0" w:space="0" w:color="auto"/>
        <w:bottom w:val="none" w:sz="0" w:space="0" w:color="auto"/>
        <w:right w:val="none" w:sz="0" w:space="0" w:color="auto"/>
      </w:divBdr>
    </w:div>
    <w:div w:id="931626027">
      <w:bodyDiv w:val="1"/>
      <w:marLeft w:val="0"/>
      <w:marRight w:val="0"/>
      <w:marTop w:val="0"/>
      <w:marBottom w:val="0"/>
      <w:divBdr>
        <w:top w:val="none" w:sz="0" w:space="0" w:color="auto"/>
        <w:left w:val="none" w:sz="0" w:space="0" w:color="auto"/>
        <w:bottom w:val="none" w:sz="0" w:space="0" w:color="auto"/>
        <w:right w:val="none" w:sz="0" w:space="0" w:color="auto"/>
      </w:divBdr>
      <w:divsChild>
        <w:div w:id="900214389">
          <w:marLeft w:val="0"/>
          <w:marRight w:val="0"/>
          <w:marTop w:val="0"/>
          <w:marBottom w:val="0"/>
          <w:divBdr>
            <w:top w:val="none" w:sz="0" w:space="0" w:color="auto"/>
            <w:left w:val="none" w:sz="0" w:space="0" w:color="auto"/>
            <w:bottom w:val="none" w:sz="0" w:space="0" w:color="auto"/>
            <w:right w:val="none" w:sz="0" w:space="0" w:color="auto"/>
          </w:divBdr>
          <w:divsChild>
            <w:div w:id="966350655">
              <w:marLeft w:val="0"/>
              <w:marRight w:val="0"/>
              <w:marTop w:val="0"/>
              <w:marBottom w:val="0"/>
              <w:divBdr>
                <w:top w:val="none" w:sz="0" w:space="0" w:color="auto"/>
                <w:left w:val="none" w:sz="0" w:space="0" w:color="auto"/>
                <w:bottom w:val="none" w:sz="0" w:space="0" w:color="auto"/>
                <w:right w:val="none" w:sz="0" w:space="0" w:color="auto"/>
              </w:divBdr>
              <w:divsChild>
                <w:div w:id="1485468139">
                  <w:marLeft w:val="0"/>
                  <w:marRight w:val="0"/>
                  <w:marTop w:val="0"/>
                  <w:marBottom w:val="0"/>
                  <w:divBdr>
                    <w:top w:val="none" w:sz="0" w:space="0" w:color="auto"/>
                    <w:left w:val="none" w:sz="0" w:space="0" w:color="auto"/>
                    <w:bottom w:val="none" w:sz="0" w:space="0" w:color="auto"/>
                    <w:right w:val="none" w:sz="0" w:space="0" w:color="auto"/>
                  </w:divBdr>
                  <w:divsChild>
                    <w:div w:id="5788510">
                      <w:marLeft w:val="0"/>
                      <w:marRight w:val="0"/>
                      <w:marTop w:val="0"/>
                      <w:marBottom w:val="0"/>
                      <w:divBdr>
                        <w:top w:val="none" w:sz="0" w:space="0" w:color="auto"/>
                        <w:left w:val="none" w:sz="0" w:space="0" w:color="auto"/>
                        <w:bottom w:val="none" w:sz="0" w:space="0" w:color="auto"/>
                        <w:right w:val="none" w:sz="0" w:space="0" w:color="auto"/>
                      </w:divBdr>
                      <w:divsChild>
                        <w:div w:id="1430932482">
                          <w:marLeft w:val="0"/>
                          <w:marRight w:val="0"/>
                          <w:marTop w:val="0"/>
                          <w:marBottom w:val="0"/>
                          <w:divBdr>
                            <w:top w:val="none" w:sz="0" w:space="0" w:color="auto"/>
                            <w:left w:val="none" w:sz="0" w:space="0" w:color="auto"/>
                            <w:bottom w:val="none" w:sz="0" w:space="0" w:color="auto"/>
                            <w:right w:val="none" w:sz="0" w:space="0" w:color="auto"/>
                          </w:divBdr>
                        </w:div>
                        <w:div w:id="19902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7748">
                  <w:marLeft w:val="0"/>
                  <w:marRight w:val="0"/>
                  <w:marTop w:val="0"/>
                  <w:marBottom w:val="0"/>
                  <w:divBdr>
                    <w:top w:val="none" w:sz="0" w:space="0" w:color="auto"/>
                    <w:left w:val="none" w:sz="0" w:space="0" w:color="auto"/>
                    <w:bottom w:val="none" w:sz="0" w:space="0" w:color="auto"/>
                    <w:right w:val="none" w:sz="0" w:space="0" w:color="auto"/>
                  </w:divBdr>
                  <w:divsChild>
                    <w:div w:id="19643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536">
          <w:marLeft w:val="0"/>
          <w:marRight w:val="0"/>
          <w:marTop w:val="0"/>
          <w:marBottom w:val="0"/>
          <w:divBdr>
            <w:top w:val="none" w:sz="0" w:space="0" w:color="auto"/>
            <w:left w:val="none" w:sz="0" w:space="0" w:color="auto"/>
            <w:bottom w:val="none" w:sz="0" w:space="0" w:color="auto"/>
            <w:right w:val="none" w:sz="0" w:space="0" w:color="auto"/>
          </w:divBdr>
          <w:divsChild>
            <w:div w:id="2128311915">
              <w:marLeft w:val="0"/>
              <w:marRight w:val="0"/>
              <w:marTop w:val="0"/>
              <w:marBottom w:val="0"/>
              <w:divBdr>
                <w:top w:val="none" w:sz="0" w:space="0" w:color="auto"/>
                <w:left w:val="none" w:sz="0" w:space="0" w:color="auto"/>
                <w:bottom w:val="none" w:sz="0" w:space="0" w:color="auto"/>
                <w:right w:val="none" w:sz="0" w:space="0" w:color="auto"/>
              </w:divBdr>
              <w:divsChild>
                <w:div w:id="1646818124">
                  <w:marLeft w:val="0"/>
                  <w:marRight w:val="0"/>
                  <w:marTop w:val="0"/>
                  <w:marBottom w:val="0"/>
                  <w:divBdr>
                    <w:top w:val="none" w:sz="0" w:space="0" w:color="auto"/>
                    <w:left w:val="none" w:sz="0" w:space="0" w:color="auto"/>
                    <w:bottom w:val="none" w:sz="0" w:space="0" w:color="auto"/>
                    <w:right w:val="none" w:sz="0" w:space="0" w:color="auto"/>
                  </w:divBdr>
                  <w:divsChild>
                    <w:div w:id="1826967900">
                      <w:marLeft w:val="0"/>
                      <w:marRight w:val="0"/>
                      <w:marTop w:val="0"/>
                      <w:marBottom w:val="0"/>
                      <w:divBdr>
                        <w:top w:val="none" w:sz="0" w:space="0" w:color="auto"/>
                        <w:left w:val="none" w:sz="0" w:space="0" w:color="auto"/>
                        <w:bottom w:val="none" w:sz="0" w:space="0" w:color="auto"/>
                        <w:right w:val="none" w:sz="0" w:space="0" w:color="auto"/>
                      </w:divBdr>
                      <w:divsChild>
                        <w:div w:id="14258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093">
                  <w:marLeft w:val="0"/>
                  <w:marRight w:val="0"/>
                  <w:marTop w:val="0"/>
                  <w:marBottom w:val="0"/>
                  <w:divBdr>
                    <w:top w:val="none" w:sz="0" w:space="0" w:color="auto"/>
                    <w:left w:val="none" w:sz="0" w:space="0" w:color="auto"/>
                    <w:bottom w:val="none" w:sz="0" w:space="0" w:color="auto"/>
                    <w:right w:val="none" w:sz="0" w:space="0" w:color="auto"/>
                  </w:divBdr>
                  <w:divsChild>
                    <w:div w:id="1159036633">
                      <w:marLeft w:val="0"/>
                      <w:marRight w:val="0"/>
                      <w:marTop w:val="0"/>
                      <w:marBottom w:val="0"/>
                      <w:divBdr>
                        <w:top w:val="none" w:sz="0" w:space="0" w:color="auto"/>
                        <w:left w:val="none" w:sz="0" w:space="0" w:color="auto"/>
                        <w:bottom w:val="none" w:sz="0" w:space="0" w:color="auto"/>
                        <w:right w:val="none" w:sz="0" w:space="0" w:color="auto"/>
                      </w:divBdr>
                      <w:divsChild>
                        <w:div w:id="1503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658588">
      <w:bodyDiv w:val="1"/>
      <w:marLeft w:val="0"/>
      <w:marRight w:val="0"/>
      <w:marTop w:val="0"/>
      <w:marBottom w:val="0"/>
      <w:divBdr>
        <w:top w:val="none" w:sz="0" w:space="0" w:color="auto"/>
        <w:left w:val="none" w:sz="0" w:space="0" w:color="auto"/>
        <w:bottom w:val="none" w:sz="0" w:space="0" w:color="auto"/>
        <w:right w:val="none" w:sz="0" w:space="0" w:color="auto"/>
      </w:divBdr>
    </w:div>
    <w:div w:id="951744528">
      <w:bodyDiv w:val="1"/>
      <w:marLeft w:val="0"/>
      <w:marRight w:val="0"/>
      <w:marTop w:val="0"/>
      <w:marBottom w:val="0"/>
      <w:divBdr>
        <w:top w:val="none" w:sz="0" w:space="0" w:color="auto"/>
        <w:left w:val="none" w:sz="0" w:space="0" w:color="auto"/>
        <w:bottom w:val="none" w:sz="0" w:space="0" w:color="auto"/>
        <w:right w:val="none" w:sz="0" w:space="0" w:color="auto"/>
      </w:divBdr>
      <w:divsChild>
        <w:div w:id="437599564">
          <w:marLeft w:val="0"/>
          <w:marRight w:val="0"/>
          <w:marTop w:val="0"/>
          <w:marBottom w:val="0"/>
          <w:divBdr>
            <w:top w:val="none" w:sz="0" w:space="0" w:color="auto"/>
            <w:left w:val="none" w:sz="0" w:space="0" w:color="auto"/>
            <w:bottom w:val="none" w:sz="0" w:space="0" w:color="auto"/>
            <w:right w:val="none" w:sz="0" w:space="0" w:color="auto"/>
          </w:divBdr>
        </w:div>
        <w:div w:id="158085544">
          <w:marLeft w:val="0"/>
          <w:marRight w:val="0"/>
          <w:marTop w:val="0"/>
          <w:marBottom w:val="0"/>
          <w:divBdr>
            <w:top w:val="none" w:sz="0" w:space="0" w:color="auto"/>
            <w:left w:val="none" w:sz="0" w:space="0" w:color="auto"/>
            <w:bottom w:val="none" w:sz="0" w:space="0" w:color="auto"/>
            <w:right w:val="none" w:sz="0" w:space="0" w:color="auto"/>
          </w:divBdr>
        </w:div>
      </w:divsChild>
    </w:div>
    <w:div w:id="958216769">
      <w:bodyDiv w:val="1"/>
      <w:marLeft w:val="0"/>
      <w:marRight w:val="0"/>
      <w:marTop w:val="0"/>
      <w:marBottom w:val="0"/>
      <w:divBdr>
        <w:top w:val="none" w:sz="0" w:space="0" w:color="auto"/>
        <w:left w:val="none" w:sz="0" w:space="0" w:color="auto"/>
        <w:bottom w:val="none" w:sz="0" w:space="0" w:color="auto"/>
        <w:right w:val="none" w:sz="0" w:space="0" w:color="auto"/>
      </w:divBdr>
      <w:divsChild>
        <w:div w:id="1824010105">
          <w:marLeft w:val="0"/>
          <w:marRight w:val="0"/>
          <w:marTop w:val="0"/>
          <w:marBottom w:val="0"/>
          <w:divBdr>
            <w:top w:val="none" w:sz="0" w:space="0" w:color="auto"/>
            <w:left w:val="none" w:sz="0" w:space="0" w:color="auto"/>
            <w:bottom w:val="none" w:sz="0" w:space="0" w:color="auto"/>
            <w:right w:val="none" w:sz="0" w:space="0" w:color="auto"/>
          </w:divBdr>
        </w:div>
        <w:div w:id="1404644320">
          <w:marLeft w:val="0"/>
          <w:marRight w:val="0"/>
          <w:marTop w:val="0"/>
          <w:marBottom w:val="0"/>
          <w:divBdr>
            <w:top w:val="none" w:sz="0" w:space="0" w:color="auto"/>
            <w:left w:val="none" w:sz="0" w:space="0" w:color="auto"/>
            <w:bottom w:val="none" w:sz="0" w:space="0" w:color="auto"/>
            <w:right w:val="none" w:sz="0" w:space="0" w:color="auto"/>
          </w:divBdr>
        </w:div>
        <w:div w:id="1107114968">
          <w:marLeft w:val="0"/>
          <w:marRight w:val="0"/>
          <w:marTop w:val="0"/>
          <w:marBottom w:val="0"/>
          <w:divBdr>
            <w:top w:val="none" w:sz="0" w:space="0" w:color="auto"/>
            <w:left w:val="none" w:sz="0" w:space="0" w:color="auto"/>
            <w:bottom w:val="none" w:sz="0" w:space="0" w:color="auto"/>
            <w:right w:val="none" w:sz="0" w:space="0" w:color="auto"/>
          </w:divBdr>
        </w:div>
        <w:div w:id="1723288125">
          <w:marLeft w:val="0"/>
          <w:marRight w:val="0"/>
          <w:marTop w:val="0"/>
          <w:marBottom w:val="0"/>
          <w:divBdr>
            <w:top w:val="none" w:sz="0" w:space="0" w:color="auto"/>
            <w:left w:val="none" w:sz="0" w:space="0" w:color="auto"/>
            <w:bottom w:val="none" w:sz="0" w:space="0" w:color="auto"/>
            <w:right w:val="none" w:sz="0" w:space="0" w:color="auto"/>
          </w:divBdr>
        </w:div>
        <w:div w:id="493688951">
          <w:marLeft w:val="0"/>
          <w:marRight w:val="0"/>
          <w:marTop w:val="0"/>
          <w:marBottom w:val="0"/>
          <w:divBdr>
            <w:top w:val="none" w:sz="0" w:space="0" w:color="auto"/>
            <w:left w:val="none" w:sz="0" w:space="0" w:color="auto"/>
            <w:bottom w:val="none" w:sz="0" w:space="0" w:color="auto"/>
            <w:right w:val="none" w:sz="0" w:space="0" w:color="auto"/>
          </w:divBdr>
        </w:div>
        <w:div w:id="492986655">
          <w:marLeft w:val="0"/>
          <w:marRight w:val="0"/>
          <w:marTop w:val="0"/>
          <w:marBottom w:val="0"/>
          <w:divBdr>
            <w:top w:val="none" w:sz="0" w:space="0" w:color="auto"/>
            <w:left w:val="none" w:sz="0" w:space="0" w:color="auto"/>
            <w:bottom w:val="none" w:sz="0" w:space="0" w:color="auto"/>
            <w:right w:val="none" w:sz="0" w:space="0" w:color="auto"/>
          </w:divBdr>
        </w:div>
        <w:div w:id="137572810">
          <w:marLeft w:val="0"/>
          <w:marRight w:val="0"/>
          <w:marTop w:val="0"/>
          <w:marBottom w:val="0"/>
          <w:divBdr>
            <w:top w:val="none" w:sz="0" w:space="0" w:color="auto"/>
            <w:left w:val="none" w:sz="0" w:space="0" w:color="auto"/>
            <w:bottom w:val="none" w:sz="0" w:space="0" w:color="auto"/>
            <w:right w:val="none" w:sz="0" w:space="0" w:color="auto"/>
          </w:divBdr>
        </w:div>
      </w:divsChild>
    </w:div>
    <w:div w:id="960191950">
      <w:bodyDiv w:val="1"/>
      <w:marLeft w:val="0"/>
      <w:marRight w:val="0"/>
      <w:marTop w:val="0"/>
      <w:marBottom w:val="0"/>
      <w:divBdr>
        <w:top w:val="none" w:sz="0" w:space="0" w:color="auto"/>
        <w:left w:val="none" w:sz="0" w:space="0" w:color="auto"/>
        <w:bottom w:val="none" w:sz="0" w:space="0" w:color="auto"/>
        <w:right w:val="none" w:sz="0" w:space="0" w:color="auto"/>
      </w:divBdr>
      <w:divsChild>
        <w:div w:id="2040931982">
          <w:marLeft w:val="0"/>
          <w:marRight w:val="0"/>
          <w:marTop w:val="0"/>
          <w:marBottom w:val="0"/>
          <w:divBdr>
            <w:top w:val="none" w:sz="0" w:space="0" w:color="auto"/>
            <w:left w:val="none" w:sz="0" w:space="0" w:color="auto"/>
            <w:bottom w:val="none" w:sz="0" w:space="0" w:color="auto"/>
            <w:right w:val="none" w:sz="0" w:space="0" w:color="auto"/>
          </w:divBdr>
        </w:div>
      </w:divsChild>
    </w:div>
    <w:div w:id="965280233">
      <w:bodyDiv w:val="1"/>
      <w:marLeft w:val="0"/>
      <w:marRight w:val="0"/>
      <w:marTop w:val="0"/>
      <w:marBottom w:val="0"/>
      <w:divBdr>
        <w:top w:val="none" w:sz="0" w:space="0" w:color="auto"/>
        <w:left w:val="none" w:sz="0" w:space="0" w:color="auto"/>
        <w:bottom w:val="none" w:sz="0" w:space="0" w:color="auto"/>
        <w:right w:val="none" w:sz="0" w:space="0" w:color="auto"/>
      </w:divBdr>
      <w:divsChild>
        <w:div w:id="604579118">
          <w:marLeft w:val="0"/>
          <w:marRight w:val="0"/>
          <w:marTop w:val="0"/>
          <w:marBottom w:val="0"/>
          <w:divBdr>
            <w:top w:val="none" w:sz="0" w:space="0" w:color="auto"/>
            <w:left w:val="none" w:sz="0" w:space="0" w:color="auto"/>
            <w:bottom w:val="none" w:sz="0" w:space="0" w:color="auto"/>
            <w:right w:val="none" w:sz="0" w:space="0" w:color="auto"/>
          </w:divBdr>
        </w:div>
        <w:div w:id="1696493739">
          <w:marLeft w:val="0"/>
          <w:marRight w:val="0"/>
          <w:marTop w:val="0"/>
          <w:marBottom w:val="0"/>
          <w:divBdr>
            <w:top w:val="none" w:sz="0" w:space="0" w:color="auto"/>
            <w:left w:val="none" w:sz="0" w:space="0" w:color="auto"/>
            <w:bottom w:val="none" w:sz="0" w:space="0" w:color="auto"/>
            <w:right w:val="none" w:sz="0" w:space="0" w:color="auto"/>
          </w:divBdr>
        </w:div>
        <w:div w:id="1947882613">
          <w:marLeft w:val="0"/>
          <w:marRight w:val="0"/>
          <w:marTop w:val="0"/>
          <w:marBottom w:val="0"/>
          <w:divBdr>
            <w:top w:val="none" w:sz="0" w:space="0" w:color="auto"/>
            <w:left w:val="none" w:sz="0" w:space="0" w:color="auto"/>
            <w:bottom w:val="none" w:sz="0" w:space="0" w:color="auto"/>
            <w:right w:val="none" w:sz="0" w:space="0" w:color="auto"/>
          </w:divBdr>
        </w:div>
        <w:div w:id="473639934">
          <w:marLeft w:val="0"/>
          <w:marRight w:val="0"/>
          <w:marTop w:val="0"/>
          <w:marBottom w:val="0"/>
          <w:divBdr>
            <w:top w:val="none" w:sz="0" w:space="0" w:color="auto"/>
            <w:left w:val="none" w:sz="0" w:space="0" w:color="auto"/>
            <w:bottom w:val="none" w:sz="0" w:space="0" w:color="auto"/>
            <w:right w:val="none" w:sz="0" w:space="0" w:color="auto"/>
          </w:divBdr>
        </w:div>
        <w:div w:id="1353455201">
          <w:marLeft w:val="0"/>
          <w:marRight w:val="0"/>
          <w:marTop w:val="0"/>
          <w:marBottom w:val="0"/>
          <w:divBdr>
            <w:top w:val="none" w:sz="0" w:space="0" w:color="auto"/>
            <w:left w:val="none" w:sz="0" w:space="0" w:color="auto"/>
            <w:bottom w:val="none" w:sz="0" w:space="0" w:color="auto"/>
            <w:right w:val="none" w:sz="0" w:space="0" w:color="auto"/>
          </w:divBdr>
        </w:div>
        <w:div w:id="229584218">
          <w:marLeft w:val="0"/>
          <w:marRight w:val="0"/>
          <w:marTop w:val="0"/>
          <w:marBottom w:val="0"/>
          <w:divBdr>
            <w:top w:val="none" w:sz="0" w:space="0" w:color="auto"/>
            <w:left w:val="none" w:sz="0" w:space="0" w:color="auto"/>
            <w:bottom w:val="none" w:sz="0" w:space="0" w:color="auto"/>
            <w:right w:val="none" w:sz="0" w:space="0" w:color="auto"/>
          </w:divBdr>
        </w:div>
        <w:div w:id="1769766049">
          <w:marLeft w:val="0"/>
          <w:marRight w:val="0"/>
          <w:marTop w:val="0"/>
          <w:marBottom w:val="0"/>
          <w:divBdr>
            <w:top w:val="none" w:sz="0" w:space="0" w:color="auto"/>
            <w:left w:val="none" w:sz="0" w:space="0" w:color="auto"/>
            <w:bottom w:val="none" w:sz="0" w:space="0" w:color="auto"/>
            <w:right w:val="none" w:sz="0" w:space="0" w:color="auto"/>
          </w:divBdr>
        </w:div>
        <w:div w:id="1335038221">
          <w:marLeft w:val="0"/>
          <w:marRight w:val="0"/>
          <w:marTop w:val="0"/>
          <w:marBottom w:val="0"/>
          <w:divBdr>
            <w:top w:val="none" w:sz="0" w:space="0" w:color="auto"/>
            <w:left w:val="none" w:sz="0" w:space="0" w:color="auto"/>
            <w:bottom w:val="none" w:sz="0" w:space="0" w:color="auto"/>
            <w:right w:val="none" w:sz="0" w:space="0" w:color="auto"/>
          </w:divBdr>
        </w:div>
        <w:div w:id="1024285984">
          <w:marLeft w:val="0"/>
          <w:marRight w:val="0"/>
          <w:marTop w:val="0"/>
          <w:marBottom w:val="0"/>
          <w:divBdr>
            <w:top w:val="none" w:sz="0" w:space="0" w:color="auto"/>
            <w:left w:val="none" w:sz="0" w:space="0" w:color="auto"/>
            <w:bottom w:val="none" w:sz="0" w:space="0" w:color="auto"/>
            <w:right w:val="none" w:sz="0" w:space="0" w:color="auto"/>
          </w:divBdr>
        </w:div>
      </w:divsChild>
    </w:div>
    <w:div w:id="978657274">
      <w:bodyDiv w:val="1"/>
      <w:marLeft w:val="0"/>
      <w:marRight w:val="0"/>
      <w:marTop w:val="0"/>
      <w:marBottom w:val="0"/>
      <w:divBdr>
        <w:top w:val="none" w:sz="0" w:space="0" w:color="auto"/>
        <w:left w:val="none" w:sz="0" w:space="0" w:color="auto"/>
        <w:bottom w:val="none" w:sz="0" w:space="0" w:color="auto"/>
        <w:right w:val="none" w:sz="0" w:space="0" w:color="auto"/>
      </w:divBdr>
      <w:divsChild>
        <w:div w:id="706636684">
          <w:marLeft w:val="0"/>
          <w:marRight w:val="0"/>
          <w:marTop w:val="0"/>
          <w:marBottom w:val="0"/>
          <w:divBdr>
            <w:top w:val="none" w:sz="0" w:space="0" w:color="auto"/>
            <w:left w:val="none" w:sz="0" w:space="0" w:color="auto"/>
            <w:bottom w:val="none" w:sz="0" w:space="0" w:color="auto"/>
            <w:right w:val="none" w:sz="0" w:space="0" w:color="auto"/>
          </w:divBdr>
        </w:div>
        <w:div w:id="2078432729">
          <w:marLeft w:val="0"/>
          <w:marRight w:val="0"/>
          <w:marTop w:val="0"/>
          <w:marBottom w:val="0"/>
          <w:divBdr>
            <w:top w:val="none" w:sz="0" w:space="0" w:color="auto"/>
            <w:left w:val="none" w:sz="0" w:space="0" w:color="auto"/>
            <w:bottom w:val="none" w:sz="0" w:space="0" w:color="auto"/>
            <w:right w:val="none" w:sz="0" w:space="0" w:color="auto"/>
          </w:divBdr>
        </w:div>
        <w:div w:id="1708724937">
          <w:marLeft w:val="0"/>
          <w:marRight w:val="0"/>
          <w:marTop w:val="0"/>
          <w:marBottom w:val="0"/>
          <w:divBdr>
            <w:top w:val="none" w:sz="0" w:space="0" w:color="auto"/>
            <w:left w:val="none" w:sz="0" w:space="0" w:color="auto"/>
            <w:bottom w:val="none" w:sz="0" w:space="0" w:color="auto"/>
            <w:right w:val="none" w:sz="0" w:space="0" w:color="auto"/>
          </w:divBdr>
        </w:div>
      </w:divsChild>
    </w:div>
    <w:div w:id="984746732">
      <w:bodyDiv w:val="1"/>
      <w:marLeft w:val="0"/>
      <w:marRight w:val="0"/>
      <w:marTop w:val="0"/>
      <w:marBottom w:val="0"/>
      <w:divBdr>
        <w:top w:val="none" w:sz="0" w:space="0" w:color="auto"/>
        <w:left w:val="none" w:sz="0" w:space="0" w:color="auto"/>
        <w:bottom w:val="none" w:sz="0" w:space="0" w:color="auto"/>
        <w:right w:val="none" w:sz="0" w:space="0" w:color="auto"/>
      </w:divBdr>
      <w:divsChild>
        <w:div w:id="162623969">
          <w:marLeft w:val="0"/>
          <w:marRight w:val="0"/>
          <w:marTop w:val="0"/>
          <w:marBottom w:val="0"/>
          <w:divBdr>
            <w:top w:val="none" w:sz="0" w:space="0" w:color="auto"/>
            <w:left w:val="none" w:sz="0" w:space="0" w:color="auto"/>
            <w:bottom w:val="none" w:sz="0" w:space="0" w:color="auto"/>
            <w:right w:val="none" w:sz="0" w:space="0" w:color="auto"/>
          </w:divBdr>
        </w:div>
        <w:div w:id="2110158593">
          <w:marLeft w:val="0"/>
          <w:marRight w:val="0"/>
          <w:marTop w:val="0"/>
          <w:marBottom w:val="0"/>
          <w:divBdr>
            <w:top w:val="none" w:sz="0" w:space="0" w:color="auto"/>
            <w:left w:val="none" w:sz="0" w:space="0" w:color="auto"/>
            <w:bottom w:val="none" w:sz="0" w:space="0" w:color="auto"/>
            <w:right w:val="none" w:sz="0" w:space="0" w:color="auto"/>
          </w:divBdr>
        </w:div>
        <w:div w:id="134836522">
          <w:marLeft w:val="0"/>
          <w:marRight w:val="0"/>
          <w:marTop w:val="0"/>
          <w:marBottom w:val="0"/>
          <w:divBdr>
            <w:top w:val="none" w:sz="0" w:space="0" w:color="auto"/>
            <w:left w:val="none" w:sz="0" w:space="0" w:color="auto"/>
            <w:bottom w:val="none" w:sz="0" w:space="0" w:color="auto"/>
            <w:right w:val="none" w:sz="0" w:space="0" w:color="auto"/>
          </w:divBdr>
        </w:div>
        <w:div w:id="327175540">
          <w:marLeft w:val="0"/>
          <w:marRight w:val="0"/>
          <w:marTop w:val="0"/>
          <w:marBottom w:val="0"/>
          <w:divBdr>
            <w:top w:val="none" w:sz="0" w:space="0" w:color="auto"/>
            <w:left w:val="none" w:sz="0" w:space="0" w:color="auto"/>
            <w:bottom w:val="none" w:sz="0" w:space="0" w:color="auto"/>
            <w:right w:val="none" w:sz="0" w:space="0" w:color="auto"/>
          </w:divBdr>
        </w:div>
        <w:div w:id="164125758">
          <w:marLeft w:val="0"/>
          <w:marRight w:val="0"/>
          <w:marTop w:val="0"/>
          <w:marBottom w:val="0"/>
          <w:divBdr>
            <w:top w:val="none" w:sz="0" w:space="0" w:color="auto"/>
            <w:left w:val="none" w:sz="0" w:space="0" w:color="auto"/>
            <w:bottom w:val="none" w:sz="0" w:space="0" w:color="auto"/>
            <w:right w:val="none" w:sz="0" w:space="0" w:color="auto"/>
          </w:divBdr>
        </w:div>
        <w:div w:id="1505165766">
          <w:marLeft w:val="0"/>
          <w:marRight w:val="0"/>
          <w:marTop w:val="0"/>
          <w:marBottom w:val="0"/>
          <w:divBdr>
            <w:top w:val="none" w:sz="0" w:space="0" w:color="auto"/>
            <w:left w:val="none" w:sz="0" w:space="0" w:color="auto"/>
            <w:bottom w:val="none" w:sz="0" w:space="0" w:color="auto"/>
            <w:right w:val="none" w:sz="0" w:space="0" w:color="auto"/>
          </w:divBdr>
        </w:div>
        <w:div w:id="177698183">
          <w:marLeft w:val="0"/>
          <w:marRight w:val="0"/>
          <w:marTop w:val="0"/>
          <w:marBottom w:val="0"/>
          <w:divBdr>
            <w:top w:val="none" w:sz="0" w:space="0" w:color="auto"/>
            <w:left w:val="none" w:sz="0" w:space="0" w:color="auto"/>
            <w:bottom w:val="none" w:sz="0" w:space="0" w:color="auto"/>
            <w:right w:val="none" w:sz="0" w:space="0" w:color="auto"/>
          </w:divBdr>
        </w:div>
        <w:div w:id="1875968762">
          <w:marLeft w:val="0"/>
          <w:marRight w:val="0"/>
          <w:marTop w:val="0"/>
          <w:marBottom w:val="0"/>
          <w:divBdr>
            <w:top w:val="none" w:sz="0" w:space="0" w:color="auto"/>
            <w:left w:val="none" w:sz="0" w:space="0" w:color="auto"/>
            <w:bottom w:val="none" w:sz="0" w:space="0" w:color="auto"/>
            <w:right w:val="none" w:sz="0" w:space="0" w:color="auto"/>
          </w:divBdr>
        </w:div>
        <w:div w:id="1218126662">
          <w:marLeft w:val="0"/>
          <w:marRight w:val="0"/>
          <w:marTop w:val="0"/>
          <w:marBottom w:val="0"/>
          <w:divBdr>
            <w:top w:val="none" w:sz="0" w:space="0" w:color="auto"/>
            <w:left w:val="none" w:sz="0" w:space="0" w:color="auto"/>
            <w:bottom w:val="none" w:sz="0" w:space="0" w:color="auto"/>
            <w:right w:val="none" w:sz="0" w:space="0" w:color="auto"/>
          </w:divBdr>
        </w:div>
        <w:div w:id="1229922495">
          <w:marLeft w:val="0"/>
          <w:marRight w:val="0"/>
          <w:marTop w:val="0"/>
          <w:marBottom w:val="0"/>
          <w:divBdr>
            <w:top w:val="none" w:sz="0" w:space="0" w:color="auto"/>
            <w:left w:val="none" w:sz="0" w:space="0" w:color="auto"/>
            <w:bottom w:val="none" w:sz="0" w:space="0" w:color="auto"/>
            <w:right w:val="none" w:sz="0" w:space="0" w:color="auto"/>
          </w:divBdr>
        </w:div>
        <w:div w:id="1627277906">
          <w:marLeft w:val="0"/>
          <w:marRight w:val="0"/>
          <w:marTop w:val="0"/>
          <w:marBottom w:val="0"/>
          <w:divBdr>
            <w:top w:val="none" w:sz="0" w:space="0" w:color="auto"/>
            <w:left w:val="none" w:sz="0" w:space="0" w:color="auto"/>
            <w:bottom w:val="none" w:sz="0" w:space="0" w:color="auto"/>
            <w:right w:val="none" w:sz="0" w:space="0" w:color="auto"/>
          </w:divBdr>
        </w:div>
      </w:divsChild>
    </w:div>
    <w:div w:id="1011645990">
      <w:bodyDiv w:val="1"/>
      <w:marLeft w:val="0"/>
      <w:marRight w:val="0"/>
      <w:marTop w:val="0"/>
      <w:marBottom w:val="0"/>
      <w:divBdr>
        <w:top w:val="none" w:sz="0" w:space="0" w:color="auto"/>
        <w:left w:val="none" w:sz="0" w:space="0" w:color="auto"/>
        <w:bottom w:val="none" w:sz="0" w:space="0" w:color="auto"/>
        <w:right w:val="none" w:sz="0" w:space="0" w:color="auto"/>
      </w:divBdr>
    </w:div>
    <w:div w:id="1015033433">
      <w:bodyDiv w:val="1"/>
      <w:marLeft w:val="0"/>
      <w:marRight w:val="0"/>
      <w:marTop w:val="0"/>
      <w:marBottom w:val="0"/>
      <w:divBdr>
        <w:top w:val="none" w:sz="0" w:space="0" w:color="auto"/>
        <w:left w:val="none" w:sz="0" w:space="0" w:color="auto"/>
        <w:bottom w:val="none" w:sz="0" w:space="0" w:color="auto"/>
        <w:right w:val="none" w:sz="0" w:space="0" w:color="auto"/>
      </w:divBdr>
    </w:div>
    <w:div w:id="1041322898">
      <w:bodyDiv w:val="1"/>
      <w:marLeft w:val="0"/>
      <w:marRight w:val="0"/>
      <w:marTop w:val="0"/>
      <w:marBottom w:val="0"/>
      <w:divBdr>
        <w:top w:val="none" w:sz="0" w:space="0" w:color="auto"/>
        <w:left w:val="none" w:sz="0" w:space="0" w:color="auto"/>
        <w:bottom w:val="none" w:sz="0" w:space="0" w:color="auto"/>
        <w:right w:val="none" w:sz="0" w:space="0" w:color="auto"/>
      </w:divBdr>
    </w:div>
    <w:div w:id="1048606117">
      <w:bodyDiv w:val="1"/>
      <w:marLeft w:val="0"/>
      <w:marRight w:val="0"/>
      <w:marTop w:val="0"/>
      <w:marBottom w:val="0"/>
      <w:divBdr>
        <w:top w:val="none" w:sz="0" w:space="0" w:color="auto"/>
        <w:left w:val="none" w:sz="0" w:space="0" w:color="auto"/>
        <w:bottom w:val="none" w:sz="0" w:space="0" w:color="auto"/>
        <w:right w:val="none" w:sz="0" w:space="0" w:color="auto"/>
      </w:divBdr>
    </w:div>
    <w:div w:id="1053429058">
      <w:bodyDiv w:val="1"/>
      <w:marLeft w:val="0"/>
      <w:marRight w:val="0"/>
      <w:marTop w:val="0"/>
      <w:marBottom w:val="0"/>
      <w:divBdr>
        <w:top w:val="none" w:sz="0" w:space="0" w:color="auto"/>
        <w:left w:val="none" w:sz="0" w:space="0" w:color="auto"/>
        <w:bottom w:val="none" w:sz="0" w:space="0" w:color="auto"/>
        <w:right w:val="none" w:sz="0" w:space="0" w:color="auto"/>
      </w:divBdr>
    </w:div>
    <w:div w:id="1080903603">
      <w:bodyDiv w:val="1"/>
      <w:marLeft w:val="0"/>
      <w:marRight w:val="0"/>
      <w:marTop w:val="0"/>
      <w:marBottom w:val="0"/>
      <w:divBdr>
        <w:top w:val="none" w:sz="0" w:space="0" w:color="auto"/>
        <w:left w:val="none" w:sz="0" w:space="0" w:color="auto"/>
        <w:bottom w:val="none" w:sz="0" w:space="0" w:color="auto"/>
        <w:right w:val="none" w:sz="0" w:space="0" w:color="auto"/>
      </w:divBdr>
    </w:div>
    <w:div w:id="1097167074">
      <w:bodyDiv w:val="1"/>
      <w:marLeft w:val="0"/>
      <w:marRight w:val="0"/>
      <w:marTop w:val="0"/>
      <w:marBottom w:val="0"/>
      <w:divBdr>
        <w:top w:val="none" w:sz="0" w:space="0" w:color="auto"/>
        <w:left w:val="none" w:sz="0" w:space="0" w:color="auto"/>
        <w:bottom w:val="none" w:sz="0" w:space="0" w:color="auto"/>
        <w:right w:val="none" w:sz="0" w:space="0" w:color="auto"/>
      </w:divBdr>
    </w:div>
    <w:div w:id="1107115724">
      <w:bodyDiv w:val="1"/>
      <w:marLeft w:val="0"/>
      <w:marRight w:val="0"/>
      <w:marTop w:val="0"/>
      <w:marBottom w:val="0"/>
      <w:divBdr>
        <w:top w:val="none" w:sz="0" w:space="0" w:color="auto"/>
        <w:left w:val="none" w:sz="0" w:space="0" w:color="auto"/>
        <w:bottom w:val="none" w:sz="0" w:space="0" w:color="auto"/>
        <w:right w:val="none" w:sz="0" w:space="0" w:color="auto"/>
      </w:divBdr>
    </w:div>
    <w:div w:id="1125389466">
      <w:bodyDiv w:val="1"/>
      <w:marLeft w:val="0"/>
      <w:marRight w:val="0"/>
      <w:marTop w:val="0"/>
      <w:marBottom w:val="0"/>
      <w:divBdr>
        <w:top w:val="none" w:sz="0" w:space="0" w:color="auto"/>
        <w:left w:val="none" w:sz="0" w:space="0" w:color="auto"/>
        <w:bottom w:val="none" w:sz="0" w:space="0" w:color="auto"/>
        <w:right w:val="none" w:sz="0" w:space="0" w:color="auto"/>
      </w:divBdr>
      <w:divsChild>
        <w:div w:id="664940349">
          <w:marLeft w:val="0"/>
          <w:marRight w:val="0"/>
          <w:marTop w:val="0"/>
          <w:marBottom w:val="0"/>
          <w:divBdr>
            <w:top w:val="none" w:sz="0" w:space="0" w:color="auto"/>
            <w:left w:val="none" w:sz="0" w:space="0" w:color="auto"/>
            <w:bottom w:val="none" w:sz="0" w:space="0" w:color="auto"/>
            <w:right w:val="none" w:sz="0" w:space="0" w:color="auto"/>
          </w:divBdr>
        </w:div>
      </w:divsChild>
    </w:div>
    <w:div w:id="1136754341">
      <w:bodyDiv w:val="1"/>
      <w:marLeft w:val="0"/>
      <w:marRight w:val="0"/>
      <w:marTop w:val="0"/>
      <w:marBottom w:val="0"/>
      <w:divBdr>
        <w:top w:val="none" w:sz="0" w:space="0" w:color="auto"/>
        <w:left w:val="none" w:sz="0" w:space="0" w:color="auto"/>
        <w:bottom w:val="none" w:sz="0" w:space="0" w:color="auto"/>
        <w:right w:val="none" w:sz="0" w:space="0" w:color="auto"/>
      </w:divBdr>
    </w:div>
    <w:div w:id="1142312158">
      <w:bodyDiv w:val="1"/>
      <w:marLeft w:val="0"/>
      <w:marRight w:val="0"/>
      <w:marTop w:val="0"/>
      <w:marBottom w:val="0"/>
      <w:divBdr>
        <w:top w:val="none" w:sz="0" w:space="0" w:color="auto"/>
        <w:left w:val="none" w:sz="0" w:space="0" w:color="auto"/>
        <w:bottom w:val="none" w:sz="0" w:space="0" w:color="auto"/>
        <w:right w:val="none" w:sz="0" w:space="0" w:color="auto"/>
      </w:divBdr>
      <w:divsChild>
        <w:div w:id="557134029">
          <w:marLeft w:val="0"/>
          <w:marRight w:val="0"/>
          <w:marTop w:val="0"/>
          <w:marBottom w:val="0"/>
          <w:divBdr>
            <w:top w:val="none" w:sz="0" w:space="0" w:color="auto"/>
            <w:left w:val="none" w:sz="0" w:space="0" w:color="auto"/>
            <w:bottom w:val="none" w:sz="0" w:space="0" w:color="auto"/>
            <w:right w:val="none" w:sz="0" w:space="0" w:color="auto"/>
          </w:divBdr>
        </w:div>
      </w:divsChild>
    </w:div>
    <w:div w:id="1147436286">
      <w:bodyDiv w:val="1"/>
      <w:marLeft w:val="0"/>
      <w:marRight w:val="0"/>
      <w:marTop w:val="0"/>
      <w:marBottom w:val="0"/>
      <w:divBdr>
        <w:top w:val="none" w:sz="0" w:space="0" w:color="auto"/>
        <w:left w:val="none" w:sz="0" w:space="0" w:color="auto"/>
        <w:bottom w:val="none" w:sz="0" w:space="0" w:color="auto"/>
        <w:right w:val="none" w:sz="0" w:space="0" w:color="auto"/>
      </w:divBdr>
    </w:div>
    <w:div w:id="1149708968">
      <w:bodyDiv w:val="1"/>
      <w:marLeft w:val="0"/>
      <w:marRight w:val="0"/>
      <w:marTop w:val="0"/>
      <w:marBottom w:val="0"/>
      <w:divBdr>
        <w:top w:val="none" w:sz="0" w:space="0" w:color="auto"/>
        <w:left w:val="none" w:sz="0" w:space="0" w:color="auto"/>
        <w:bottom w:val="none" w:sz="0" w:space="0" w:color="auto"/>
        <w:right w:val="none" w:sz="0" w:space="0" w:color="auto"/>
      </w:divBdr>
    </w:div>
    <w:div w:id="1159154757">
      <w:bodyDiv w:val="1"/>
      <w:marLeft w:val="0"/>
      <w:marRight w:val="0"/>
      <w:marTop w:val="0"/>
      <w:marBottom w:val="0"/>
      <w:divBdr>
        <w:top w:val="none" w:sz="0" w:space="0" w:color="auto"/>
        <w:left w:val="none" w:sz="0" w:space="0" w:color="auto"/>
        <w:bottom w:val="none" w:sz="0" w:space="0" w:color="auto"/>
        <w:right w:val="none" w:sz="0" w:space="0" w:color="auto"/>
      </w:divBdr>
    </w:div>
    <w:div w:id="1184131700">
      <w:bodyDiv w:val="1"/>
      <w:marLeft w:val="0"/>
      <w:marRight w:val="0"/>
      <w:marTop w:val="0"/>
      <w:marBottom w:val="0"/>
      <w:divBdr>
        <w:top w:val="none" w:sz="0" w:space="0" w:color="auto"/>
        <w:left w:val="none" w:sz="0" w:space="0" w:color="auto"/>
        <w:bottom w:val="none" w:sz="0" w:space="0" w:color="auto"/>
        <w:right w:val="none" w:sz="0" w:space="0" w:color="auto"/>
      </w:divBdr>
    </w:div>
    <w:div w:id="1209146794">
      <w:bodyDiv w:val="1"/>
      <w:marLeft w:val="0"/>
      <w:marRight w:val="0"/>
      <w:marTop w:val="0"/>
      <w:marBottom w:val="0"/>
      <w:divBdr>
        <w:top w:val="none" w:sz="0" w:space="0" w:color="auto"/>
        <w:left w:val="none" w:sz="0" w:space="0" w:color="auto"/>
        <w:bottom w:val="none" w:sz="0" w:space="0" w:color="auto"/>
        <w:right w:val="none" w:sz="0" w:space="0" w:color="auto"/>
      </w:divBdr>
    </w:div>
    <w:div w:id="1242720036">
      <w:bodyDiv w:val="1"/>
      <w:marLeft w:val="0"/>
      <w:marRight w:val="0"/>
      <w:marTop w:val="0"/>
      <w:marBottom w:val="0"/>
      <w:divBdr>
        <w:top w:val="none" w:sz="0" w:space="0" w:color="auto"/>
        <w:left w:val="none" w:sz="0" w:space="0" w:color="auto"/>
        <w:bottom w:val="none" w:sz="0" w:space="0" w:color="auto"/>
        <w:right w:val="none" w:sz="0" w:space="0" w:color="auto"/>
      </w:divBdr>
      <w:divsChild>
        <w:div w:id="806583717">
          <w:marLeft w:val="0"/>
          <w:marRight w:val="0"/>
          <w:marTop w:val="0"/>
          <w:marBottom w:val="0"/>
          <w:divBdr>
            <w:top w:val="none" w:sz="0" w:space="0" w:color="auto"/>
            <w:left w:val="none" w:sz="0" w:space="0" w:color="auto"/>
            <w:bottom w:val="none" w:sz="0" w:space="0" w:color="auto"/>
            <w:right w:val="none" w:sz="0" w:space="0" w:color="auto"/>
          </w:divBdr>
          <w:divsChild>
            <w:div w:id="497690808">
              <w:marLeft w:val="0"/>
              <w:marRight w:val="0"/>
              <w:marTop w:val="0"/>
              <w:marBottom w:val="0"/>
              <w:divBdr>
                <w:top w:val="none" w:sz="0" w:space="0" w:color="auto"/>
                <w:left w:val="none" w:sz="0" w:space="0" w:color="auto"/>
                <w:bottom w:val="none" w:sz="0" w:space="0" w:color="auto"/>
                <w:right w:val="none" w:sz="0" w:space="0" w:color="auto"/>
              </w:divBdr>
              <w:divsChild>
                <w:div w:id="13895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35379">
      <w:bodyDiv w:val="1"/>
      <w:marLeft w:val="0"/>
      <w:marRight w:val="0"/>
      <w:marTop w:val="0"/>
      <w:marBottom w:val="0"/>
      <w:divBdr>
        <w:top w:val="none" w:sz="0" w:space="0" w:color="auto"/>
        <w:left w:val="none" w:sz="0" w:space="0" w:color="auto"/>
        <w:bottom w:val="none" w:sz="0" w:space="0" w:color="auto"/>
        <w:right w:val="none" w:sz="0" w:space="0" w:color="auto"/>
      </w:divBdr>
      <w:divsChild>
        <w:div w:id="1839077558">
          <w:marLeft w:val="0"/>
          <w:marRight w:val="0"/>
          <w:marTop w:val="0"/>
          <w:marBottom w:val="0"/>
          <w:divBdr>
            <w:top w:val="none" w:sz="0" w:space="0" w:color="auto"/>
            <w:left w:val="none" w:sz="0" w:space="0" w:color="auto"/>
            <w:bottom w:val="none" w:sz="0" w:space="0" w:color="auto"/>
            <w:right w:val="none" w:sz="0" w:space="0" w:color="auto"/>
          </w:divBdr>
        </w:div>
        <w:div w:id="2132672578">
          <w:marLeft w:val="0"/>
          <w:marRight w:val="0"/>
          <w:marTop w:val="0"/>
          <w:marBottom w:val="0"/>
          <w:divBdr>
            <w:top w:val="none" w:sz="0" w:space="0" w:color="auto"/>
            <w:left w:val="none" w:sz="0" w:space="0" w:color="auto"/>
            <w:bottom w:val="none" w:sz="0" w:space="0" w:color="auto"/>
            <w:right w:val="none" w:sz="0" w:space="0" w:color="auto"/>
          </w:divBdr>
        </w:div>
        <w:div w:id="1968510044">
          <w:marLeft w:val="0"/>
          <w:marRight w:val="0"/>
          <w:marTop w:val="0"/>
          <w:marBottom w:val="0"/>
          <w:divBdr>
            <w:top w:val="none" w:sz="0" w:space="0" w:color="auto"/>
            <w:left w:val="none" w:sz="0" w:space="0" w:color="auto"/>
            <w:bottom w:val="none" w:sz="0" w:space="0" w:color="auto"/>
            <w:right w:val="none" w:sz="0" w:space="0" w:color="auto"/>
          </w:divBdr>
        </w:div>
        <w:div w:id="588513545">
          <w:marLeft w:val="0"/>
          <w:marRight w:val="0"/>
          <w:marTop w:val="0"/>
          <w:marBottom w:val="0"/>
          <w:divBdr>
            <w:top w:val="none" w:sz="0" w:space="0" w:color="auto"/>
            <w:left w:val="none" w:sz="0" w:space="0" w:color="auto"/>
            <w:bottom w:val="none" w:sz="0" w:space="0" w:color="auto"/>
            <w:right w:val="none" w:sz="0" w:space="0" w:color="auto"/>
          </w:divBdr>
        </w:div>
      </w:divsChild>
    </w:div>
    <w:div w:id="1267812660">
      <w:bodyDiv w:val="1"/>
      <w:marLeft w:val="0"/>
      <w:marRight w:val="0"/>
      <w:marTop w:val="0"/>
      <w:marBottom w:val="0"/>
      <w:divBdr>
        <w:top w:val="none" w:sz="0" w:space="0" w:color="auto"/>
        <w:left w:val="none" w:sz="0" w:space="0" w:color="auto"/>
        <w:bottom w:val="none" w:sz="0" w:space="0" w:color="auto"/>
        <w:right w:val="none" w:sz="0" w:space="0" w:color="auto"/>
      </w:divBdr>
      <w:divsChild>
        <w:div w:id="1794861860">
          <w:marLeft w:val="0"/>
          <w:marRight w:val="0"/>
          <w:marTop w:val="0"/>
          <w:marBottom w:val="0"/>
          <w:divBdr>
            <w:top w:val="none" w:sz="0" w:space="0" w:color="auto"/>
            <w:left w:val="none" w:sz="0" w:space="0" w:color="auto"/>
            <w:bottom w:val="none" w:sz="0" w:space="0" w:color="auto"/>
            <w:right w:val="none" w:sz="0" w:space="0" w:color="auto"/>
          </w:divBdr>
        </w:div>
        <w:div w:id="1856115838">
          <w:marLeft w:val="0"/>
          <w:marRight w:val="0"/>
          <w:marTop w:val="0"/>
          <w:marBottom w:val="0"/>
          <w:divBdr>
            <w:top w:val="none" w:sz="0" w:space="0" w:color="auto"/>
            <w:left w:val="none" w:sz="0" w:space="0" w:color="auto"/>
            <w:bottom w:val="none" w:sz="0" w:space="0" w:color="auto"/>
            <w:right w:val="none" w:sz="0" w:space="0" w:color="auto"/>
          </w:divBdr>
        </w:div>
        <w:div w:id="708997026">
          <w:marLeft w:val="0"/>
          <w:marRight w:val="0"/>
          <w:marTop w:val="0"/>
          <w:marBottom w:val="0"/>
          <w:divBdr>
            <w:top w:val="none" w:sz="0" w:space="0" w:color="auto"/>
            <w:left w:val="none" w:sz="0" w:space="0" w:color="auto"/>
            <w:bottom w:val="none" w:sz="0" w:space="0" w:color="auto"/>
            <w:right w:val="none" w:sz="0" w:space="0" w:color="auto"/>
          </w:divBdr>
        </w:div>
      </w:divsChild>
    </w:div>
    <w:div w:id="1272081377">
      <w:bodyDiv w:val="1"/>
      <w:marLeft w:val="0"/>
      <w:marRight w:val="0"/>
      <w:marTop w:val="0"/>
      <w:marBottom w:val="0"/>
      <w:divBdr>
        <w:top w:val="none" w:sz="0" w:space="0" w:color="auto"/>
        <w:left w:val="none" w:sz="0" w:space="0" w:color="auto"/>
        <w:bottom w:val="none" w:sz="0" w:space="0" w:color="auto"/>
        <w:right w:val="none" w:sz="0" w:space="0" w:color="auto"/>
      </w:divBdr>
      <w:divsChild>
        <w:div w:id="2074306723">
          <w:marLeft w:val="0"/>
          <w:marRight w:val="0"/>
          <w:marTop w:val="0"/>
          <w:marBottom w:val="0"/>
          <w:divBdr>
            <w:top w:val="none" w:sz="0" w:space="0" w:color="auto"/>
            <w:left w:val="none" w:sz="0" w:space="0" w:color="auto"/>
            <w:bottom w:val="none" w:sz="0" w:space="0" w:color="auto"/>
            <w:right w:val="none" w:sz="0" w:space="0" w:color="auto"/>
          </w:divBdr>
        </w:div>
        <w:div w:id="1852719811">
          <w:marLeft w:val="0"/>
          <w:marRight w:val="0"/>
          <w:marTop w:val="0"/>
          <w:marBottom w:val="0"/>
          <w:divBdr>
            <w:top w:val="none" w:sz="0" w:space="0" w:color="auto"/>
            <w:left w:val="none" w:sz="0" w:space="0" w:color="auto"/>
            <w:bottom w:val="none" w:sz="0" w:space="0" w:color="auto"/>
            <w:right w:val="none" w:sz="0" w:space="0" w:color="auto"/>
          </w:divBdr>
        </w:div>
        <w:div w:id="1022822819">
          <w:marLeft w:val="0"/>
          <w:marRight w:val="0"/>
          <w:marTop w:val="0"/>
          <w:marBottom w:val="0"/>
          <w:divBdr>
            <w:top w:val="none" w:sz="0" w:space="0" w:color="auto"/>
            <w:left w:val="none" w:sz="0" w:space="0" w:color="auto"/>
            <w:bottom w:val="none" w:sz="0" w:space="0" w:color="auto"/>
            <w:right w:val="none" w:sz="0" w:space="0" w:color="auto"/>
          </w:divBdr>
        </w:div>
      </w:divsChild>
    </w:div>
    <w:div w:id="1285424131">
      <w:bodyDiv w:val="1"/>
      <w:marLeft w:val="0"/>
      <w:marRight w:val="0"/>
      <w:marTop w:val="0"/>
      <w:marBottom w:val="0"/>
      <w:divBdr>
        <w:top w:val="none" w:sz="0" w:space="0" w:color="auto"/>
        <w:left w:val="none" w:sz="0" w:space="0" w:color="auto"/>
        <w:bottom w:val="none" w:sz="0" w:space="0" w:color="auto"/>
        <w:right w:val="none" w:sz="0" w:space="0" w:color="auto"/>
      </w:divBdr>
      <w:divsChild>
        <w:div w:id="40785529">
          <w:marLeft w:val="0"/>
          <w:marRight w:val="0"/>
          <w:marTop w:val="0"/>
          <w:marBottom w:val="0"/>
          <w:divBdr>
            <w:top w:val="none" w:sz="0" w:space="0" w:color="auto"/>
            <w:left w:val="none" w:sz="0" w:space="0" w:color="auto"/>
            <w:bottom w:val="none" w:sz="0" w:space="0" w:color="auto"/>
            <w:right w:val="none" w:sz="0" w:space="0" w:color="auto"/>
          </w:divBdr>
        </w:div>
        <w:div w:id="222060371">
          <w:marLeft w:val="0"/>
          <w:marRight w:val="0"/>
          <w:marTop w:val="0"/>
          <w:marBottom w:val="0"/>
          <w:divBdr>
            <w:top w:val="none" w:sz="0" w:space="0" w:color="auto"/>
            <w:left w:val="none" w:sz="0" w:space="0" w:color="auto"/>
            <w:bottom w:val="none" w:sz="0" w:space="0" w:color="auto"/>
            <w:right w:val="none" w:sz="0" w:space="0" w:color="auto"/>
          </w:divBdr>
        </w:div>
        <w:div w:id="706294065">
          <w:marLeft w:val="0"/>
          <w:marRight w:val="0"/>
          <w:marTop w:val="0"/>
          <w:marBottom w:val="0"/>
          <w:divBdr>
            <w:top w:val="none" w:sz="0" w:space="0" w:color="auto"/>
            <w:left w:val="none" w:sz="0" w:space="0" w:color="auto"/>
            <w:bottom w:val="none" w:sz="0" w:space="0" w:color="auto"/>
            <w:right w:val="none" w:sz="0" w:space="0" w:color="auto"/>
          </w:divBdr>
        </w:div>
      </w:divsChild>
    </w:div>
    <w:div w:id="1302081480">
      <w:bodyDiv w:val="1"/>
      <w:marLeft w:val="0"/>
      <w:marRight w:val="0"/>
      <w:marTop w:val="0"/>
      <w:marBottom w:val="0"/>
      <w:divBdr>
        <w:top w:val="none" w:sz="0" w:space="0" w:color="auto"/>
        <w:left w:val="none" w:sz="0" w:space="0" w:color="auto"/>
        <w:bottom w:val="none" w:sz="0" w:space="0" w:color="auto"/>
        <w:right w:val="none" w:sz="0" w:space="0" w:color="auto"/>
      </w:divBdr>
      <w:divsChild>
        <w:div w:id="1933929349">
          <w:marLeft w:val="0"/>
          <w:marRight w:val="0"/>
          <w:marTop w:val="0"/>
          <w:marBottom w:val="0"/>
          <w:divBdr>
            <w:top w:val="none" w:sz="0" w:space="0" w:color="auto"/>
            <w:left w:val="none" w:sz="0" w:space="0" w:color="auto"/>
            <w:bottom w:val="none" w:sz="0" w:space="0" w:color="auto"/>
            <w:right w:val="none" w:sz="0" w:space="0" w:color="auto"/>
          </w:divBdr>
        </w:div>
        <w:div w:id="1776948527">
          <w:marLeft w:val="0"/>
          <w:marRight w:val="0"/>
          <w:marTop w:val="0"/>
          <w:marBottom w:val="0"/>
          <w:divBdr>
            <w:top w:val="none" w:sz="0" w:space="0" w:color="auto"/>
            <w:left w:val="none" w:sz="0" w:space="0" w:color="auto"/>
            <w:bottom w:val="none" w:sz="0" w:space="0" w:color="auto"/>
            <w:right w:val="none" w:sz="0" w:space="0" w:color="auto"/>
          </w:divBdr>
        </w:div>
        <w:div w:id="745347814">
          <w:marLeft w:val="0"/>
          <w:marRight w:val="0"/>
          <w:marTop w:val="0"/>
          <w:marBottom w:val="0"/>
          <w:divBdr>
            <w:top w:val="none" w:sz="0" w:space="0" w:color="auto"/>
            <w:left w:val="none" w:sz="0" w:space="0" w:color="auto"/>
            <w:bottom w:val="none" w:sz="0" w:space="0" w:color="auto"/>
            <w:right w:val="none" w:sz="0" w:space="0" w:color="auto"/>
          </w:divBdr>
        </w:div>
        <w:div w:id="132018602">
          <w:marLeft w:val="0"/>
          <w:marRight w:val="0"/>
          <w:marTop w:val="0"/>
          <w:marBottom w:val="0"/>
          <w:divBdr>
            <w:top w:val="none" w:sz="0" w:space="0" w:color="auto"/>
            <w:left w:val="none" w:sz="0" w:space="0" w:color="auto"/>
            <w:bottom w:val="none" w:sz="0" w:space="0" w:color="auto"/>
            <w:right w:val="none" w:sz="0" w:space="0" w:color="auto"/>
          </w:divBdr>
        </w:div>
        <w:div w:id="707727330">
          <w:marLeft w:val="0"/>
          <w:marRight w:val="0"/>
          <w:marTop w:val="0"/>
          <w:marBottom w:val="0"/>
          <w:divBdr>
            <w:top w:val="none" w:sz="0" w:space="0" w:color="auto"/>
            <w:left w:val="none" w:sz="0" w:space="0" w:color="auto"/>
            <w:bottom w:val="none" w:sz="0" w:space="0" w:color="auto"/>
            <w:right w:val="none" w:sz="0" w:space="0" w:color="auto"/>
          </w:divBdr>
        </w:div>
        <w:div w:id="1277250185">
          <w:marLeft w:val="0"/>
          <w:marRight w:val="0"/>
          <w:marTop w:val="0"/>
          <w:marBottom w:val="0"/>
          <w:divBdr>
            <w:top w:val="none" w:sz="0" w:space="0" w:color="auto"/>
            <w:left w:val="none" w:sz="0" w:space="0" w:color="auto"/>
            <w:bottom w:val="none" w:sz="0" w:space="0" w:color="auto"/>
            <w:right w:val="none" w:sz="0" w:space="0" w:color="auto"/>
          </w:divBdr>
        </w:div>
        <w:div w:id="364326895">
          <w:marLeft w:val="0"/>
          <w:marRight w:val="0"/>
          <w:marTop w:val="0"/>
          <w:marBottom w:val="0"/>
          <w:divBdr>
            <w:top w:val="none" w:sz="0" w:space="0" w:color="auto"/>
            <w:left w:val="none" w:sz="0" w:space="0" w:color="auto"/>
            <w:bottom w:val="none" w:sz="0" w:space="0" w:color="auto"/>
            <w:right w:val="none" w:sz="0" w:space="0" w:color="auto"/>
          </w:divBdr>
        </w:div>
        <w:div w:id="1951626562">
          <w:marLeft w:val="0"/>
          <w:marRight w:val="0"/>
          <w:marTop w:val="0"/>
          <w:marBottom w:val="0"/>
          <w:divBdr>
            <w:top w:val="none" w:sz="0" w:space="0" w:color="auto"/>
            <w:left w:val="none" w:sz="0" w:space="0" w:color="auto"/>
            <w:bottom w:val="none" w:sz="0" w:space="0" w:color="auto"/>
            <w:right w:val="none" w:sz="0" w:space="0" w:color="auto"/>
          </w:divBdr>
        </w:div>
        <w:div w:id="321785133">
          <w:marLeft w:val="0"/>
          <w:marRight w:val="0"/>
          <w:marTop w:val="0"/>
          <w:marBottom w:val="0"/>
          <w:divBdr>
            <w:top w:val="none" w:sz="0" w:space="0" w:color="auto"/>
            <w:left w:val="none" w:sz="0" w:space="0" w:color="auto"/>
            <w:bottom w:val="none" w:sz="0" w:space="0" w:color="auto"/>
            <w:right w:val="none" w:sz="0" w:space="0" w:color="auto"/>
          </w:divBdr>
        </w:div>
        <w:div w:id="360084974">
          <w:marLeft w:val="0"/>
          <w:marRight w:val="0"/>
          <w:marTop w:val="0"/>
          <w:marBottom w:val="0"/>
          <w:divBdr>
            <w:top w:val="none" w:sz="0" w:space="0" w:color="auto"/>
            <w:left w:val="none" w:sz="0" w:space="0" w:color="auto"/>
            <w:bottom w:val="none" w:sz="0" w:space="0" w:color="auto"/>
            <w:right w:val="none" w:sz="0" w:space="0" w:color="auto"/>
          </w:divBdr>
        </w:div>
        <w:div w:id="1705523107">
          <w:marLeft w:val="0"/>
          <w:marRight w:val="0"/>
          <w:marTop w:val="0"/>
          <w:marBottom w:val="0"/>
          <w:divBdr>
            <w:top w:val="none" w:sz="0" w:space="0" w:color="auto"/>
            <w:left w:val="none" w:sz="0" w:space="0" w:color="auto"/>
            <w:bottom w:val="none" w:sz="0" w:space="0" w:color="auto"/>
            <w:right w:val="none" w:sz="0" w:space="0" w:color="auto"/>
          </w:divBdr>
        </w:div>
        <w:div w:id="95566796">
          <w:marLeft w:val="0"/>
          <w:marRight w:val="0"/>
          <w:marTop w:val="0"/>
          <w:marBottom w:val="0"/>
          <w:divBdr>
            <w:top w:val="none" w:sz="0" w:space="0" w:color="auto"/>
            <w:left w:val="none" w:sz="0" w:space="0" w:color="auto"/>
            <w:bottom w:val="none" w:sz="0" w:space="0" w:color="auto"/>
            <w:right w:val="none" w:sz="0" w:space="0" w:color="auto"/>
          </w:divBdr>
        </w:div>
        <w:div w:id="208880229">
          <w:marLeft w:val="0"/>
          <w:marRight w:val="0"/>
          <w:marTop w:val="0"/>
          <w:marBottom w:val="0"/>
          <w:divBdr>
            <w:top w:val="none" w:sz="0" w:space="0" w:color="auto"/>
            <w:left w:val="none" w:sz="0" w:space="0" w:color="auto"/>
            <w:bottom w:val="none" w:sz="0" w:space="0" w:color="auto"/>
            <w:right w:val="none" w:sz="0" w:space="0" w:color="auto"/>
          </w:divBdr>
        </w:div>
        <w:div w:id="768279801">
          <w:marLeft w:val="0"/>
          <w:marRight w:val="0"/>
          <w:marTop w:val="0"/>
          <w:marBottom w:val="0"/>
          <w:divBdr>
            <w:top w:val="none" w:sz="0" w:space="0" w:color="auto"/>
            <w:left w:val="none" w:sz="0" w:space="0" w:color="auto"/>
            <w:bottom w:val="none" w:sz="0" w:space="0" w:color="auto"/>
            <w:right w:val="none" w:sz="0" w:space="0" w:color="auto"/>
          </w:divBdr>
        </w:div>
        <w:div w:id="1393390371">
          <w:marLeft w:val="0"/>
          <w:marRight w:val="0"/>
          <w:marTop w:val="0"/>
          <w:marBottom w:val="0"/>
          <w:divBdr>
            <w:top w:val="none" w:sz="0" w:space="0" w:color="auto"/>
            <w:left w:val="none" w:sz="0" w:space="0" w:color="auto"/>
            <w:bottom w:val="none" w:sz="0" w:space="0" w:color="auto"/>
            <w:right w:val="none" w:sz="0" w:space="0" w:color="auto"/>
          </w:divBdr>
        </w:div>
        <w:div w:id="794952118">
          <w:marLeft w:val="0"/>
          <w:marRight w:val="0"/>
          <w:marTop w:val="0"/>
          <w:marBottom w:val="0"/>
          <w:divBdr>
            <w:top w:val="none" w:sz="0" w:space="0" w:color="auto"/>
            <w:left w:val="none" w:sz="0" w:space="0" w:color="auto"/>
            <w:bottom w:val="none" w:sz="0" w:space="0" w:color="auto"/>
            <w:right w:val="none" w:sz="0" w:space="0" w:color="auto"/>
          </w:divBdr>
        </w:div>
        <w:div w:id="683674586">
          <w:marLeft w:val="0"/>
          <w:marRight w:val="0"/>
          <w:marTop w:val="0"/>
          <w:marBottom w:val="0"/>
          <w:divBdr>
            <w:top w:val="none" w:sz="0" w:space="0" w:color="auto"/>
            <w:left w:val="none" w:sz="0" w:space="0" w:color="auto"/>
            <w:bottom w:val="none" w:sz="0" w:space="0" w:color="auto"/>
            <w:right w:val="none" w:sz="0" w:space="0" w:color="auto"/>
          </w:divBdr>
        </w:div>
        <w:div w:id="706881512">
          <w:marLeft w:val="0"/>
          <w:marRight w:val="0"/>
          <w:marTop w:val="0"/>
          <w:marBottom w:val="0"/>
          <w:divBdr>
            <w:top w:val="none" w:sz="0" w:space="0" w:color="auto"/>
            <w:left w:val="none" w:sz="0" w:space="0" w:color="auto"/>
            <w:bottom w:val="none" w:sz="0" w:space="0" w:color="auto"/>
            <w:right w:val="none" w:sz="0" w:space="0" w:color="auto"/>
          </w:divBdr>
        </w:div>
        <w:div w:id="1982347978">
          <w:marLeft w:val="0"/>
          <w:marRight w:val="0"/>
          <w:marTop w:val="0"/>
          <w:marBottom w:val="0"/>
          <w:divBdr>
            <w:top w:val="none" w:sz="0" w:space="0" w:color="auto"/>
            <w:left w:val="none" w:sz="0" w:space="0" w:color="auto"/>
            <w:bottom w:val="none" w:sz="0" w:space="0" w:color="auto"/>
            <w:right w:val="none" w:sz="0" w:space="0" w:color="auto"/>
          </w:divBdr>
        </w:div>
        <w:div w:id="1987389982">
          <w:marLeft w:val="0"/>
          <w:marRight w:val="0"/>
          <w:marTop w:val="0"/>
          <w:marBottom w:val="0"/>
          <w:divBdr>
            <w:top w:val="none" w:sz="0" w:space="0" w:color="auto"/>
            <w:left w:val="none" w:sz="0" w:space="0" w:color="auto"/>
            <w:bottom w:val="none" w:sz="0" w:space="0" w:color="auto"/>
            <w:right w:val="none" w:sz="0" w:space="0" w:color="auto"/>
          </w:divBdr>
        </w:div>
        <w:div w:id="1229071463">
          <w:marLeft w:val="0"/>
          <w:marRight w:val="0"/>
          <w:marTop w:val="0"/>
          <w:marBottom w:val="0"/>
          <w:divBdr>
            <w:top w:val="none" w:sz="0" w:space="0" w:color="auto"/>
            <w:left w:val="none" w:sz="0" w:space="0" w:color="auto"/>
            <w:bottom w:val="none" w:sz="0" w:space="0" w:color="auto"/>
            <w:right w:val="none" w:sz="0" w:space="0" w:color="auto"/>
          </w:divBdr>
        </w:div>
        <w:div w:id="539367310">
          <w:marLeft w:val="0"/>
          <w:marRight w:val="0"/>
          <w:marTop w:val="0"/>
          <w:marBottom w:val="0"/>
          <w:divBdr>
            <w:top w:val="none" w:sz="0" w:space="0" w:color="auto"/>
            <w:left w:val="none" w:sz="0" w:space="0" w:color="auto"/>
            <w:bottom w:val="none" w:sz="0" w:space="0" w:color="auto"/>
            <w:right w:val="none" w:sz="0" w:space="0" w:color="auto"/>
          </w:divBdr>
        </w:div>
        <w:div w:id="560361621">
          <w:marLeft w:val="0"/>
          <w:marRight w:val="0"/>
          <w:marTop w:val="0"/>
          <w:marBottom w:val="0"/>
          <w:divBdr>
            <w:top w:val="none" w:sz="0" w:space="0" w:color="auto"/>
            <w:left w:val="none" w:sz="0" w:space="0" w:color="auto"/>
            <w:bottom w:val="none" w:sz="0" w:space="0" w:color="auto"/>
            <w:right w:val="none" w:sz="0" w:space="0" w:color="auto"/>
          </w:divBdr>
        </w:div>
        <w:div w:id="932787052">
          <w:marLeft w:val="0"/>
          <w:marRight w:val="0"/>
          <w:marTop w:val="0"/>
          <w:marBottom w:val="0"/>
          <w:divBdr>
            <w:top w:val="none" w:sz="0" w:space="0" w:color="auto"/>
            <w:left w:val="none" w:sz="0" w:space="0" w:color="auto"/>
            <w:bottom w:val="none" w:sz="0" w:space="0" w:color="auto"/>
            <w:right w:val="none" w:sz="0" w:space="0" w:color="auto"/>
          </w:divBdr>
        </w:div>
        <w:div w:id="1052466066">
          <w:marLeft w:val="0"/>
          <w:marRight w:val="0"/>
          <w:marTop w:val="0"/>
          <w:marBottom w:val="0"/>
          <w:divBdr>
            <w:top w:val="none" w:sz="0" w:space="0" w:color="auto"/>
            <w:left w:val="none" w:sz="0" w:space="0" w:color="auto"/>
            <w:bottom w:val="none" w:sz="0" w:space="0" w:color="auto"/>
            <w:right w:val="none" w:sz="0" w:space="0" w:color="auto"/>
          </w:divBdr>
        </w:div>
        <w:div w:id="250239171">
          <w:marLeft w:val="0"/>
          <w:marRight w:val="0"/>
          <w:marTop w:val="0"/>
          <w:marBottom w:val="0"/>
          <w:divBdr>
            <w:top w:val="none" w:sz="0" w:space="0" w:color="auto"/>
            <w:left w:val="none" w:sz="0" w:space="0" w:color="auto"/>
            <w:bottom w:val="none" w:sz="0" w:space="0" w:color="auto"/>
            <w:right w:val="none" w:sz="0" w:space="0" w:color="auto"/>
          </w:divBdr>
        </w:div>
        <w:div w:id="1251936221">
          <w:marLeft w:val="0"/>
          <w:marRight w:val="0"/>
          <w:marTop w:val="0"/>
          <w:marBottom w:val="0"/>
          <w:divBdr>
            <w:top w:val="none" w:sz="0" w:space="0" w:color="auto"/>
            <w:left w:val="none" w:sz="0" w:space="0" w:color="auto"/>
            <w:bottom w:val="none" w:sz="0" w:space="0" w:color="auto"/>
            <w:right w:val="none" w:sz="0" w:space="0" w:color="auto"/>
          </w:divBdr>
        </w:div>
        <w:div w:id="1120419051">
          <w:marLeft w:val="0"/>
          <w:marRight w:val="0"/>
          <w:marTop w:val="0"/>
          <w:marBottom w:val="0"/>
          <w:divBdr>
            <w:top w:val="none" w:sz="0" w:space="0" w:color="auto"/>
            <w:left w:val="none" w:sz="0" w:space="0" w:color="auto"/>
            <w:bottom w:val="none" w:sz="0" w:space="0" w:color="auto"/>
            <w:right w:val="none" w:sz="0" w:space="0" w:color="auto"/>
          </w:divBdr>
        </w:div>
        <w:div w:id="548958119">
          <w:marLeft w:val="0"/>
          <w:marRight w:val="0"/>
          <w:marTop w:val="0"/>
          <w:marBottom w:val="0"/>
          <w:divBdr>
            <w:top w:val="none" w:sz="0" w:space="0" w:color="auto"/>
            <w:left w:val="none" w:sz="0" w:space="0" w:color="auto"/>
            <w:bottom w:val="none" w:sz="0" w:space="0" w:color="auto"/>
            <w:right w:val="none" w:sz="0" w:space="0" w:color="auto"/>
          </w:divBdr>
        </w:div>
        <w:div w:id="186414246">
          <w:marLeft w:val="0"/>
          <w:marRight w:val="0"/>
          <w:marTop w:val="0"/>
          <w:marBottom w:val="0"/>
          <w:divBdr>
            <w:top w:val="none" w:sz="0" w:space="0" w:color="auto"/>
            <w:left w:val="none" w:sz="0" w:space="0" w:color="auto"/>
            <w:bottom w:val="none" w:sz="0" w:space="0" w:color="auto"/>
            <w:right w:val="none" w:sz="0" w:space="0" w:color="auto"/>
          </w:divBdr>
        </w:div>
        <w:div w:id="857154491">
          <w:marLeft w:val="0"/>
          <w:marRight w:val="0"/>
          <w:marTop w:val="0"/>
          <w:marBottom w:val="0"/>
          <w:divBdr>
            <w:top w:val="none" w:sz="0" w:space="0" w:color="auto"/>
            <w:left w:val="none" w:sz="0" w:space="0" w:color="auto"/>
            <w:bottom w:val="none" w:sz="0" w:space="0" w:color="auto"/>
            <w:right w:val="none" w:sz="0" w:space="0" w:color="auto"/>
          </w:divBdr>
        </w:div>
        <w:div w:id="1360666882">
          <w:marLeft w:val="0"/>
          <w:marRight w:val="0"/>
          <w:marTop w:val="0"/>
          <w:marBottom w:val="0"/>
          <w:divBdr>
            <w:top w:val="none" w:sz="0" w:space="0" w:color="auto"/>
            <w:left w:val="none" w:sz="0" w:space="0" w:color="auto"/>
            <w:bottom w:val="none" w:sz="0" w:space="0" w:color="auto"/>
            <w:right w:val="none" w:sz="0" w:space="0" w:color="auto"/>
          </w:divBdr>
        </w:div>
        <w:div w:id="1448811325">
          <w:marLeft w:val="0"/>
          <w:marRight w:val="0"/>
          <w:marTop w:val="0"/>
          <w:marBottom w:val="0"/>
          <w:divBdr>
            <w:top w:val="none" w:sz="0" w:space="0" w:color="auto"/>
            <w:left w:val="none" w:sz="0" w:space="0" w:color="auto"/>
            <w:bottom w:val="none" w:sz="0" w:space="0" w:color="auto"/>
            <w:right w:val="none" w:sz="0" w:space="0" w:color="auto"/>
          </w:divBdr>
        </w:div>
        <w:div w:id="2039693583">
          <w:marLeft w:val="0"/>
          <w:marRight w:val="0"/>
          <w:marTop w:val="0"/>
          <w:marBottom w:val="0"/>
          <w:divBdr>
            <w:top w:val="none" w:sz="0" w:space="0" w:color="auto"/>
            <w:left w:val="none" w:sz="0" w:space="0" w:color="auto"/>
            <w:bottom w:val="none" w:sz="0" w:space="0" w:color="auto"/>
            <w:right w:val="none" w:sz="0" w:space="0" w:color="auto"/>
          </w:divBdr>
        </w:div>
        <w:div w:id="1875651493">
          <w:marLeft w:val="0"/>
          <w:marRight w:val="0"/>
          <w:marTop w:val="0"/>
          <w:marBottom w:val="0"/>
          <w:divBdr>
            <w:top w:val="none" w:sz="0" w:space="0" w:color="auto"/>
            <w:left w:val="none" w:sz="0" w:space="0" w:color="auto"/>
            <w:bottom w:val="none" w:sz="0" w:space="0" w:color="auto"/>
            <w:right w:val="none" w:sz="0" w:space="0" w:color="auto"/>
          </w:divBdr>
        </w:div>
        <w:div w:id="1668751094">
          <w:marLeft w:val="0"/>
          <w:marRight w:val="0"/>
          <w:marTop w:val="0"/>
          <w:marBottom w:val="0"/>
          <w:divBdr>
            <w:top w:val="none" w:sz="0" w:space="0" w:color="auto"/>
            <w:left w:val="none" w:sz="0" w:space="0" w:color="auto"/>
            <w:bottom w:val="none" w:sz="0" w:space="0" w:color="auto"/>
            <w:right w:val="none" w:sz="0" w:space="0" w:color="auto"/>
          </w:divBdr>
        </w:div>
        <w:div w:id="1451436757">
          <w:marLeft w:val="0"/>
          <w:marRight w:val="0"/>
          <w:marTop w:val="0"/>
          <w:marBottom w:val="0"/>
          <w:divBdr>
            <w:top w:val="none" w:sz="0" w:space="0" w:color="auto"/>
            <w:left w:val="none" w:sz="0" w:space="0" w:color="auto"/>
            <w:bottom w:val="none" w:sz="0" w:space="0" w:color="auto"/>
            <w:right w:val="none" w:sz="0" w:space="0" w:color="auto"/>
          </w:divBdr>
        </w:div>
        <w:div w:id="963658068">
          <w:marLeft w:val="0"/>
          <w:marRight w:val="0"/>
          <w:marTop w:val="0"/>
          <w:marBottom w:val="0"/>
          <w:divBdr>
            <w:top w:val="none" w:sz="0" w:space="0" w:color="auto"/>
            <w:left w:val="none" w:sz="0" w:space="0" w:color="auto"/>
            <w:bottom w:val="none" w:sz="0" w:space="0" w:color="auto"/>
            <w:right w:val="none" w:sz="0" w:space="0" w:color="auto"/>
          </w:divBdr>
        </w:div>
        <w:div w:id="1097209033">
          <w:marLeft w:val="0"/>
          <w:marRight w:val="0"/>
          <w:marTop w:val="0"/>
          <w:marBottom w:val="0"/>
          <w:divBdr>
            <w:top w:val="none" w:sz="0" w:space="0" w:color="auto"/>
            <w:left w:val="none" w:sz="0" w:space="0" w:color="auto"/>
            <w:bottom w:val="none" w:sz="0" w:space="0" w:color="auto"/>
            <w:right w:val="none" w:sz="0" w:space="0" w:color="auto"/>
          </w:divBdr>
        </w:div>
        <w:div w:id="1669553801">
          <w:marLeft w:val="0"/>
          <w:marRight w:val="0"/>
          <w:marTop w:val="0"/>
          <w:marBottom w:val="0"/>
          <w:divBdr>
            <w:top w:val="none" w:sz="0" w:space="0" w:color="auto"/>
            <w:left w:val="none" w:sz="0" w:space="0" w:color="auto"/>
            <w:bottom w:val="none" w:sz="0" w:space="0" w:color="auto"/>
            <w:right w:val="none" w:sz="0" w:space="0" w:color="auto"/>
          </w:divBdr>
        </w:div>
        <w:div w:id="1688360401">
          <w:marLeft w:val="0"/>
          <w:marRight w:val="0"/>
          <w:marTop w:val="0"/>
          <w:marBottom w:val="0"/>
          <w:divBdr>
            <w:top w:val="none" w:sz="0" w:space="0" w:color="auto"/>
            <w:left w:val="none" w:sz="0" w:space="0" w:color="auto"/>
            <w:bottom w:val="none" w:sz="0" w:space="0" w:color="auto"/>
            <w:right w:val="none" w:sz="0" w:space="0" w:color="auto"/>
          </w:divBdr>
        </w:div>
        <w:div w:id="1205482257">
          <w:marLeft w:val="0"/>
          <w:marRight w:val="0"/>
          <w:marTop w:val="0"/>
          <w:marBottom w:val="0"/>
          <w:divBdr>
            <w:top w:val="none" w:sz="0" w:space="0" w:color="auto"/>
            <w:left w:val="none" w:sz="0" w:space="0" w:color="auto"/>
            <w:bottom w:val="none" w:sz="0" w:space="0" w:color="auto"/>
            <w:right w:val="none" w:sz="0" w:space="0" w:color="auto"/>
          </w:divBdr>
        </w:div>
        <w:div w:id="744574089">
          <w:marLeft w:val="0"/>
          <w:marRight w:val="0"/>
          <w:marTop w:val="0"/>
          <w:marBottom w:val="0"/>
          <w:divBdr>
            <w:top w:val="none" w:sz="0" w:space="0" w:color="auto"/>
            <w:left w:val="none" w:sz="0" w:space="0" w:color="auto"/>
            <w:bottom w:val="none" w:sz="0" w:space="0" w:color="auto"/>
            <w:right w:val="none" w:sz="0" w:space="0" w:color="auto"/>
          </w:divBdr>
        </w:div>
        <w:div w:id="1226406165">
          <w:marLeft w:val="0"/>
          <w:marRight w:val="0"/>
          <w:marTop w:val="0"/>
          <w:marBottom w:val="0"/>
          <w:divBdr>
            <w:top w:val="none" w:sz="0" w:space="0" w:color="auto"/>
            <w:left w:val="none" w:sz="0" w:space="0" w:color="auto"/>
            <w:bottom w:val="none" w:sz="0" w:space="0" w:color="auto"/>
            <w:right w:val="none" w:sz="0" w:space="0" w:color="auto"/>
          </w:divBdr>
        </w:div>
        <w:div w:id="1126892558">
          <w:marLeft w:val="0"/>
          <w:marRight w:val="0"/>
          <w:marTop w:val="0"/>
          <w:marBottom w:val="0"/>
          <w:divBdr>
            <w:top w:val="none" w:sz="0" w:space="0" w:color="auto"/>
            <w:left w:val="none" w:sz="0" w:space="0" w:color="auto"/>
            <w:bottom w:val="none" w:sz="0" w:space="0" w:color="auto"/>
            <w:right w:val="none" w:sz="0" w:space="0" w:color="auto"/>
          </w:divBdr>
        </w:div>
        <w:div w:id="58410882">
          <w:marLeft w:val="0"/>
          <w:marRight w:val="0"/>
          <w:marTop w:val="0"/>
          <w:marBottom w:val="0"/>
          <w:divBdr>
            <w:top w:val="none" w:sz="0" w:space="0" w:color="auto"/>
            <w:left w:val="none" w:sz="0" w:space="0" w:color="auto"/>
            <w:bottom w:val="none" w:sz="0" w:space="0" w:color="auto"/>
            <w:right w:val="none" w:sz="0" w:space="0" w:color="auto"/>
          </w:divBdr>
        </w:div>
        <w:div w:id="1943105383">
          <w:marLeft w:val="0"/>
          <w:marRight w:val="0"/>
          <w:marTop w:val="0"/>
          <w:marBottom w:val="0"/>
          <w:divBdr>
            <w:top w:val="none" w:sz="0" w:space="0" w:color="auto"/>
            <w:left w:val="none" w:sz="0" w:space="0" w:color="auto"/>
            <w:bottom w:val="none" w:sz="0" w:space="0" w:color="auto"/>
            <w:right w:val="none" w:sz="0" w:space="0" w:color="auto"/>
          </w:divBdr>
        </w:div>
        <w:div w:id="1562011821">
          <w:marLeft w:val="0"/>
          <w:marRight w:val="0"/>
          <w:marTop w:val="0"/>
          <w:marBottom w:val="0"/>
          <w:divBdr>
            <w:top w:val="none" w:sz="0" w:space="0" w:color="auto"/>
            <w:left w:val="none" w:sz="0" w:space="0" w:color="auto"/>
            <w:bottom w:val="none" w:sz="0" w:space="0" w:color="auto"/>
            <w:right w:val="none" w:sz="0" w:space="0" w:color="auto"/>
          </w:divBdr>
        </w:div>
        <w:div w:id="1793400405">
          <w:marLeft w:val="0"/>
          <w:marRight w:val="0"/>
          <w:marTop w:val="0"/>
          <w:marBottom w:val="0"/>
          <w:divBdr>
            <w:top w:val="none" w:sz="0" w:space="0" w:color="auto"/>
            <w:left w:val="none" w:sz="0" w:space="0" w:color="auto"/>
            <w:bottom w:val="none" w:sz="0" w:space="0" w:color="auto"/>
            <w:right w:val="none" w:sz="0" w:space="0" w:color="auto"/>
          </w:divBdr>
        </w:div>
        <w:div w:id="698287519">
          <w:marLeft w:val="0"/>
          <w:marRight w:val="0"/>
          <w:marTop w:val="0"/>
          <w:marBottom w:val="0"/>
          <w:divBdr>
            <w:top w:val="none" w:sz="0" w:space="0" w:color="auto"/>
            <w:left w:val="none" w:sz="0" w:space="0" w:color="auto"/>
            <w:bottom w:val="none" w:sz="0" w:space="0" w:color="auto"/>
            <w:right w:val="none" w:sz="0" w:space="0" w:color="auto"/>
          </w:divBdr>
        </w:div>
        <w:div w:id="955722676">
          <w:marLeft w:val="0"/>
          <w:marRight w:val="0"/>
          <w:marTop w:val="0"/>
          <w:marBottom w:val="0"/>
          <w:divBdr>
            <w:top w:val="none" w:sz="0" w:space="0" w:color="auto"/>
            <w:left w:val="none" w:sz="0" w:space="0" w:color="auto"/>
            <w:bottom w:val="none" w:sz="0" w:space="0" w:color="auto"/>
            <w:right w:val="none" w:sz="0" w:space="0" w:color="auto"/>
          </w:divBdr>
        </w:div>
      </w:divsChild>
    </w:div>
    <w:div w:id="1309821852">
      <w:bodyDiv w:val="1"/>
      <w:marLeft w:val="0"/>
      <w:marRight w:val="0"/>
      <w:marTop w:val="0"/>
      <w:marBottom w:val="0"/>
      <w:divBdr>
        <w:top w:val="none" w:sz="0" w:space="0" w:color="auto"/>
        <w:left w:val="none" w:sz="0" w:space="0" w:color="auto"/>
        <w:bottom w:val="none" w:sz="0" w:space="0" w:color="auto"/>
        <w:right w:val="none" w:sz="0" w:space="0" w:color="auto"/>
      </w:divBdr>
    </w:div>
    <w:div w:id="1314481694">
      <w:bodyDiv w:val="1"/>
      <w:marLeft w:val="0"/>
      <w:marRight w:val="0"/>
      <w:marTop w:val="0"/>
      <w:marBottom w:val="0"/>
      <w:divBdr>
        <w:top w:val="none" w:sz="0" w:space="0" w:color="auto"/>
        <w:left w:val="none" w:sz="0" w:space="0" w:color="auto"/>
        <w:bottom w:val="none" w:sz="0" w:space="0" w:color="auto"/>
        <w:right w:val="none" w:sz="0" w:space="0" w:color="auto"/>
      </w:divBdr>
    </w:div>
    <w:div w:id="1318192596">
      <w:bodyDiv w:val="1"/>
      <w:marLeft w:val="0"/>
      <w:marRight w:val="0"/>
      <w:marTop w:val="0"/>
      <w:marBottom w:val="0"/>
      <w:divBdr>
        <w:top w:val="none" w:sz="0" w:space="0" w:color="auto"/>
        <w:left w:val="none" w:sz="0" w:space="0" w:color="auto"/>
        <w:bottom w:val="none" w:sz="0" w:space="0" w:color="auto"/>
        <w:right w:val="none" w:sz="0" w:space="0" w:color="auto"/>
      </w:divBdr>
    </w:div>
    <w:div w:id="1327629299">
      <w:bodyDiv w:val="1"/>
      <w:marLeft w:val="0"/>
      <w:marRight w:val="0"/>
      <w:marTop w:val="0"/>
      <w:marBottom w:val="0"/>
      <w:divBdr>
        <w:top w:val="none" w:sz="0" w:space="0" w:color="auto"/>
        <w:left w:val="none" w:sz="0" w:space="0" w:color="auto"/>
        <w:bottom w:val="none" w:sz="0" w:space="0" w:color="auto"/>
        <w:right w:val="none" w:sz="0" w:space="0" w:color="auto"/>
      </w:divBdr>
    </w:div>
    <w:div w:id="1351028173">
      <w:bodyDiv w:val="1"/>
      <w:marLeft w:val="0"/>
      <w:marRight w:val="0"/>
      <w:marTop w:val="0"/>
      <w:marBottom w:val="0"/>
      <w:divBdr>
        <w:top w:val="none" w:sz="0" w:space="0" w:color="auto"/>
        <w:left w:val="none" w:sz="0" w:space="0" w:color="auto"/>
        <w:bottom w:val="none" w:sz="0" w:space="0" w:color="auto"/>
        <w:right w:val="none" w:sz="0" w:space="0" w:color="auto"/>
      </w:divBdr>
      <w:divsChild>
        <w:div w:id="1073315027">
          <w:marLeft w:val="0"/>
          <w:marRight w:val="0"/>
          <w:marTop w:val="0"/>
          <w:marBottom w:val="0"/>
          <w:divBdr>
            <w:top w:val="none" w:sz="0" w:space="0" w:color="auto"/>
            <w:left w:val="none" w:sz="0" w:space="0" w:color="auto"/>
            <w:bottom w:val="none" w:sz="0" w:space="0" w:color="auto"/>
            <w:right w:val="none" w:sz="0" w:space="0" w:color="auto"/>
          </w:divBdr>
        </w:div>
        <w:div w:id="1586720389">
          <w:marLeft w:val="0"/>
          <w:marRight w:val="0"/>
          <w:marTop w:val="0"/>
          <w:marBottom w:val="0"/>
          <w:divBdr>
            <w:top w:val="none" w:sz="0" w:space="0" w:color="auto"/>
            <w:left w:val="none" w:sz="0" w:space="0" w:color="auto"/>
            <w:bottom w:val="none" w:sz="0" w:space="0" w:color="auto"/>
            <w:right w:val="none" w:sz="0" w:space="0" w:color="auto"/>
          </w:divBdr>
        </w:div>
        <w:div w:id="142743127">
          <w:marLeft w:val="0"/>
          <w:marRight w:val="0"/>
          <w:marTop w:val="0"/>
          <w:marBottom w:val="0"/>
          <w:divBdr>
            <w:top w:val="none" w:sz="0" w:space="0" w:color="auto"/>
            <w:left w:val="none" w:sz="0" w:space="0" w:color="auto"/>
            <w:bottom w:val="none" w:sz="0" w:space="0" w:color="auto"/>
            <w:right w:val="none" w:sz="0" w:space="0" w:color="auto"/>
          </w:divBdr>
        </w:div>
        <w:div w:id="308747428">
          <w:marLeft w:val="0"/>
          <w:marRight w:val="0"/>
          <w:marTop w:val="0"/>
          <w:marBottom w:val="0"/>
          <w:divBdr>
            <w:top w:val="none" w:sz="0" w:space="0" w:color="auto"/>
            <w:left w:val="none" w:sz="0" w:space="0" w:color="auto"/>
            <w:bottom w:val="none" w:sz="0" w:space="0" w:color="auto"/>
            <w:right w:val="none" w:sz="0" w:space="0" w:color="auto"/>
          </w:divBdr>
        </w:div>
      </w:divsChild>
    </w:div>
    <w:div w:id="1355227597">
      <w:bodyDiv w:val="1"/>
      <w:marLeft w:val="0"/>
      <w:marRight w:val="0"/>
      <w:marTop w:val="0"/>
      <w:marBottom w:val="0"/>
      <w:divBdr>
        <w:top w:val="none" w:sz="0" w:space="0" w:color="auto"/>
        <w:left w:val="none" w:sz="0" w:space="0" w:color="auto"/>
        <w:bottom w:val="none" w:sz="0" w:space="0" w:color="auto"/>
        <w:right w:val="none" w:sz="0" w:space="0" w:color="auto"/>
      </w:divBdr>
      <w:divsChild>
        <w:div w:id="114099322">
          <w:marLeft w:val="0"/>
          <w:marRight w:val="0"/>
          <w:marTop w:val="0"/>
          <w:marBottom w:val="0"/>
          <w:divBdr>
            <w:top w:val="none" w:sz="0" w:space="0" w:color="auto"/>
            <w:left w:val="none" w:sz="0" w:space="0" w:color="auto"/>
            <w:bottom w:val="none" w:sz="0" w:space="0" w:color="auto"/>
            <w:right w:val="none" w:sz="0" w:space="0" w:color="auto"/>
          </w:divBdr>
        </w:div>
        <w:div w:id="1234268915">
          <w:marLeft w:val="0"/>
          <w:marRight w:val="0"/>
          <w:marTop w:val="0"/>
          <w:marBottom w:val="0"/>
          <w:divBdr>
            <w:top w:val="none" w:sz="0" w:space="0" w:color="auto"/>
            <w:left w:val="none" w:sz="0" w:space="0" w:color="auto"/>
            <w:bottom w:val="none" w:sz="0" w:space="0" w:color="auto"/>
            <w:right w:val="none" w:sz="0" w:space="0" w:color="auto"/>
          </w:divBdr>
        </w:div>
        <w:div w:id="1909880648">
          <w:marLeft w:val="0"/>
          <w:marRight w:val="0"/>
          <w:marTop w:val="0"/>
          <w:marBottom w:val="0"/>
          <w:divBdr>
            <w:top w:val="none" w:sz="0" w:space="0" w:color="auto"/>
            <w:left w:val="none" w:sz="0" w:space="0" w:color="auto"/>
            <w:bottom w:val="none" w:sz="0" w:space="0" w:color="auto"/>
            <w:right w:val="none" w:sz="0" w:space="0" w:color="auto"/>
          </w:divBdr>
        </w:div>
        <w:div w:id="786849301">
          <w:marLeft w:val="0"/>
          <w:marRight w:val="0"/>
          <w:marTop w:val="0"/>
          <w:marBottom w:val="0"/>
          <w:divBdr>
            <w:top w:val="none" w:sz="0" w:space="0" w:color="auto"/>
            <w:left w:val="none" w:sz="0" w:space="0" w:color="auto"/>
            <w:bottom w:val="none" w:sz="0" w:space="0" w:color="auto"/>
            <w:right w:val="none" w:sz="0" w:space="0" w:color="auto"/>
          </w:divBdr>
        </w:div>
        <w:div w:id="1837529582">
          <w:marLeft w:val="0"/>
          <w:marRight w:val="0"/>
          <w:marTop w:val="0"/>
          <w:marBottom w:val="0"/>
          <w:divBdr>
            <w:top w:val="none" w:sz="0" w:space="0" w:color="auto"/>
            <w:left w:val="none" w:sz="0" w:space="0" w:color="auto"/>
            <w:bottom w:val="none" w:sz="0" w:space="0" w:color="auto"/>
            <w:right w:val="none" w:sz="0" w:space="0" w:color="auto"/>
          </w:divBdr>
        </w:div>
      </w:divsChild>
    </w:div>
    <w:div w:id="1366102490">
      <w:bodyDiv w:val="1"/>
      <w:marLeft w:val="0"/>
      <w:marRight w:val="0"/>
      <w:marTop w:val="0"/>
      <w:marBottom w:val="0"/>
      <w:divBdr>
        <w:top w:val="none" w:sz="0" w:space="0" w:color="auto"/>
        <w:left w:val="none" w:sz="0" w:space="0" w:color="auto"/>
        <w:bottom w:val="none" w:sz="0" w:space="0" w:color="auto"/>
        <w:right w:val="none" w:sz="0" w:space="0" w:color="auto"/>
      </w:divBdr>
    </w:div>
    <w:div w:id="1377119732">
      <w:bodyDiv w:val="1"/>
      <w:marLeft w:val="0"/>
      <w:marRight w:val="0"/>
      <w:marTop w:val="0"/>
      <w:marBottom w:val="0"/>
      <w:divBdr>
        <w:top w:val="none" w:sz="0" w:space="0" w:color="auto"/>
        <w:left w:val="none" w:sz="0" w:space="0" w:color="auto"/>
        <w:bottom w:val="none" w:sz="0" w:space="0" w:color="auto"/>
        <w:right w:val="none" w:sz="0" w:space="0" w:color="auto"/>
      </w:divBdr>
    </w:div>
    <w:div w:id="1419063361">
      <w:bodyDiv w:val="1"/>
      <w:marLeft w:val="0"/>
      <w:marRight w:val="0"/>
      <w:marTop w:val="0"/>
      <w:marBottom w:val="0"/>
      <w:divBdr>
        <w:top w:val="none" w:sz="0" w:space="0" w:color="auto"/>
        <w:left w:val="none" w:sz="0" w:space="0" w:color="auto"/>
        <w:bottom w:val="none" w:sz="0" w:space="0" w:color="auto"/>
        <w:right w:val="none" w:sz="0" w:space="0" w:color="auto"/>
      </w:divBdr>
    </w:div>
    <w:div w:id="1434472699">
      <w:bodyDiv w:val="1"/>
      <w:marLeft w:val="0"/>
      <w:marRight w:val="0"/>
      <w:marTop w:val="0"/>
      <w:marBottom w:val="0"/>
      <w:divBdr>
        <w:top w:val="none" w:sz="0" w:space="0" w:color="auto"/>
        <w:left w:val="none" w:sz="0" w:space="0" w:color="auto"/>
        <w:bottom w:val="none" w:sz="0" w:space="0" w:color="auto"/>
        <w:right w:val="none" w:sz="0" w:space="0" w:color="auto"/>
      </w:divBdr>
    </w:div>
    <w:div w:id="1444689671">
      <w:bodyDiv w:val="1"/>
      <w:marLeft w:val="0"/>
      <w:marRight w:val="0"/>
      <w:marTop w:val="0"/>
      <w:marBottom w:val="0"/>
      <w:divBdr>
        <w:top w:val="none" w:sz="0" w:space="0" w:color="auto"/>
        <w:left w:val="none" w:sz="0" w:space="0" w:color="auto"/>
        <w:bottom w:val="none" w:sz="0" w:space="0" w:color="auto"/>
        <w:right w:val="none" w:sz="0" w:space="0" w:color="auto"/>
      </w:divBdr>
    </w:div>
    <w:div w:id="1454329058">
      <w:bodyDiv w:val="1"/>
      <w:marLeft w:val="0"/>
      <w:marRight w:val="0"/>
      <w:marTop w:val="0"/>
      <w:marBottom w:val="0"/>
      <w:divBdr>
        <w:top w:val="none" w:sz="0" w:space="0" w:color="auto"/>
        <w:left w:val="none" w:sz="0" w:space="0" w:color="auto"/>
        <w:bottom w:val="none" w:sz="0" w:space="0" w:color="auto"/>
        <w:right w:val="none" w:sz="0" w:space="0" w:color="auto"/>
      </w:divBdr>
    </w:div>
    <w:div w:id="1455247577">
      <w:bodyDiv w:val="1"/>
      <w:marLeft w:val="0"/>
      <w:marRight w:val="0"/>
      <w:marTop w:val="0"/>
      <w:marBottom w:val="0"/>
      <w:divBdr>
        <w:top w:val="none" w:sz="0" w:space="0" w:color="auto"/>
        <w:left w:val="none" w:sz="0" w:space="0" w:color="auto"/>
        <w:bottom w:val="none" w:sz="0" w:space="0" w:color="auto"/>
        <w:right w:val="none" w:sz="0" w:space="0" w:color="auto"/>
      </w:divBdr>
      <w:divsChild>
        <w:div w:id="1442725416">
          <w:marLeft w:val="0"/>
          <w:marRight w:val="0"/>
          <w:marTop w:val="0"/>
          <w:marBottom w:val="0"/>
          <w:divBdr>
            <w:top w:val="none" w:sz="0" w:space="0" w:color="auto"/>
            <w:left w:val="none" w:sz="0" w:space="0" w:color="auto"/>
            <w:bottom w:val="none" w:sz="0" w:space="0" w:color="auto"/>
            <w:right w:val="none" w:sz="0" w:space="0" w:color="auto"/>
          </w:divBdr>
        </w:div>
        <w:div w:id="249000333">
          <w:marLeft w:val="0"/>
          <w:marRight w:val="0"/>
          <w:marTop w:val="0"/>
          <w:marBottom w:val="0"/>
          <w:divBdr>
            <w:top w:val="none" w:sz="0" w:space="0" w:color="auto"/>
            <w:left w:val="none" w:sz="0" w:space="0" w:color="auto"/>
            <w:bottom w:val="none" w:sz="0" w:space="0" w:color="auto"/>
            <w:right w:val="none" w:sz="0" w:space="0" w:color="auto"/>
          </w:divBdr>
        </w:div>
      </w:divsChild>
    </w:div>
    <w:div w:id="1460494717">
      <w:bodyDiv w:val="1"/>
      <w:marLeft w:val="0"/>
      <w:marRight w:val="0"/>
      <w:marTop w:val="0"/>
      <w:marBottom w:val="0"/>
      <w:divBdr>
        <w:top w:val="none" w:sz="0" w:space="0" w:color="auto"/>
        <w:left w:val="none" w:sz="0" w:space="0" w:color="auto"/>
        <w:bottom w:val="none" w:sz="0" w:space="0" w:color="auto"/>
        <w:right w:val="none" w:sz="0" w:space="0" w:color="auto"/>
      </w:divBdr>
    </w:div>
    <w:div w:id="1464419791">
      <w:bodyDiv w:val="1"/>
      <w:marLeft w:val="0"/>
      <w:marRight w:val="0"/>
      <w:marTop w:val="0"/>
      <w:marBottom w:val="0"/>
      <w:divBdr>
        <w:top w:val="none" w:sz="0" w:space="0" w:color="auto"/>
        <w:left w:val="none" w:sz="0" w:space="0" w:color="auto"/>
        <w:bottom w:val="none" w:sz="0" w:space="0" w:color="auto"/>
        <w:right w:val="none" w:sz="0" w:space="0" w:color="auto"/>
      </w:divBdr>
    </w:div>
    <w:div w:id="1469856244">
      <w:bodyDiv w:val="1"/>
      <w:marLeft w:val="0"/>
      <w:marRight w:val="0"/>
      <w:marTop w:val="0"/>
      <w:marBottom w:val="0"/>
      <w:divBdr>
        <w:top w:val="none" w:sz="0" w:space="0" w:color="auto"/>
        <w:left w:val="none" w:sz="0" w:space="0" w:color="auto"/>
        <w:bottom w:val="none" w:sz="0" w:space="0" w:color="auto"/>
        <w:right w:val="none" w:sz="0" w:space="0" w:color="auto"/>
      </w:divBdr>
      <w:divsChild>
        <w:div w:id="1400397269">
          <w:marLeft w:val="0"/>
          <w:marRight w:val="0"/>
          <w:marTop w:val="0"/>
          <w:marBottom w:val="0"/>
          <w:divBdr>
            <w:top w:val="none" w:sz="0" w:space="0" w:color="auto"/>
            <w:left w:val="none" w:sz="0" w:space="0" w:color="auto"/>
            <w:bottom w:val="none" w:sz="0" w:space="0" w:color="auto"/>
            <w:right w:val="none" w:sz="0" w:space="0" w:color="auto"/>
          </w:divBdr>
        </w:div>
      </w:divsChild>
    </w:div>
    <w:div w:id="1500609889">
      <w:bodyDiv w:val="1"/>
      <w:marLeft w:val="0"/>
      <w:marRight w:val="0"/>
      <w:marTop w:val="0"/>
      <w:marBottom w:val="0"/>
      <w:divBdr>
        <w:top w:val="none" w:sz="0" w:space="0" w:color="auto"/>
        <w:left w:val="none" w:sz="0" w:space="0" w:color="auto"/>
        <w:bottom w:val="none" w:sz="0" w:space="0" w:color="auto"/>
        <w:right w:val="none" w:sz="0" w:space="0" w:color="auto"/>
      </w:divBdr>
      <w:divsChild>
        <w:div w:id="1311516890">
          <w:marLeft w:val="0"/>
          <w:marRight w:val="0"/>
          <w:marTop w:val="0"/>
          <w:marBottom w:val="0"/>
          <w:divBdr>
            <w:top w:val="none" w:sz="0" w:space="0" w:color="auto"/>
            <w:left w:val="none" w:sz="0" w:space="0" w:color="auto"/>
            <w:bottom w:val="none" w:sz="0" w:space="0" w:color="auto"/>
            <w:right w:val="none" w:sz="0" w:space="0" w:color="auto"/>
          </w:divBdr>
        </w:div>
        <w:div w:id="1011226344">
          <w:marLeft w:val="0"/>
          <w:marRight w:val="0"/>
          <w:marTop w:val="0"/>
          <w:marBottom w:val="0"/>
          <w:divBdr>
            <w:top w:val="none" w:sz="0" w:space="0" w:color="auto"/>
            <w:left w:val="none" w:sz="0" w:space="0" w:color="auto"/>
            <w:bottom w:val="none" w:sz="0" w:space="0" w:color="auto"/>
            <w:right w:val="none" w:sz="0" w:space="0" w:color="auto"/>
          </w:divBdr>
        </w:div>
      </w:divsChild>
    </w:div>
    <w:div w:id="1531576574">
      <w:bodyDiv w:val="1"/>
      <w:marLeft w:val="0"/>
      <w:marRight w:val="0"/>
      <w:marTop w:val="0"/>
      <w:marBottom w:val="0"/>
      <w:divBdr>
        <w:top w:val="none" w:sz="0" w:space="0" w:color="auto"/>
        <w:left w:val="none" w:sz="0" w:space="0" w:color="auto"/>
        <w:bottom w:val="none" w:sz="0" w:space="0" w:color="auto"/>
        <w:right w:val="none" w:sz="0" w:space="0" w:color="auto"/>
      </w:divBdr>
    </w:div>
    <w:div w:id="1552500277">
      <w:bodyDiv w:val="1"/>
      <w:marLeft w:val="0"/>
      <w:marRight w:val="0"/>
      <w:marTop w:val="0"/>
      <w:marBottom w:val="0"/>
      <w:divBdr>
        <w:top w:val="none" w:sz="0" w:space="0" w:color="auto"/>
        <w:left w:val="none" w:sz="0" w:space="0" w:color="auto"/>
        <w:bottom w:val="none" w:sz="0" w:space="0" w:color="auto"/>
        <w:right w:val="none" w:sz="0" w:space="0" w:color="auto"/>
      </w:divBdr>
      <w:divsChild>
        <w:div w:id="1984387174">
          <w:marLeft w:val="0"/>
          <w:marRight w:val="0"/>
          <w:marTop w:val="0"/>
          <w:marBottom w:val="0"/>
          <w:divBdr>
            <w:top w:val="none" w:sz="0" w:space="0" w:color="auto"/>
            <w:left w:val="none" w:sz="0" w:space="0" w:color="auto"/>
            <w:bottom w:val="none" w:sz="0" w:space="0" w:color="auto"/>
            <w:right w:val="none" w:sz="0" w:space="0" w:color="auto"/>
          </w:divBdr>
        </w:div>
      </w:divsChild>
    </w:div>
    <w:div w:id="1570457079">
      <w:bodyDiv w:val="1"/>
      <w:marLeft w:val="0"/>
      <w:marRight w:val="0"/>
      <w:marTop w:val="0"/>
      <w:marBottom w:val="0"/>
      <w:divBdr>
        <w:top w:val="none" w:sz="0" w:space="0" w:color="auto"/>
        <w:left w:val="none" w:sz="0" w:space="0" w:color="auto"/>
        <w:bottom w:val="none" w:sz="0" w:space="0" w:color="auto"/>
        <w:right w:val="none" w:sz="0" w:space="0" w:color="auto"/>
      </w:divBdr>
      <w:divsChild>
        <w:div w:id="108669712">
          <w:marLeft w:val="0"/>
          <w:marRight w:val="0"/>
          <w:marTop w:val="0"/>
          <w:marBottom w:val="0"/>
          <w:divBdr>
            <w:top w:val="none" w:sz="0" w:space="0" w:color="auto"/>
            <w:left w:val="none" w:sz="0" w:space="0" w:color="auto"/>
            <w:bottom w:val="none" w:sz="0" w:space="0" w:color="auto"/>
            <w:right w:val="none" w:sz="0" w:space="0" w:color="auto"/>
          </w:divBdr>
        </w:div>
        <w:div w:id="1688166815">
          <w:marLeft w:val="0"/>
          <w:marRight w:val="0"/>
          <w:marTop w:val="0"/>
          <w:marBottom w:val="0"/>
          <w:divBdr>
            <w:top w:val="none" w:sz="0" w:space="0" w:color="auto"/>
            <w:left w:val="none" w:sz="0" w:space="0" w:color="auto"/>
            <w:bottom w:val="none" w:sz="0" w:space="0" w:color="auto"/>
            <w:right w:val="none" w:sz="0" w:space="0" w:color="auto"/>
          </w:divBdr>
          <w:divsChild>
            <w:div w:id="656107163">
              <w:marLeft w:val="0"/>
              <w:marRight w:val="0"/>
              <w:marTop w:val="0"/>
              <w:marBottom w:val="0"/>
              <w:divBdr>
                <w:top w:val="none" w:sz="0" w:space="0" w:color="auto"/>
                <w:left w:val="none" w:sz="0" w:space="0" w:color="auto"/>
                <w:bottom w:val="none" w:sz="0" w:space="0" w:color="auto"/>
                <w:right w:val="none" w:sz="0" w:space="0" w:color="auto"/>
              </w:divBdr>
            </w:div>
            <w:div w:id="16245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56081">
      <w:bodyDiv w:val="1"/>
      <w:marLeft w:val="0"/>
      <w:marRight w:val="0"/>
      <w:marTop w:val="0"/>
      <w:marBottom w:val="0"/>
      <w:divBdr>
        <w:top w:val="none" w:sz="0" w:space="0" w:color="auto"/>
        <w:left w:val="none" w:sz="0" w:space="0" w:color="auto"/>
        <w:bottom w:val="none" w:sz="0" w:space="0" w:color="auto"/>
        <w:right w:val="none" w:sz="0" w:space="0" w:color="auto"/>
      </w:divBdr>
      <w:divsChild>
        <w:div w:id="1339574344">
          <w:marLeft w:val="0"/>
          <w:marRight w:val="0"/>
          <w:marTop w:val="0"/>
          <w:marBottom w:val="0"/>
          <w:divBdr>
            <w:top w:val="none" w:sz="0" w:space="0" w:color="auto"/>
            <w:left w:val="none" w:sz="0" w:space="0" w:color="auto"/>
            <w:bottom w:val="none" w:sz="0" w:space="0" w:color="auto"/>
            <w:right w:val="none" w:sz="0" w:space="0" w:color="auto"/>
          </w:divBdr>
        </w:div>
        <w:div w:id="777406008">
          <w:marLeft w:val="0"/>
          <w:marRight w:val="0"/>
          <w:marTop w:val="0"/>
          <w:marBottom w:val="0"/>
          <w:divBdr>
            <w:top w:val="none" w:sz="0" w:space="0" w:color="auto"/>
            <w:left w:val="none" w:sz="0" w:space="0" w:color="auto"/>
            <w:bottom w:val="none" w:sz="0" w:space="0" w:color="auto"/>
            <w:right w:val="none" w:sz="0" w:space="0" w:color="auto"/>
          </w:divBdr>
          <w:divsChild>
            <w:div w:id="565532205">
              <w:marLeft w:val="0"/>
              <w:marRight w:val="0"/>
              <w:marTop w:val="0"/>
              <w:marBottom w:val="0"/>
              <w:divBdr>
                <w:top w:val="none" w:sz="0" w:space="0" w:color="auto"/>
                <w:left w:val="none" w:sz="0" w:space="0" w:color="auto"/>
                <w:bottom w:val="none" w:sz="0" w:space="0" w:color="auto"/>
                <w:right w:val="none" w:sz="0" w:space="0" w:color="auto"/>
              </w:divBdr>
            </w:div>
          </w:divsChild>
        </w:div>
        <w:div w:id="1762487039">
          <w:marLeft w:val="0"/>
          <w:marRight w:val="0"/>
          <w:marTop w:val="0"/>
          <w:marBottom w:val="0"/>
          <w:divBdr>
            <w:top w:val="none" w:sz="0" w:space="0" w:color="auto"/>
            <w:left w:val="none" w:sz="0" w:space="0" w:color="auto"/>
            <w:bottom w:val="none" w:sz="0" w:space="0" w:color="auto"/>
            <w:right w:val="none" w:sz="0" w:space="0" w:color="auto"/>
          </w:divBdr>
        </w:div>
      </w:divsChild>
    </w:div>
    <w:div w:id="1587347953">
      <w:bodyDiv w:val="1"/>
      <w:marLeft w:val="0"/>
      <w:marRight w:val="0"/>
      <w:marTop w:val="0"/>
      <w:marBottom w:val="0"/>
      <w:divBdr>
        <w:top w:val="none" w:sz="0" w:space="0" w:color="auto"/>
        <w:left w:val="none" w:sz="0" w:space="0" w:color="auto"/>
        <w:bottom w:val="none" w:sz="0" w:space="0" w:color="auto"/>
        <w:right w:val="none" w:sz="0" w:space="0" w:color="auto"/>
      </w:divBdr>
    </w:div>
    <w:div w:id="1612393131">
      <w:bodyDiv w:val="1"/>
      <w:marLeft w:val="0"/>
      <w:marRight w:val="0"/>
      <w:marTop w:val="0"/>
      <w:marBottom w:val="0"/>
      <w:divBdr>
        <w:top w:val="none" w:sz="0" w:space="0" w:color="auto"/>
        <w:left w:val="none" w:sz="0" w:space="0" w:color="auto"/>
        <w:bottom w:val="none" w:sz="0" w:space="0" w:color="auto"/>
        <w:right w:val="none" w:sz="0" w:space="0" w:color="auto"/>
      </w:divBdr>
    </w:div>
    <w:div w:id="1617564727">
      <w:bodyDiv w:val="1"/>
      <w:marLeft w:val="0"/>
      <w:marRight w:val="0"/>
      <w:marTop w:val="0"/>
      <w:marBottom w:val="0"/>
      <w:divBdr>
        <w:top w:val="none" w:sz="0" w:space="0" w:color="auto"/>
        <w:left w:val="none" w:sz="0" w:space="0" w:color="auto"/>
        <w:bottom w:val="none" w:sz="0" w:space="0" w:color="auto"/>
        <w:right w:val="none" w:sz="0" w:space="0" w:color="auto"/>
      </w:divBdr>
      <w:divsChild>
        <w:div w:id="1745568477">
          <w:marLeft w:val="0"/>
          <w:marRight w:val="0"/>
          <w:marTop w:val="0"/>
          <w:marBottom w:val="0"/>
          <w:divBdr>
            <w:top w:val="none" w:sz="0" w:space="0" w:color="auto"/>
            <w:left w:val="none" w:sz="0" w:space="0" w:color="auto"/>
            <w:bottom w:val="none" w:sz="0" w:space="0" w:color="auto"/>
            <w:right w:val="none" w:sz="0" w:space="0" w:color="auto"/>
          </w:divBdr>
        </w:div>
        <w:div w:id="956639572">
          <w:marLeft w:val="0"/>
          <w:marRight w:val="0"/>
          <w:marTop w:val="0"/>
          <w:marBottom w:val="0"/>
          <w:divBdr>
            <w:top w:val="none" w:sz="0" w:space="0" w:color="auto"/>
            <w:left w:val="none" w:sz="0" w:space="0" w:color="auto"/>
            <w:bottom w:val="none" w:sz="0" w:space="0" w:color="auto"/>
            <w:right w:val="none" w:sz="0" w:space="0" w:color="auto"/>
          </w:divBdr>
        </w:div>
      </w:divsChild>
    </w:div>
    <w:div w:id="1632323598">
      <w:bodyDiv w:val="1"/>
      <w:marLeft w:val="0"/>
      <w:marRight w:val="0"/>
      <w:marTop w:val="0"/>
      <w:marBottom w:val="0"/>
      <w:divBdr>
        <w:top w:val="none" w:sz="0" w:space="0" w:color="auto"/>
        <w:left w:val="none" w:sz="0" w:space="0" w:color="auto"/>
        <w:bottom w:val="none" w:sz="0" w:space="0" w:color="auto"/>
        <w:right w:val="none" w:sz="0" w:space="0" w:color="auto"/>
      </w:divBdr>
      <w:divsChild>
        <w:div w:id="1801535605">
          <w:marLeft w:val="0"/>
          <w:marRight w:val="0"/>
          <w:marTop w:val="0"/>
          <w:marBottom w:val="0"/>
          <w:divBdr>
            <w:top w:val="none" w:sz="0" w:space="0" w:color="auto"/>
            <w:left w:val="none" w:sz="0" w:space="0" w:color="auto"/>
            <w:bottom w:val="none" w:sz="0" w:space="0" w:color="auto"/>
            <w:right w:val="none" w:sz="0" w:space="0" w:color="auto"/>
          </w:divBdr>
        </w:div>
        <w:div w:id="1928035613">
          <w:marLeft w:val="0"/>
          <w:marRight w:val="0"/>
          <w:marTop w:val="0"/>
          <w:marBottom w:val="0"/>
          <w:divBdr>
            <w:top w:val="none" w:sz="0" w:space="0" w:color="auto"/>
            <w:left w:val="none" w:sz="0" w:space="0" w:color="auto"/>
            <w:bottom w:val="none" w:sz="0" w:space="0" w:color="auto"/>
            <w:right w:val="none" w:sz="0" w:space="0" w:color="auto"/>
          </w:divBdr>
        </w:div>
        <w:div w:id="1786731276">
          <w:marLeft w:val="0"/>
          <w:marRight w:val="0"/>
          <w:marTop w:val="0"/>
          <w:marBottom w:val="0"/>
          <w:divBdr>
            <w:top w:val="none" w:sz="0" w:space="0" w:color="auto"/>
            <w:left w:val="none" w:sz="0" w:space="0" w:color="auto"/>
            <w:bottom w:val="none" w:sz="0" w:space="0" w:color="auto"/>
            <w:right w:val="none" w:sz="0" w:space="0" w:color="auto"/>
          </w:divBdr>
        </w:div>
        <w:div w:id="109788844">
          <w:marLeft w:val="0"/>
          <w:marRight w:val="0"/>
          <w:marTop w:val="0"/>
          <w:marBottom w:val="0"/>
          <w:divBdr>
            <w:top w:val="none" w:sz="0" w:space="0" w:color="auto"/>
            <w:left w:val="none" w:sz="0" w:space="0" w:color="auto"/>
            <w:bottom w:val="none" w:sz="0" w:space="0" w:color="auto"/>
            <w:right w:val="none" w:sz="0" w:space="0" w:color="auto"/>
          </w:divBdr>
        </w:div>
        <w:div w:id="1985963444">
          <w:marLeft w:val="0"/>
          <w:marRight w:val="0"/>
          <w:marTop w:val="0"/>
          <w:marBottom w:val="0"/>
          <w:divBdr>
            <w:top w:val="none" w:sz="0" w:space="0" w:color="auto"/>
            <w:left w:val="none" w:sz="0" w:space="0" w:color="auto"/>
            <w:bottom w:val="none" w:sz="0" w:space="0" w:color="auto"/>
            <w:right w:val="none" w:sz="0" w:space="0" w:color="auto"/>
          </w:divBdr>
        </w:div>
        <w:div w:id="1481459496">
          <w:marLeft w:val="0"/>
          <w:marRight w:val="0"/>
          <w:marTop w:val="0"/>
          <w:marBottom w:val="0"/>
          <w:divBdr>
            <w:top w:val="none" w:sz="0" w:space="0" w:color="auto"/>
            <w:left w:val="none" w:sz="0" w:space="0" w:color="auto"/>
            <w:bottom w:val="none" w:sz="0" w:space="0" w:color="auto"/>
            <w:right w:val="none" w:sz="0" w:space="0" w:color="auto"/>
          </w:divBdr>
        </w:div>
        <w:div w:id="1437676819">
          <w:marLeft w:val="0"/>
          <w:marRight w:val="0"/>
          <w:marTop w:val="0"/>
          <w:marBottom w:val="0"/>
          <w:divBdr>
            <w:top w:val="none" w:sz="0" w:space="0" w:color="auto"/>
            <w:left w:val="none" w:sz="0" w:space="0" w:color="auto"/>
            <w:bottom w:val="none" w:sz="0" w:space="0" w:color="auto"/>
            <w:right w:val="none" w:sz="0" w:space="0" w:color="auto"/>
          </w:divBdr>
        </w:div>
        <w:div w:id="614869284">
          <w:marLeft w:val="0"/>
          <w:marRight w:val="0"/>
          <w:marTop w:val="0"/>
          <w:marBottom w:val="0"/>
          <w:divBdr>
            <w:top w:val="none" w:sz="0" w:space="0" w:color="auto"/>
            <w:left w:val="none" w:sz="0" w:space="0" w:color="auto"/>
            <w:bottom w:val="none" w:sz="0" w:space="0" w:color="auto"/>
            <w:right w:val="none" w:sz="0" w:space="0" w:color="auto"/>
          </w:divBdr>
        </w:div>
        <w:div w:id="1862158245">
          <w:marLeft w:val="0"/>
          <w:marRight w:val="0"/>
          <w:marTop w:val="0"/>
          <w:marBottom w:val="0"/>
          <w:divBdr>
            <w:top w:val="none" w:sz="0" w:space="0" w:color="auto"/>
            <w:left w:val="none" w:sz="0" w:space="0" w:color="auto"/>
            <w:bottom w:val="none" w:sz="0" w:space="0" w:color="auto"/>
            <w:right w:val="none" w:sz="0" w:space="0" w:color="auto"/>
          </w:divBdr>
        </w:div>
        <w:div w:id="537159331">
          <w:marLeft w:val="0"/>
          <w:marRight w:val="0"/>
          <w:marTop w:val="0"/>
          <w:marBottom w:val="0"/>
          <w:divBdr>
            <w:top w:val="none" w:sz="0" w:space="0" w:color="auto"/>
            <w:left w:val="none" w:sz="0" w:space="0" w:color="auto"/>
            <w:bottom w:val="none" w:sz="0" w:space="0" w:color="auto"/>
            <w:right w:val="none" w:sz="0" w:space="0" w:color="auto"/>
          </w:divBdr>
        </w:div>
        <w:div w:id="657416375">
          <w:marLeft w:val="0"/>
          <w:marRight w:val="0"/>
          <w:marTop w:val="0"/>
          <w:marBottom w:val="0"/>
          <w:divBdr>
            <w:top w:val="none" w:sz="0" w:space="0" w:color="auto"/>
            <w:left w:val="none" w:sz="0" w:space="0" w:color="auto"/>
            <w:bottom w:val="none" w:sz="0" w:space="0" w:color="auto"/>
            <w:right w:val="none" w:sz="0" w:space="0" w:color="auto"/>
          </w:divBdr>
        </w:div>
        <w:div w:id="1978686419">
          <w:marLeft w:val="0"/>
          <w:marRight w:val="0"/>
          <w:marTop w:val="0"/>
          <w:marBottom w:val="0"/>
          <w:divBdr>
            <w:top w:val="none" w:sz="0" w:space="0" w:color="auto"/>
            <w:left w:val="none" w:sz="0" w:space="0" w:color="auto"/>
            <w:bottom w:val="none" w:sz="0" w:space="0" w:color="auto"/>
            <w:right w:val="none" w:sz="0" w:space="0" w:color="auto"/>
          </w:divBdr>
        </w:div>
        <w:div w:id="1461924820">
          <w:marLeft w:val="0"/>
          <w:marRight w:val="0"/>
          <w:marTop w:val="0"/>
          <w:marBottom w:val="0"/>
          <w:divBdr>
            <w:top w:val="none" w:sz="0" w:space="0" w:color="auto"/>
            <w:left w:val="none" w:sz="0" w:space="0" w:color="auto"/>
            <w:bottom w:val="none" w:sz="0" w:space="0" w:color="auto"/>
            <w:right w:val="none" w:sz="0" w:space="0" w:color="auto"/>
          </w:divBdr>
        </w:div>
        <w:div w:id="1872570934">
          <w:marLeft w:val="0"/>
          <w:marRight w:val="0"/>
          <w:marTop w:val="0"/>
          <w:marBottom w:val="0"/>
          <w:divBdr>
            <w:top w:val="none" w:sz="0" w:space="0" w:color="auto"/>
            <w:left w:val="none" w:sz="0" w:space="0" w:color="auto"/>
            <w:bottom w:val="none" w:sz="0" w:space="0" w:color="auto"/>
            <w:right w:val="none" w:sz="0" w:space="0" w:color="auto"/>
          </w:divBdr>
        </w:div>
      </w:divsChild>
    </w:div>
    <w:div w:id="1644583040">
      <w:bodyDiv w:val="1"/>
      <w:marLeft w:val="0"/>
      <w:marRight w:val="0"/>
      <w:marTop w:val="0"/>
      <w:marBottom w:val="0"/>
      <w:divBdr>
        <w:top w:val="none" w:sz="0" w:space="0" w:color="auto"/>
        <w:left w:val="none" w:sz="0" w:space="0" w:color="auto"/>
        <w:bottom w:val="none" w:sz="0" w:space="0" w:color="auto"/>
        <w:right w:val="none" w:sz="0" w:space="0" w:color="auto"/>
      </w:divBdr>
      <w:divsChild>
        <w:div w:id="2013098019">
          <w:marLeft w:val="0"/>
          <w:marRight w:val="0"/>
          <w:marTop w:val="0"/>
          <w:marBottom w:val="0"/>
          <w:divBdr>
            <w:top w:val="none" w:sz="0" w:space="0" w:color="auto"/>
            <w:left w:val="none" w:sz="0" w:space="0" w:color="auto"/>
            <w:bottom w:val="none" w:sz="0" w:space="0" w:color="auto"/>
            <w:right w:val="none" w:sz="0" w:space="0" w:color="auto"/>
          </w:divBdr>
        </w:div>
        <w:div w:id="513572233">
          <w:marLeft w:val="0"/>
          <w:marRight w:val="0"/>
          <w:marTop w:val="0"/>
          <w:marBottom w:val="0"/>
          <w:divBdr>
            <w:top w:val="none" w:sz="0" w:space="0" w:color="auto"/>
            <w:left w:val="none" w:sz="0" w:space="0" w:color="auto"/>
            <w:bottom w:val="none" w:sz="0" w:space="0" w:color="auto"/>
            <w:right w:val="none" w:sz="0" w:space="0" w:color="auto"/>
          </w:divBdr>
        </w:div>
        <w:div w:id="649291008">
          <w:marLeft w:val="0"/>
          <w:marRight w:val="0"/>
          <w:marTop w:val="0"/>
          <w:marBottom w:val="0"/>
          <w:divBdr>
            <w:top w:val="none" w:sz="0" w:space="0" w:color="auto"/>
            <w:left w:val="none" w:sz="0" w:space="0" w:color="auto"/>
            <w:bottom w:val="none" w:sz="0" w:space="0" w:color="auto"/>
            <w:right w:val="none" w:sz="0" w:space="0" w:color="auto"/>
          </w:divBdr>
        </w:div>
      </w:divsChild>
    </w:div>
    <w:div w:id="1646273817">
      <w:bodyDiv w:val="1"/>
      <w:marLeft w:val="0"/>
      <w:marRight w:val="0"/>
      <w:marTop w:val="0"/>
      <w:marBottom w:val="0"/>
      <w:divBdr>
        <w:top w:val="none" w:sz="0" w:space="0" w:color="auto"/>
        <w:left w:val="none" w:sz="0" w:space="0" w:color="auto"/>
        <w:bottom w:val="none" w:sz="0" w:space="0" w:color="auto"/>
        <w:right w:val="none" w:sz="0" w:space="0" w:color="auto"/>
      </w:divBdr>
    </w:div>
    <w:div w:id="1647398973">
      <w:bodyDiv w:val="1"/>
      <w:marLeft w:val="0"/>
      <w:marRight w:val="0"/>
      <w:marTop w:val="0"/>
      <w:marBottom w:val="0"/>
      <w:divBdr>
        <w:top w:val="none" w:sz="0" w:space="0" w:color="auto"/>
        <w:left w:val="none" w:sz="0" w:space="0" w:color="auto"/>
        <w:bottom w:val="none" w:sz="0" w:space="0" w:color="auto"/>
        <w:right w:val="none" w:sz="0" w:space="0" w:color="auto"/>
      </w:divBdr>
      <w:divsChild>
        <w:div w:id="18968105">
          <w:marLeft w:val="0"/>
          <w:marRight w:val="0"/>
          <w:marTop w:val="0"/>
          <w:marBottom w:val="0"/>
          <w:divBdr>
            <w:top w:val="none" w:sz="0" w:space="0" w:color="auto"/>
            <w:left w:val="none" w:sz="0" w:space="0" w:color="auto"/>
            <w:bottom w:val="none" w:sz="0" w:space="0" w:color="auto"/>
            <w:right w:val="none" w:sz="0" w:space="0" w:color="auto"/>
          </w:divBdr>
        </w:div>
        <w:div w:id="952903938">
          <w:marLeft w:val="0"/>
          <w:marRight w:val="0"/>
          <w:marTop w:val="0"/>
          <w:marBottom w:val="0"/>
          <w:divBdr>
            <w:top w:val="none" w:sz="0" w:space="0" w:color="auto"/>
            <w:left w:val="none" w:sz="0" w:space="0" w:color="auto"/>
            <w:bottom w:val="none" w:sz="0" w:space="0" w:color="auto"/>
            <w:right w:val="none" w:sz="0" w:space="0" w:color="auto"/>
          </w:divBdr>
        </w:div>
        <w:div w:id="1010639889">
          <w:marLeft w:val="0"/>
          <w:marRight w:val="0"/>
          <w:marTop w:val="0"/>
          <w:marBottom w:val="0"/>
          <w:divBdr>
            <w:top w:val="none" w:sz="0" w:space="0" w:color="auto"/>
            <w:left w:val="none" w:sz="0" w:space="0" w:color="auto"/>
            <w:bottom w:val="none" w:sz="0" w:space="0" w:color="auto"/>
            <w:right w:val="none" w:sz="0" w:space="0" w:color="auto"/>
          </w:divBdr>
        </w:div>
        <w:div w:id="822281207">
          <w:marLeft w:val="0"/>
          <w:marRight w:val="0"/>
          <w:marTop w:val="0"/>
          <w:marBottom w:val="0"/>
          <w:divBdr>
            <w:top w:val="none" w:sz="0" w:space="0" w:color="auto"/>
            <w:left w:val="none" w:sz="0" w:space="0" w:color="auto"/>
            <w:bottom w:val="none" w:sz="0" w:space="0" w:color="auto"/>
            <w:right w:val="none" w:sz="0" w:space="0" w:color="auto"/>
          </w:divBdr>
        </w:div>
        <w:div w:id="502624370">
          <w:marLeft w:val="0"/>
          <w:marRight w:val="0"/>
          <w:marTop w:val="0"/>
          <w:marBottom w:val="0"/>
          <w:divBdr>
            <w:top w:val="none" w:sz="0" w:space="0" w:color="auto"/>
            <w:left w:val="none" w:sz="0" w:space="0" w:color="auto"/>
            <w:bottom w:val="none" w:sz="0" w:space="0" w:color="auto"/>
            <w:right w:val="none" w:sz="0" w:space="0" w:color="auto"/>
          </w:divBdr>
        </w:div>
        <w:div w:id="1857038223">
          <w:marLeft w:val="0"/>
          <w:marRight w:val="0"/>
          <w:marTop w:val="0"/>
          <w:marBottom w:val="0"/>
          <w:divBdr>
            <w:top w:val="none" w:sz="0" w:space="0" w:color="auto"/>
            <w:left w:val="none" w:sz="0" w:space="0" w:color="auto"/>
            <w:bottom w:val="none" w:sz="0" w:space="0" w:color="auto"/>
            <w:right w:val="none" w:sz="0" w:space="0" w:color="auto"/>
          </w:divBdr>
        </w:div>
        <w:div w:id="508374754">
          <w:marLeft w:val="0"/>
          <w:marRight w:val="0"/>
          <w:marTop w:val="0"/>
          <w:marBottom w:val="0"/>
          <w:divBdr>
            <w:top w:val="none" w:sz="0" w:space="0" w:color="auto"/>
            <w:left w:val="none" w:sz="0" w:space="0" w:color="auto"/>
            <w:bottom w:val="none" w:sz="0" w:space="0" w:color="auto"/>
            <w:right w:val="none" w:sz="0" w:space="0" w:color="auto"/>
          </w:divBdr>
        </w:div>
        <w:div w:id="728961861">
          <w:marLeft w:val="0"/>
          <w:marRight w:val="0"/>
          <w:marTop w:val="0"/>
          <w:marBottom w:val="0"/>
          <w:divBdr>
            <w:top w:val="none" w:sz="0" w:space="0" w:color="auto"/>
            <w:left w:val="none" w:sz="0" w:space="0" w:color="auto"/>
            <w:bottom w:val="none" w:sz="0" w:space="0" w:color="auto"/>
            <w:right w:val="none" w:sz="0" w:space="0" w:color="auto"/>
          </w:divBdr>
        </w:div>
        <w:div w:id="1032926324">
          <w:marLeft w:val="0"/>
          <w:marRight w:val="0"/>
          <w:marTop w:val="0"/>
          <w:marBottom w:val="0"/>
          <w:divBdr>
            <w:top w:val="none" w:sz="0" w:space="0" w:color="auto"/>
            <w:left w:val="none" w:sz="0" w:space="0" w:color="auto"/>
            <w:bottom w:val="none" w:sz="0" w:space="0" w:color="auto"/>
            <w:right w:val="none" w:sz="0" w:space="0" w:color="auto"/>
          </w:divBdr>
        </w:div>
        <w:div w:id="1721051523">
          <w:marLeft w:val="0"/>
          <w:marRight w:val="0"/>
          <w:marTop w:val="0"/>
          <w:marBottom w:val="0"/>
          <w:divBdr>
            <w:top w:val="none" w:sz="0" w:space="0" w:color="auto"/>
            <w:left w:val="none" w:sz="0" w:space="0" w:color="auto"/>
            <w:bottom w:val="none" w:sz="0" w:space="0" w:color="auto"/>
            <w:right w:val="none" w:sz="0" w:space="0" w:color="auto"/>
          </w:divBdr>
        </w:div>
        <w:div w:id="560991707">
          <w:marLeft w:val="0"/>
          <w:marRight w:val="0"/>
          <w:marTop w:val="0"/>
          <w:marBottom w:val="0"/>
          <w:divBdr>
            <w:top w:val="none" w:sz="0" w:space="0" w:color="auto"/>
            <w:left w:val="none" w:sz="0" w:space="0" w:color="auto"/>
            <w:bottom w:val="none" w:sz="0" w:space="0" w:color="auto"/>
            <w:right w:val="none" w:sz="0" w:space="0" w:color="auto"/>
          </w:divBdr>
        </w:div>
        <w:div w:id="202904868">
          <w:marLeft w:val="0"/>
          <w:marRight w:val="0"/>
          <w:marTop w:val="0"/>
          <w:marBottom w:val="0"/>
          <w:divBdr>
            <w:top w:val="none" w:sz="0" w:space="0" w:color="auto"/>
            <w:left w:val="none" w:sz="0" w:space="0" w:color="auto"/>
            <w:bottom w:val="none" w:sz="0" w:space="0" w:color="auto"/>
            <w:right w:val="none" w:sz="0" w:space="0" w:color="auto"/>
          </w:divBdr>
        </w:div>
        <w:div w:id="119886983">
          <w:marLeft w:val="0"/>
          <w:marRight w:val="0"/>
          <w:marTop w:val="0"/>
          <w:marBottom w:val="0"/>
          <w:divBdr>
            <w:top w:val="none" w:sz="0" w:space="0" w:color="auto"/>
            <w:left w:val="none" w:sz="0" w:space="0" w:color="auto"/>
            <w:bottom w:val="none" w:sz="0" w:space="0" w:color="auto"/>
            <w:right w:val="none" w:sz="0" w:space="0" w:color="auto"/>
          </w:divBdr>
        </w:div>
        <w:div w:id="1419718036">
          <w:marLeft w:val="0"/>
          <w:marRight w:val="0"/>
          <w:marTop w:val="0"/>
          <w:marBottom w:val="0"/>
          <w:divBdr>
            <w:top w:val="none" w:sz="0" w:space="0" w:color="auto"/>
            <w:left w:val="none" w:sz="0" w:space="0" w:color="auto"/>
            <w:bottom w:val="none" w:sz="0" w:space="0" w:color="auto"/>
            <w:right w:val="none" w:sz="0" w:space="0" w:color="auto"/>
          </w:divBdr>
        </w:div>
        <w:div w:id="785081427">
          <w:marLeft w:val="0"/>
          <w:marRight w:val="0"/>
          <w:marTop w:val="0"/>
          <w:marBottom w:val="0"/>
          <w:divBdr>
            <w:top w:val="none" w:sz="0" w:space="0" w:color="auto"/>
            <w:left w:val="none" w:sz="0" w:space="0" w:color="auto"/>
            <w:bottom w:val="none" w:sz="0" w:space="0" w:color="auto"/>
            <w:right w:val="none" w:sz="0" w:space="0" w:color="auto"/>
          </w:divBdr>
        </w:div>
      </w:divsChild>
    </w:div>
    <w:div w:id="1649166988">
      <w:bodyDiv w:val="1"/>
      <w:marLeft w:val="0"/>
      <w:marRight w:val="0"/>
      <w:marTop w:val="0"/>
      <w:marBottom w:val="0"/>
      <w:divBdr>
        <w:top w:val="none" w:sz="0" w:space="0" w:color="auto"/>
        <w:left w:val="none" w:sz="0" w:space="0" w:color="auto"/>
        <w:bottom w:val="none" w:sz="0" w:space="0" w:color="auto"/>
        <w:right w:val="none" w:sz="0" w:space="0" w:color="auto"/>
      </w:divBdr>
    </w:div>
    <w:div w:id="1670985826">
      <w:bodyDiv w:val="1"/>
      <w:marLeft w:val="0"/>
      <w:marRight w:val="0"/>
      <w:marTop w:val="0"/>
      <w:marBottom w:val="0"/>
      <w:divBdr>
        <w:top w:val="none" w:sz="0" w:space="0" w:color="auto"/>
        <w:left w:val="none" w:sz="0" w:space="0" w:color="auto"/>
        <w:bottom w:val="none" w:sz="0" w:space="0" w:color="auto"/>
        <w:right w:val="none" w:sz="0" w:space="0" w:color="auto"/>
      </w:divBdr>
    </w:div>
    <w:div w:id="1693338920">
      <w:bodyDiv w:val="1"/>
      <w:marLeft w:val="0"/>
      <w:marRight w:val="0"/>
      <w:marTop w:val="0"/>
      <w:marBottom w:val="0"/>
      <w:divBdr>
        <w:top w:val="none" w:sz="0" w:space="0" w:color="auto"/>
        <w:left w:val="none" w:sz="0" w:space="0" w:color="auto"/>
        <w:bottom w:val="none" w:sz="0" w:space="0" w:color="auto"/>
        <w:right w:val="none" w:sz="0" w:space="0" w:color="auto"/>
      </w:divBdr>
      <w:divsChild>
        <w:div w:id="1686637730">
          <w:marLeft w:val="0"/>
          <w:marRight w:val="0"/>
          <w:marTop w:val="0"/>
          <w:marBottom w:val="0"/>
          <w:divBdr>
            <w:top w:val="none" w:sz="0" w:space="0" w:color="auto"/>
            <w:left w:val="none" w:sz="0" w:space="0" w:color="auto"/>
            <w:bottom w:val="none" w:sz="0" w:space="0" w:color="auto"/>
            <w:right w:val="none" w:sz="0" w:space="0" w:color="auto"/>
          </w:divBdr>
        </w:div>
        <w:div w:id="715937449">
          <w:marLeft w:val="0"/>
          <w:marRight w:val="0"/>
          <w:marTop w:val="0"/>
          <w:marBottom w:val="0"/>
          <w:divBdr>
            <w:top w:val="none" w:sz="0" w:space="0" w:color="auto"/>
            <w:left w:val="none" w:sz="0" w:space="0" w:color="auto"/>
            <w:bottom w:val="none" w:sz="0" w:space="0" w:color="auto"/>
            <w:right w:val="none" w:sz="0" w:space="0" w:color="auto"/>
          </w:divBdr>
        </w:div>
        <w:div w:id="753816894">
          <w:marLeft w:val="0"/>
          <w:marRight w:val="0"/>
          <w:marTop w:val="0"/>
          <w:marBottom w:val="0"/>
          <w:divBdr>
            <w:top w:val="none" w:sz="0" w:space="0" w:color="auto"/>
            <w:left w:val="none" w:sz="0" w:space="0" w:color="auto"/>
            <w:bottom w:val="none" w:sz="0" w:space="0" w:color="auto"/>
            <w:right w:val="none" w:sz="0" w:space="0" w:color="auto"/>
          </w:divBdr>
        </w:div>
        <w:div w:id="1233390983">
          <w:marLeft w:val="0"/>
          <w:marRight w:val="0"/>
          <w:marTop w:val="0"/>
          <w:marBottom w:val="0"/>
          <w:divBdr>
            <w:top w:val="none" w:sz="0" w:space="0" w:color="auto"/>
            <w:left w:val="none" w:sz="0" w:space="0" w:color="auto"/>
            <w:bottom w:val="none" w:sz="0" w:space="0" w:color="auto"/>
            <w:right w:val="none" w:sz="0" w:space="0" w:color="auto"/>
          </w:divBdr>
        </w:div>
        <w:div w:id="1998604593">
          <w:marLeft w:val="0"/>
          <w:marRight w:val="0"/>
          <w:marTop w:val="0"/>
          <w:marBottom w:val="0"/>
          <w:divBdr>
            <w:top w:val="none" w:sz="0" w:space="0" w:color="auto"/>
            <w:left w:val="none" w:sz="0" w:space="0" w:color="auto"/>
            <w:bottom w:val="none" w:sz="0" w:space="0" w:color="auto"/>
            <w:right w:val="none" w:sz="0" w:space="0" w:color="auto"/>
          </w:divBdr>
        </w:div>
        <w:div w:id="131797863">
          <w:marLeft w:val="0"/>
          <w:marRight w:val="0"/>
          <w:marTop w:val="0"/>
          <w:marBottom w:val="0"/>
          <w:divBdr>
            <w:top w:val="none" w:sz="0" w:space="0" w:color="auto"/>
            <w:left w:val="none" w:sz="0" w:space="0" w:color="auto"/>
            <w:bottom w:val="none" w:sz="0" w:space="0" w:color="auto"/>
            <w:right w:val="none" w:sz="0" w:space="0" w:color="auto"/>
          </w:divBdr>
        </w:div>
        <w:div w:id="1555892294">
          <w:marLeft w:val="0"/>
          <w:marRight w:val="0"/>
          <w:marTop w:val="0"/>
          <w:marBottom w:val="0"/>
          <w:divBdr>
            <w:top w:val="none" w:sz="0" w:space="0" w:color="auto"/>
            <w:left w:val="none" w:sz="0" w:space="0" w:color="auto"/>
            <w:bottom w:val="none" w:sz="0" w:space="0" w:color="auto"/>
            <w:right w:val="none" w:sz="0" w:space="0" w:color="auto"/>
          </w:divBdr>
        </w:div>
        <w:div w:id="1914270944">
          <w:marLeft w:val="0"/>
          <w:marRight w:val="0"/>
          <w:marTop w:val="0"/>
          <w:marBottom w:val="0"/>
          <w:divBdr>
            <w:top w:val="none" w:sz="0" w:space="0" w:color="auto"/>
            <w:left w:val="none" w:sz="0" w:space="0" w:color="auto"/>
            <w:bottom w:val="none" w:sz="0" w:space="0" w:color="auto"/>
            <w:right w:val="none" w:sz="0" w:space="0" w:color="auto"/>
          </w:divBdr>
        </w:div>
      </w:divsChild>
    </w:div>
    <w:div w:id="1732995944">
      <w:bodyDiv w:val="1"/>
      <w:marLeft w:val="0"/>
      <w:marRight w:val="0"/>
      <w:marTop w:val="0"/>
      <w:marBottom w:val="0"/>
      <w:divBdr>
        <w:top w:val="none" w:sz="0" w:space="0" w:color="auto"/>
        <w:left w:val="none" w:sz="0" w:space="0" w:color="auto"/>
        <w:bottom w:val="none" w:sz="0" w:space="0" w:color="auto"/>
        <w:right w:val="none" w:sz="0" w:space="0" w:color="auto"/>
      </w:divBdr>
      <w:divsChild>
        <w:div w:id="1961567848">
          <w:marLeft w:val="0"/>
          <w:marRight w:val="0"/>
          <w:marTop w:val="0"/>
          <w:marBottom w:val="0"/>
          <w:divBdr>
            <w:top w:val="none" w:sz="0" w:space="0" w:color="auto"/>
            <w:left w:val="none" w:sz="0" w:space="0" w:color="auto"/>
            <w:bottom w:val="none" w:sz="0" w:space="0" w:color="auto"/>
            <w:right w:val="none" w:sz="0" w:space="0" w:color="auto"/>
          </w:divBdr>
        </w:div>
      </w:divsChild>
    </w:div>
    <w:div w:id="1743484485">
      <w:bodyDiv w:val="1"/>
      <w:marLeft w:val="0"/>
      <w:marRight w:val="0"/>
      <w:marTop w:val="0"/>
      <w:marBottom w:val="0"/>
      <w:divBdr>
        <w:top w:val="none" w:sz="0" w:space="0" w:color="auto"/>
        <w:left w:val="none" w:sz="0" w:space="0" w:color="auto"/>
        <w:bottom w:val="none" w:sz="0" w:space="0" w:color="auto"/>
        <w:right w:val="none" w:sz="0" w:space="0" w:color="auto"/>
      </w:divBdr>
    </w:div>
    <w:div w:id="1746340834">
      <w:bodyDiv w:val="1"/>
      <w:marLeft w:val="0"/>
      <w:marRight w:val="0"/>
      <w:marTop w:val="0"/>
      <w:marBottom w:val="0"/>
      <w:divBdr>
        <w:top w:val="none" w:sz="0" w:space="0" w:color="auto"/>
        <w:left w:val="none" w:sz="0" w:space="0" w:color="auto"/>
        <w:bottom w:val="none" w:sz="0" w:space="0" w:color="auto"/>
        <w:right w:val="none" w:sz="0" w:space="0" w:color="auto"/>
      </w:divBdr>
    </w:div>
    <w:div w:id="1747847647">
      <w:bodyDiv w:val="1"/>
      <w:marLeft w:val="0"/>
      <w:marRight w:val="0"/>
      <w:marTop w:val="0"/>
      <w:marBottom w:val="0"/>
      <w:divBdr>
        <w:top w:val="none" w:sz="0" w:space="0" w:color="auto"/>
        <w:left w:val="none" w:sz="0" w:space="0" w:color="auto"/>
        <w:bottom w:val="none" w:sz="0" w:space="0" w:color="auto"/>
        <w:right w:val="none" w:sz="0" w:space="0" w:color="auto"/>
      </w:divBdr>
      <w:divsChild>
        <w:div w:id="2072118564">
          <w:marLeft w:val="0"/>
          <w:marRight w:val="0"/>
          <w:marTop w:val="0"/>
          <w:marBottom w:val="0"/>
          <w:divBdr>
            <w:top w:val="none" w:sz="0" w:space="0" w:color="auto"/>
            <w:left w:val="none" w:sz="0" w:space="0" w:color="auto"/>
            <w:bottom w:val="none" w:sz="0" w:space="0" w:color="auto"/>
            <w:right w:val="none" w:sz="0" w:space="0" w:color="auto"/>
          </w:divBdr>
        </w:div>
        <w:div w:id="1431508758">
          <w:marLeft w:val="0"/>
          <w:marRight w:val="0"/>
          <w:marTop w:val="0"/>
          <w:marBottom w:val="0"/>
          <w:divBdr>
            <w:top w:val="none" w:sz="0" w:space="0" w:color="auto"/>
            <w:left w:val="none" w:sz="0" w:space="0" w:color="auto"/>
            <w:bottom w:val="none" w:sz="0" w:space="0" w:color="auto"/>
            <w:right w:val="none" w:sz="0" w:space="0" w:color="auto"/>
          </w:divBdr>
        </w:div>
      </w:divsChild>
    </w:div>
    <w:div w:id="1759132117">
      <w:bodyDiv w:val="1"/>
      <w:marLeft w:val="0"/>
      <w:marRight w:val="0"/>
      <w:marTop w:val="0"/>
      <w:marBottom w:val="0"/>
      <w:divBdr>
        <w:top w:val="none" w:sz="0" w:space="0" w:color="auto"/>
        <w:left w:val="none" w:sz="0" w:space="0" w:color="auto"/>
        <w:bottom w:val="none" w:sz="0" w:space="0" w:color="auto"/>
        <w:right w:val="none" w:sz="0" w:space="0" w:color="auto"/>
      </w:divBdr>
    </w:div>
    <w:div w:id="1762797053">
      <w:bodyDiv w:val="1"/>
      <w:marLeft w:val="0"/>
      <w:marRight w:val="0"/>
      <w:marTop w:val="0"/>
      <w:marBottom w:val="0"/>
      <w:divBdr>
        <w:top w:val="none" w:sz="0" w:space="0" w:color="auto"/>
        <w:left w:val="none" w:sz="0" w:space="0" w:color="auto"/>
        <w:bottom w:val="none" w:sz="0" w:space="0" w:color="auto"/>
        <w:right w:val="none" w:sz="0" w:space="0" w:color="auto"/>
      </w:divBdr>
      <w:divsChild>
        <w:div w:id="468013733">
          <w:marLeft w:val="0"/>
          <w:marRight w:val="0"/>
          <w:marTop w:val="0"/>
          <w:marBottom w:val="0"/>
          <w:divBdr>
            <w:top w:val="none" w:sz="0" w:space="0" w:color="auto"/>
            <w:left w:val="none" w:sz="0" w:space="0" w:color="auto"/>
            <w:bottom w:val="none" w:sz="0" w:space="0" w:color="auto"/>
            <w:right w:val="none" w:sz="0" w:space="0" w:color="auto"/>
          </w:divBdr>
          <w:divsChild>
            <w:div w:id="2085758379">
              <w:marLeft w:val="0"/>
              <w:marRight w:val="0"/>
              <w:marTop w:val="0"/>
              <w:marBottom w:val="0"/>
              <w:divBdr>
                <w:top w:val="none" w:sz="0" w:space="0" w:color="auto"/>
                <w:left w:val="none" w:sz="0" w:space="0" w:color="auto"/>
                <w:bottom w:val="none" w:sz="0" w:space="0" w:color="auto"/>
                <w:right w:val="none" w:sz="0" w:space="0" w:color="auto"/>
              </w:divBdr>
              <w:divsChild>
                <w:div w:id="1063137323">
                  <w:marLeft w:val="0"/>
                  <w:marRight w:val="0"/>
                  <w:marTop w:val="0"/>
                  <w:marBottom w:val="0"/>
                  <w:divBdr>
                    <w:top w:val="none" w:sz="0" w:space="0" w:color="auto"/>
                    <w:left w:val="none" w:sz="0" w:space="0" w:color="auto"/>
                    <w:bottom w:val="none" w:sz="0" w:space="0" w:color="auto"/>
                    <w:right w:val="none" w:sz="0" w:space="0" w:color="auto"/>
                  </w:divBdr>
                  <w:divsChild>
                    <w:div w:id="1505512625">
                      <w:marLeft w:val="0"/>
                      <w:marRight w:val="0"/>
                      <w:marTop w:val="0"/>
                      <w:marBottom w:val="0"/>
                      <w:divBdr>
                        <w:top w:val="none" w:sz="0" w:space="0" w:color="auto"/>
                        <w:left w:val="none" w:sz="0" w:space="0" w:color="auto"/>
                        <w:bottom w:val="none" w:sz="0" w:space="0" w:color="auto"/>
                        <w:right w:val="none" w:sz="0" w:space="0" w:color="auto"/>
                      </w:divBdr>
                      <w:divsChild>
                        <w:div w:id="4578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791">
          <w:marLeft w:val="0"/>
          <w:marRight w:val="0"/>
          <w:marTop w:val="0"/>
          <w:marBottom w:val="0"/>
          <w:divBdr>
            <w:top w:val="none" w:sz="0" w:space="0" w:color="auto"/>
            <w:left w:val="none" w:sz="0" w:space="0" w:color="auto"/>
            <w:bottom w:val="none" w:sz="0" w:space="0" w:color="auto"/>
            <w:right w:val="none" w:sz="0" w:space="0" w:color="auto"/>
          </w:divBdr>
        </w:div>
        <w:div w:id="1579366380">
          <w:marLeft w:val="0"/>
          <w:marRight w:val="0"/>
          <w:marTop w:val="0"/>
          <w:marBottom w:val="0"/>
          <w:divBdr>
            <w:top w:val="none" w:sz="0" w:space="0" w:color="auto"/>
            <w:left w:val="none" w:sz="0" w:space="0" w:color="auto"/>
            <w:bottom w:val="none" w:sz="0" w:space="0" w:color="auto"/>
            <w:right w:val="none" w:sz="0" w:space="0" w:color="auto"/>
          </w:divBdr>
          <w:divsChild>
            <w:div w:id="529881774">
              <w:marLeft w:val="0"/>
              <w:marRight w:val="0"/>
              <w:marTop w:val="0"/>
              <w:marBottom w:val="0"/>
              <w:divBdr>
                <w:top w:val="none" w:sz="0" w:space="0" w:color="auto"/>
                <w:left w:val="none" w:sz="0" w:space="0" w:color="auto"/>
                <w:bottom w:val="none" w:sz="0" w:space="0" w:color="auto"/>
                <w:right w:val="none" w:sz="0" w:space="0" w:color="auto"/>
              </w:divBdr>
              <w:divsChild>
                <w:div w:id="166140457">
                  <w:marLeft w:val="0"/>
                  <w:marRight w:val="0"/>
                  <w:marTop w:val="0"/>
                  <w:marBottom w:val="0"/>
                  <w:divBdr>
                    <w:top w:val="none" w:sz="0" w:space="0" w:color="auto"/>
                    <w:left w:val="none" w:sz="0" w:space="0" w:color="auto"/>
                    <w:bottom w:val="none" w:sz="0" w:space="0" w:color="auto"/>
                    <w:right w:val="none" w:sz="0" w:space="0" w:color="auto"/>
                  </w:divBdr>
                  <w:divsChild>
                    <w:div w:id="1426531267">
                      <w:marLeft w:val="0"/>
                      <w:marRight w:val="0"/>
                      <w:marTop w:val="0"/>
                      <w:marBottom w:val="0"/>
                      <w:divBdr>
                        <w:top w:val="none" w:sz="0" w:space="0" w:color="auto"/>
                        <w:left w:val="none" w:sz="0" w:space="0" w:color="auto"/>
                        <w:bottom w:val="none" w:sz="0" w:space="0" w:color="auto"/>
                        <w:right w:val="none" w:sz="0" w:space="0" w:color="auto"/>
                      </w:divBdr>
                      <w:divsChild>
                        <w:div w:id="9668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08328">
          <w:marLeft w:val="0"/>
          <w:marRight w:val="0"/>
          <w:marTop w:val="0"/>
          <w:marBottom w:val="0"/>
          <w:divBdr>
            <w:top w:val="none" w:sz="0" w:space="0" w:color="auto"/>
            <w:left w:val="none" w:sz="0" w:space="0" w:color="auto"/>
            <w:bottom w:val="none" w:sz="0" w:space="0" w:color="auto"/>
            <w:right w:val="none" w:sz="0" w:space="0" w:color="auto"/>
          </w:divBdr>
        </w:div>
      </w:divsChild>
    </w:div>
    <w:div w:id="1782843936">
      <w:bodyDiv w:val="1"/>
      <w:marLeft w:val="0"/>
      <w:marRight w:val="0"/>
      <w:marTop w:val="0"/>
      <w:marBottom w:val="0"/>
      <w:divBdr>
        <w:top w:val="none" w:sz="0" w:space="0" w:color="auto"/>
        <w:left w:val="none" w:sz="0" w:space="0" w:color="auto"/>
        <w:bottom w:val="none" w:sz="0" w:space="0" w:color="auto"/>
        <w:right w:val="none" w:sz="0" w:space="0" w:color="auto"/>
      </w:divBdr>
    </w:div>
    <w:div w:id="1792507305">
      <w:bodyDiv w:val="1"/>
      <w:marLeft w:val="0"/>
      <w:marRight w:val="0"/>
      <w:marTop w:val="0"/>
      <w:marBottom w:val="0"/>
      <w:divBdr>
        <w:top w:val="none" w:sz="0" w:space="0" w:color="auto"/>
        <w:left w:val="none" w:sz="0" w:space="0" w:color="auto"/>
        <w:bottom w:val="none" w:sz="0" w:space="0" w:color="auto"/>
        <w:right w:val="none" w:sz="0" w:space="0" w:color="auto"/>
      </w:divBdr>
    </w:div>
    <w:div w:id="1796480064">
      <w:bodyDiv w:val="1"/>
      <w:marLeft w:val="0"/>
      <w:marRight w:val="0"/>
      <w:marTop w:val="0"/>
      <w:marBottom w:val="0"/>
      <w:divBdr>
        <w:top w:val="none" w:sz="0" w:space="0" w:color="auto"/>
        <w:left w:val="none" w:sz="0" w:space="0" w:color="auto"/>
        <w:bottom w:val="none" w:sz="0" w:space="0" w:color="auto"/>
        <w:right w:val="none" w:sz="0" w:space="0" w:color="auto"/>
      </w:divBdr>
    </w:div>
    <w:div w:id="1801269246">
      <w:bodyDiv w:val="1"/>
      <w:marLeft w:val="0"/>
      <w:marRight w:val="0"/>
      <w:marTop w:val="0"/>
      <w:marBottom w:val="0"/>
      <w:divBdr>
        <w:top w:val="none" w:sz="0" w:space="0" w:color="auto"/>
        <w:left w:val="none" w:sz="0" w:space="0" w:color="auto"/>
        <w:bottom w:val="none" w:sz="0" w:space="0" w:color="auto"/>
        <w:right w:val="none" w:sz="0" w:space="0" w:color="auto"/>
      </w:divBdr>
    </w:div>
    <w:div w:id="1805001137">
      <w:bodyDiv w:val="1"/>
      <w:marLeft w:val="0"/>
      <w:marRight w:val="0"/>
      <w:marTop w:val="0"/>
      <w:marBottom w:val="0"/>
      <w:divBdr>
        <w:top w:val="none" w:sz="0" w:space="0" w:color="auto"/>
        <w:left w:val="none" w:sz="0" w:space="0" w:color="auto"/>
        <w:bottom w:val="none" w:sz="0" w:space="0" w:color="auto"/>
        <w:right w:val="none" w:sz="0" w:space="0" w:color="auto"/>
      </w:divBdr>
    </w:div>
    <w:div w:id="1805193264">
      <w:bodyDiv w:val="1"/>
      <w:marLeft w:val="0"/>
      <w:marRight w:val="0"/>
      <w:marTop w:val="0"/>
      <w:marBottom w:val="0"/>
      <w:divBdr>
        <w:top w:val="none" w:sz="0" w:space="0" w:color="auto"/>
        <w:left w:val="none" w:sz="0" w:space="0" w:color="auto"/>
        <w:bottom w:val="none" w:sz="0" w:space="0" w:color="auto"/>
        <w:right w:val="none" w:sz="0" w:space="0" w:color="auto"/>
      </w:divBdr>
      <w:divsChild>
        <w:div w:id="968820856">
          <w:marLeft w:val="0"/>
          <w:marRight w:val="0"/>
          <w:marTop w:val="0"/>
          <w:marBottom w:val="0"/>
          <w:divBdr>
            <w:top w:val="none" w:sz="0" w:space="0" w:color="auto"/>
            <w:left w:val="none" w:sz="0" w:space="0" w:color="auto"/>
            <w:bottom w:val="none" w:sz="0" w:space="0" w:color="auto"/>
            <w:right w:val="none" w:sz="0" w:space="0" w:color="auto"/>
          </w:divBdr>
        </w:div>
        <w:div w:id="2140222200">
          <w:marLeft w:val="0"/>
          <w:marRight w:val="0"/>
          <w:marTop w:val="0"/>
          <w:marBottom w:val="0"/>
          <w:divBdr>
            <w:top w:val="none" w:sz="0" w:space="0" w:color="auto"/>
            <w:left w:val="none" w:sz="0" w:space="0" w:color="auto"/>
            <w:bottom w:val="none" w:sz="0" w:space="0" w:color="auto"/>
            <w:right w:val="none" w:sz="0" w:space="0" w:color="auto"/>
          </w:divBdr>
        </w:div>
      </w:divsChild>
    </w:div>
    <w:div w:id="1815678113">
      <w:bodyDiv w:val="1"/>
      <w:marLeft w:val="0"/>
      <w:marRight w:val="0"/>
      <w:marTop w:val="0"/>
      <w:marBottom w:val="0"/>
      <w:divBdr>
        <w:top w:val="none" w:sz="0" w:space="0" w:color="auto"/>
        <w:left w:val="none" w:sz="0" w:space="0" w:color="auto"/>
        <w:bottom w:val="none" w:sz="0" w:space="0" w:color="auto"/>
        <w:right w:val="none" w:sz="0" w:space="0" w:color="auto"/>
      </w:divBdr>
      <w:divsChild>
        <w:div w:id="427426808">
          <w:marLeft w:val="0"/>
          <w:marRight w:val="0"/>
          <w:marTop w:val="0"/>
          <w:marBottom w:val="0"/>
          <w:divBdr>
            <w:top w:val="none" w:sz="0" w:space="0" w:color="auto"/>
            <w:left w:val="none" w:sz="0" w:space="0" w:color="auto"/>
            <w:bottom w:val="none" w:sz="0" w:space="0" w:color="auto"/>
            <w:right w:val="none" w:sz="0" w:space="0" w:color="auto"/>
          </w:divBdr>
        </w:div>
        <w:div w:id="1266571484">
          <w:marLeft w:val="0"/>
          <w:marRight w:val="0"/>
          <w:marTop w:val="0"/>
          <w:marBottom w:val="0"/>
          <w:divBdr>
            <w:top w:val="none" w:sz="0" w:space="0" w:color="auto"/>
            <w:left w:val="none" w:sz="0" w:space="0" w:color="auto"/>
            <w:bottom w:val="none" w:sz="0" w:space="0" w:color="auto"/>
            <w:right w:val="none" w:sz="0" w:space="0" w:color="auto"/>
          </w:divBdr>
        </w:div>
        <w:div w:id="328601796">
          <w:marLeft w:val="0"/>
          <w:marRight w:val="0"/>
          <w:marTop w:val="0"/>
          <w:marBottom w:val="0"/>
          <w:divBdr>
            <w:top w:val="none" w:sz="0" w:space="0" w:color="auto"/>
            <w:left w:val="none" w:sz="0" w:space="0" w:color="auto"/>
            <w:bottom w:val="none" w:sz="0" w:space="0" w:color="auto"/>
            <w:right w:val="none" w:sz="0" w:space="0" w:color="auto"/>
          </w:divBdr>
        </w:div>
        <w:div w:id="1009796180">
          <w:marLeft w:val="0"/>
          <w:marRight w:val="0"/>
          <w:marTop w:val="0"/>
          <w:marBottom w:val="0"/>
          <w:divBdr>
            <w:top w:val="none" w:sz="0" w:space="0" w:color="auto"/>
            <w:left w:val="none" w:sz="0" w:space="0" w:color="auto"/>
            <w:bottom w:val="none" w:sz="0" w:space="0" w:color="auto"/>
            <w:right w:val="none" w:sz="0" w:space="0" w:color="auto"/>
          </w:divBdr>
        </w:div>
        <w:div w:id="1993287958">
          <w:marLeft w:val="0"/>
          <w:marRight w:val="0"/>
          <w:marTop w:val="0"/>
          <w:marBottom w:val="0"/>
          <w:divBdr>
            <w:top w:val="none" w:sz="0" w:space="0" w:color="auto"/>
            <w:left w:val="none" w:sz="0" w:space="0" w:color="auto"/>
            <w:bottom w:val="none" w:sz="0" w:space="0" w:color="auto"/>
            <w:right w:val="none" w:sz="0" w:space="0" w:color="auto"/>
          </w:divBdr>
        </w:div>
        <w:div w:id="884684231">
          <w:marLeft w:val="0"/>
          <w:marRight w:val="0"/>
          <w:marTop w:val="0"/>
          <w:marBottom w:val="0"/>
          <w:divBdr>
            <w:top w:val="none" w:sz="0" w:space="0" w:color="auto"/>
            <w:left w:val="none" w:sz="0" w:space="0" w:color="auto"/>
            <w:bottom w:val="none" w:sz="0" w:space="0" w:color="auto"/>
            <w:right w:val="none" w:sz="0" w:space="0" w:color="auto"/>
          </w:divBdr>
        </w:div>
        <w:div w:id="878973132">
          <w:marLeft w:val="0"/>
          <w:marRight w:val="0"/>
          <w:marTop w:val="0"/>
          <w:marBottom w:val="0"/>
          <w:divBdr>
            <w:top w:val="none" w:sz="0" w:space="0" w:color="auto"/>
            <w:left w:val="none" w:sz="0" w:space="0" w:color="auto"/>
            <w:bottom w:val="none" w:sz="0" w:space="0" w:color="auto"/>
            <w:right w:val="none" w:sz="0" w:space="0" w:color="auto"/>
          </w:divBdr>
        </w:div>
      </w:divsChild>
    </w:div>
    <w:div w:id="1816488880">
      <w:bodyDiv w:val="1"/>
      <w:marLeft w:val="0"/>
      <w:marRight w:val="0"/>
      <w:marTop w:val="0"/>
      <w:marBottom w:val="0"/>
      <w:divBdr>
        <w:top w:val="none" w:sz="0" w:space="0" w:color="auto"/>
        <w:left w:val="none" w:sz="0" w:space="0" w:color="auto"/>
        <w:bottom w:val="none" w:sz="0" w:space="0" w:color="auto"/>
        <w:right w:val="none" w:sz="0" w:space="0" w:color="auto"/>
      </w:divBdr>
    </w:div>
    <w:div w:id="1834954423">
      <w:bodyDiv w:val="1"/>
      <w:marLeft w:val="0"/>
      <w:marRight w:val="0"/>
      <w:marTop w:val="0"/>
      <w:marBottom w:val="0"/>
      <w:divBdr>
        <w:top w:val="none" w:sz="0" w:space="0" w:color="auto"/>
        <w:left w:val="none" w:sz="0" w:space="0" w:color="auto"/>
        <w:bottom w:val="none" w:sz="0" w:space="0" w:color="auto"/>
        <w:right w:val="none" w:sz="0" w:space="0" w:color="auto"/>
      </w:divBdr>
    </w:div>
    <w:div w:id="1838885115">
      <w:bodyDiv w:val="1"/>
      <w:marLeft w:val="0"/>
      <w:marRight w:val="0"/>
      <w:marTop w:val="0"/>
      <w:marBottom w:val="0"/>
      <w:divBdr>
        <w:top w:val="none" w:sz="0" w:space="0" w:color="auto"/>
        <w:left w:val="none" w:sz="0" w:space="0" w:color="auto"/>
        <w:bottom w:val="none" w:sz="0" w:space="0" w:color="auto"/>
        <w:right w:val="none" w:sz="0" w:space="0" w:color="auto"/>
      </w:divBdr>
    </w:div>
    <w:div w:id="1853841163">
      <w:bodyDiv w:val="1"/>
      <w:marLeft w:val="0"/>
      <w:marRight w:val="0"/>
      <w:marTop w:val="0"/>
      <w:marBottom w:val="0"/>
      <w:divBdr>
        <w:top w:val="none" w:sz="0" w:space="0" w:color="auto"/>
        <w:left w:val="none" w:sz="0" w:space="0" w:color="auto"/>
        <w:bottom w:val="none" w:sz="0" w:space="0" w:color="auto"/>
        <w:right w:val="none" w:sz="0" w:space="0" w:color="auto"/>
      </w:divBdr>
      <w:divsChild>
        <w:div w:id="295337496">
          <w:marLeft w:val="0"/>
          <w:marRight w:val="0"/>
          <w:marTop w:val="0"/>
          <w:marBottom w:val="0"/>
          <w:divBdr>
            <w:top w:val="none" w:sz="0" w:space="0" w:color="auto"/>
            <w:left w:val="none" w:sz="0" w:space="0" w:color="auto"/>
            <w:bottom w:val="none" w:sz="0" w:space="0" w:color="auto"/>
            <w:right w:val="none" w:sz="0" w:space="0" w:color="auto"/>
          </w:divBdr>
          <w:divsChild>
            <w:div w:id="1755397064">
              <w:marLeft w:val="0"/>
              <w:marRight w:val="0"/>
              <w:marTop w:val="0"/>
              <w:marBottom w:val="0"/>
              <w:divBdr>
                <w:top w:val="none" w:sz="0" w:space="0" w:color="auto"/>
                <w:left w:val="none" w:sz="0" w:space="0" w:color="auto"/>
                <w:bottom w:val="none" w:sz="0" w:space="0" w:color="auto"/>
                <w:right w:val="none" w:sz="0" w:space="0" w:color="auto"/>
              </w:divBdr>
              <w:divsChild>
                <w:div w:id="567615883">
                  <w:marLeft w:val="0"/>
                  <w:marRight w:val="0"/>
                  <w:marTop w:val="0"/>
                  <w:marBottom w:val="0"/>
                  <w:divBdr>
                    <w:top w:val="none" w:sz="0" w:space="0" w:color="auto"/>
                    <w:left w:val="none" w:sz="0" w:space="0" w:color="auto"/>
                    <w:bottom w:val="none" w:sz="0" w:space="0" w:color="auto"/>
                    <w:right w:val="none" w:sz="0" w:space="0" w:color="auto"/>
                  </w:divBdr>
                </w:div>
              </w:divsChild>
            </w:div>
            <w:div w:id="2035688538">
              <w:marLeft w:val="0"/>
              <w:marRight w:val="0"/>
              <w:marTop w:val="0"/>
              <w:marBottom w:val="0"/>
              <w:divBdr>
                <w:top w:val="none" w:sz="0" w:space="0" w:color="auto"/>
                <w:left w:val="none" w:sz="0" w:space="0" w:color="auto"/>
                <w:bottom w:val="none" w:sz="0" w:space="0" w:color="auto"/>
                <w:right w:val="none" w:sz="0" w:space="0" w:color="auto"/>
              </w:divBdr>
            </w:div>
          </w:divsChild>
        </w:div>
        <w:div w:id="1904626">
          <w:marLeft w:val="0"/>
          <w:marRight w:val="0"/>
          <w:marTop w:val="0"/>
          <w:marBottom w:val="0"/>
          <w:divBdr>
            <w:top w:val="none" w:sz="0" w:space="0" w:color="auto"/>
            <w:left w:val="none" w:sz="0" w:space="0" w:color="auto"/>
            <w:bottom w:val="none" w:sz="0" w:space="0" w:color="auto"/>
            <w:right w:val="none" w:sz="0" w:space="0" w:color="auto"/>
          </w:divBdr>
        </w:div>
        <w:div w:id="1420712239">
          <w:marLeft w:val="0"/>
          <w:marRight w:val="0"/>
          <w:marTop w:val="0"/>
          <w:marBottom w:val="0"/>
          <w:divBdr>
            <w:top w:val="none" w:sz="0" w:space="0" w:color="auto"/>
            <w:left w:val="none" w:sz="0" w:space="0" w:color="auto"/>
            <w:bottom w:val="none" w:sz="0" w:space="0" w:color="auto"/>
            <w:right w:val="none" w:sz="0" w:space="0" w:color="auto"/>
          </w:divBdr>
        </w:div>
        <w:div w:id="63725184">
          <w:marLeft w:val="0"/>
          <w:marRight w:val="0"/>
          <w:marTop w:val="0"/>
          <w:marBottom w:val="0"/>
          <w:divBdr>
            <w:top w:val="none" w:sz="0" w:space="0" w:color="auto"/>
            <w:left w:val="none" w:sz="0" w:space="0" w:color="auto"/>
            <w:bottom w:val="none" w:sz="0" w:space="0" w:color="auto"/>
            <w:right w:val="none" w:sz="0" w:space="0" w:color="auto"/>
          </w:divBdr>
        </w:div>
        <w:div w:id="2011902674">
          <w:marLeft w:val="0"/>
          <w:marRight w:val="0"/>
          <w:marTop w:val="0"/>
          <w:marBottom w:val="0"/>
          <w:divBdr>
            <w:top w:val="none" w:sz="0" w:space="0" w:color="auto"/>
            <w:left w:val="none" w:sz="0" w:space="0" w:color="auto"/>
            <w:bottom w:val="none" w:sz="0" w:space="0" w:color="auto"/>
            <w:right w:val="none" w:sz="0" w:space="0" w:color="auto"/>
          </w:divBdr>
        </w:div>
        <w:div w:id="1092354749">
          <w:marLeft w:val="0"/>
          <w:marRight w:val="0"/>
          <w:marTop w:val="0"/>
          <w:marBottom w:val="0"/>
          <w:divBdr>
            <w:top w:val="none" w:sz="0" w:space="0" w:color="auto"/>
            <w:left w:val="none" w:sz="0" w:space="0" w:color="auto"/>
            <w:bottom w:val="none" w:sz="0" w:space="0" w:color="auto"/>
            <w:right w:val="none" w:sz="0" w:space="0" w:color="auto"/>
          </w:divBdr>
        </w:div>
        <w:div w:id="617569138">
          <w:marLeft w:val="0"/>
          <w:marRight w:val="0"/>
          <w:marTop w:val="0"/>
          <w:marBottom w:val="0"/>
          <w:divBdr>
            <w:top w:val="none" w:sz="0" w:space="0" w:color="auto"/>
            <w:left w:val="none" w:sz="0" w:space="0" w:color="auto"/>
            <w:bottom w:val="none" w:sz="0" w:space="0" w:color="auto"/>
            <w:right w:val="none" w:sz="0" w:space="0" w:color="auto"/>
          </w:divBdr>
        </w:div>
        <w:div w:id="1073703688">
          <w:marLeft w:val="0"/>
          <w:marRight w:val="0"/>
          <w:marTop w:val="0"/>
          <w:marBottom w:val="0"/>
          <w:divBdr>
            <w:top w:val="none" w:sz="0" w:space="0" w:color="auto"/>
            <w:left w:val="none" w:sz="0" w:space="0" w:color="auto"/>
            <w:bottom w:val="none" w:sz="0" w:space="0" w:color="auto"/>
            <w:right w:val="none" w:sz="0" w:space="0" w:color="auto"/>
          </w:divBdr>
        </w:div>
        <w:div w:id="1113014122">
          <w:marLeft w:val="0"/>
          <w:marRight w:val="0"/>
          <w:marTop w:val="0"/>
          <w:marBottom w:val="0"/>
          <w:divBdr>
            <w:top w:val="none" w:sz="0" w:space="0" w:color="auto"/>
            <w:left w:val="none" w:sz="0" w:space="0" w:color="auto"/>
            <w:bottom w:val="none" w:sz="0" w:space="0" w:color="auto"/>
            <w:right w:val="none" w:sz="0" w:space="0" w:color="auto"/>
          </w:divBdr>
        </w:div>
        <w:div w:id="1565682111">
          <w:marLeft w:val="0"/>
          <w:marRight w:val="0"/>
          <w:marTop w:val="0"/>
          <w:marBottom w:val="0"/>
          <w:divBdr>
            <w:top w:val="none" w:sz="0" w:space="0" w:color="auto"/>
            <w:left w:val="none" w:sz="0" w:space="0" w:color="auto"/>
            <w:bottom w:val="none" w:sz="0" w:space="0" w:color="auto"/>
            <w:right w:val="none" w:sz="0" w:space="0" w:color="auto"/>
          </w:divBdr>
        </w:div>
      </w:divsChild>
    </w:div>
    <w:div w:id="1871723457">
      <w:bodyDiv w:val="1"/>
      <w:marLeft w:val="0"/>
      <w:marRight w:val="0"/>
      <w:marTop w:val="0"/>
      <w:marBottom w:val="0"/>
      <w:divBdr>
        <w:top w:val="none" w:sz="0" w:space="0" w:color="auto"/>
        <w:left w:val="none" w:sz="0" w:space="0" w:color="auto"/>
        <w:bottom w:val="none" w:sz="0" w:space="0" w:color="auto"/>
        <w:right w:val="none" w:sz="0" w:space="0" w:color="auto"/>
      </w:divBdr>
    </w:div>
    <w:div w:id="1878153508">
      <w:bodyDiv w:val="1"/>
      <w:marLeft w:val="0"/>
      <w:marRight w:val="0"/>
      <w:marTop w:val="0"/>
      <w:marBottom w:val="0"/>
      <w:divBdr>
        <w:top w:val="none" w:sz="0" w:space="0" w:color="auto"/>
        <w:left w:val="none" w:sz="0" w:space="0" w:color="auto"/>
        <w:bottom w:val="none" w:sz="0" w:space="0" w:color="auto"/>
        <w:right w:val="none" w:sz="0" w:space="0" w:color="auto"/>
      </w:divBdr>
    </w:div>
    <w:div w:id="1885869046">
      <w:bodyDiv w:val="1"/>
      <w:marLeft w:val="0"/>
      <w:marRight w:val="0"/>
      <w:marTop w:val="0"/>
      <w:marBottom w:val="0"/>
      <w:divBdr>
        <w:top w:val="none" w:sz="0" w:space="0" w:color="auto"/>
        <w:left w:val="none" w:sz="0" w:space="0" w:color="auto"/>
        <w:bottom w:val="none" w:sz="0" w:space="0" w:color="auto"/>
        <w:right w:val="none" w:sz="0" w:space="0" w:color="auto"/>
      </w:divBdr>
    </w:div>
    <w:div w:id="1895311577">
      <w:bodyDiv w:val="1"/>
      <w:marLeft w:val="0"/>
      <w:marRight w:val="0"/>
      <w:marTop w:val="0"/>
      <w:marBottom w:val="0"/>
      <w:divBdr>
        <w:top w:val="none" w:sz="0" w:space="0" w:color="auto"/>
        <w:left w:val="none" w:sz="0" w:space="0" w:color="auto"/>
        <w:bottom w:val="none" w:sz="0" w:space="0" w:color="auto"/>
        <w:right w:val="none" w:sz="0" w:space="0" w:color="auto"/>
      </w:divBdr>
      <w:divsChild>
        <w:div w:id="1029336849">
          <w:marLeft w:val="0"/>
          <w:marRight w:val="0"/>
          <w:marTop w:val="0"/>
          <w:marBottom w:val="0"/>
          <w:divBdr>
            <w:top w:val="none" w:sz="0" w:space="0" w:color="auto"/>
            <w:left w:val="none" w:sz="0" w:space="0" w:color="auto"/>
            <w:bottom w:val="none" w:sz="0" w:space="0" w:color="auto"/>
            <w:right w:val="none" w:sz="0" w:space="0" w:color="auto"/>
          </w:divBdr>
        </w:div>
        <w:div w:id="1017074063">
          <w:marLeft w:val="0"/>
          <w:marRight w:val="0"/>
          <w:marTop w:val="0"/>
          <w:marBottom w:val="0"/>
          <w:divBdr>
            <w:top w:val="none" w:sz="0" w:space="0" w:color="auto"/>
            <w:left w:val="none" w:sz="0" w:space="0" w:color="auto"/>
            <w:bottom w:val="none" w:sz="0" w:space="0" w:color="auto"/>
            <w:right w:val="none" w:sz="0" w:space="0" w:color="auto"/>
          </w:divBdr>
          <w:divsChild>
            <w:div w:id="10422921">
              <w:marLeft w:val="0"/>
              <w:marRight w:val="0"/>
              <w:marTop w:val="0"/>
              <w:marBottom w:val="0"/>
              <w:divBdr>
                <w:top w:val="none" w:sz="0" w:space="0" w:color="auto"/>
                <w:left w:val="none" w:sz="0" w:space="0" w:color="auto"/>
                <w:bottom w:val="none" w:sz="0" w:space="0" w:color="auto"/>
                <w:right w:val="none" w:sz="0" w:space="0" w:color="auto"/>
              </w:divBdr>
            </w:div>
          </w:divsChild>
        </w:div>
        <w:div w:id="2059232703">
          <w:marLeft w:val="0"/>
          <w:marRight w:val="0"/>
          <w:marTop w:val="0"/>
          <w:marBottom w:val="0"/>
          <w:divBdr>
            <w:top w:val="none" w:sz="0" w:space="0" w:color="auto"/>
            <w:left w:val="none" w:sz="0" w:space="0" w:color="auto"/>
            <w:bottom w:val="none" w:sz="0" w:space="0" w:color="auto"/>
            <w:right w:val="none" w:sz="0" w:space="0" w:color="auto"/>
          </w:divBdr>
        </w:div>
      </w:divsChild>
    </w:div>
    <w:div w:id="1897542993">
      <w:bodyDiv w:val="1"/>
      <w:marLeft w:val="0"/>
      <w:marRight w:val="0"/>
      <w:marTop w:val="0"/>
      <w:marBottom w:val="0"/>
      <w:divBdr>
        <w:top w:val="none" w:sz="0" w:space="0" w:color="auto"/>
        <w:left w:val="none" w:sz="0" w:space="0" w:color="auto"/>
        <w:bottom w:val="none" w:sz="0" w:space="0" w:color="auto"/>
        <w:right w:val="none" w:sz="0" w:space="0" w:color="auto"/>
      </w:divBdr>
    </w:div>
    <w:div w:id="1906839416">
      <w:bodyDiv w:val="1"/>
      <w:marLeft w:val="0"/>
      <w:marRight w:val="0"/>
      <w:marTop w:val="0"/>
      <w:marBottom w:val="0"/>
      <w:divBdr>
        <w:top w:val="none" w:sz="0" w:space="0" w:color="auto"/>
        <w:left w:val="none" w:sz="0" w:space="0" w:color="auto"/>
        <w:bottom w:val="none" w:sz="0" w:space="0" w:color="auto"/>
        <w:right w:val="none" w:sz="0" w:space="0" w:color="auto"/>
      </w:divBdr>
    </w:div>
    <w:div w:id="1913544911">
      <w:bodyDiv w:val="1"/>
      <w:marLeft w:val="0"/>
      <w:marRight w:val="0"/>
      <w:marTop w:val="0"/>
      <w:marBottom w:val="0"/>
      <w:divBdr>
        <w:top w:val="none" w:sz="0" w:space="0" w:color="auto"/>
        <w:left w:val="none" w:sz="0" w:space="0" w:color="auto"/>
        <w:bottom w:val="none" w:sz="0" w:space="0" w:color="auto"/>
        <w:right w:val="none" w:sz="0" w:space="0" w:color="auto"/>
      </w:divBdr>
    </w:div>
    <w:div w:id="1919056187">
      <w:bodyDiv w:val="1"/>
      <w:marLeft w:val="0"/>
      <w:marRight w:val="0"/>
      <w:marTop w:val="0"/>
      <w:marBottom w:val="0"/>
      <w:divBdr>
        <w:top w:val="none" w:sz="0" w:space="0" w:color="auto"/>
        <w:left w:val="none" w:sz="0" w:space="0" w:color="auto"/>
        <w:bottom w:val="none" w:sz="0" w:space="0" w:color="auto"/>
        <w:right w:val="none" w:sz="0" w:space="0" w:color="auto"/>
      </w:divBdr>
      <w:divsChild>
        <w:div w:id="849025105">
          <w:marLeft w:val="0"/>
          <w:marRight w:val="0"/>
          <w:marTop w:val="0"/>
          <w:marBottom w:val="0"/>
          <w:divBdr>
            <w:top w:val="none" w:sz="0" w:space="0" w:color="auto"/>
            <w:left w:val="none" w:sz="0" w:space="0" w:color="auto"/>
            <w:bottom w:val="none" w:sz="0" w:space="0" w:color="auto"/>
            <w:right w:val="none" w:sz="0" w:space="0" w:color="auto"/>
          </w:divBdr>
          <w:divsChild>
            <w:div w:id="1038895118">
              <w:marLeft w:val="0"/>
              <w:marRight w:val="0"/>
              <w:marTop w:val="0"/>
              <w:marBottom w:val="0"/>
              <w:divBdr>
                <w:top w:val="none" w:sz="0" w:space="0" w:color="auto"/>
                <w:left w:val="none" w:sz="0" w:space="0" w:color="auto"/>
                <w:bottom w:val="none" w:sz="0" w:space="0" w:color="auto"/>
                <w:right w:val="none" w:sz="0" w:space="0" w:color="auto"/>
              </w:divBdr>
            </w:div>
            <w:div w:id="1488476251">
              <w:marLeft w:val="0"/>
              <w:marRight w:val="0"/>
              <w:marTop w:val="0"/>
              <w:marBottom w:val="0"/>
              <w:divBdr>
                <w:top w:val="none" w:sz="0" w:space="0" w:color="auto"/>
                <w:left w:val="none" w:sz="0" w:space="0" w:color="auto"/>
                <w:bottom w:val="none" w:sz="0" w:space="0" w:color="auto"/>
                <w:right w:val="none" w:sz="0" w:space="0" w:color="auto"/>
              </w:divBdr>
            </w:div>
            <w:div w:id="80381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8348">
      <w:bodyDiv w:val="1"/>
      <w:marLeft w:val="0"/>
      <w:marRight w:val="0"/>
      <w:marTop w:val="0"/>
      <w:marBottom w:val="0"/>
      <w:divBdr>
        <w:top w:val="none" w:sz="0" w:space="0" w:color="auto"/>
        <w:left w:val="none" w:sz="0" w:space="0" w:color="auto"/>
        <w:bottom w:val="none" w:sz="0" w:space="0" w:color="auto"/>
        <w:right w:val="none" w:sz="0" w:space="0" w:color="auto"/>
      </w:divBdr>
    </w:div>
    <w:div w:id="1929192005">
      <w:bodyDiv w:val="1"/>
      <w:marLeft w:val="0"/>
      <w:marRight w:val="0"/>
      <w:marTop w:val="0"/>
      <w:marBottom w:val="0"/>
      <w:divBdr>
        <w:top w:val="none" w:sz="0" w:space="0" w:color="auto"/>
        <w:left w:val="none" w:sz="0" w:space="0" w:color="auto"/>
        <w:bottom w:val="none" w:sz="0" w:space="0" w:color="auto"/>
        <w:right w:val="none" w:sz="0" w:space="0" w:color="auto"/>
      </w:divBdr>
      <w:divsChild>
        <w:div w:id="1908222533">
          <w:marLeft w:val="0"/>
          <w:marRight w:val="0"/>
          <w:marTop w:val="0"/>
          <w:marBottom w:val="0"/>
          <w:divBdr>
            <w:top w:val="none" w:sz="0" w:space="0" w:color="auto"/>
            <w:left w:val="none" w:sz="0" w:space="0" w:color="auto"/>
            <w:bottom w:val="none" w:sz="0" w:space="0" w:color="auto"/>
            <w:right w:val="none" w:sz="0" w:space="0" w:color="auto"/>
          </w:divBdr>
        </w:div>
        <w:div w:id="615408003">
          <w:marLeft w:val="0"/>
          <w:marRight w:val="0"/>
          <w:marTop w:val="0"/>
          <w:marBottom w:val="0"/>
          <w:divBdr>
            <w:top w:val="none" w:sz="0" w:space="0" w:color="auto"/>
            <w:left w:val="none" w:sz="0" w:space="0" w:color="auto"/>
            <w:bottom w:val="none" w:sz="0" w:space="0" w:color="auto"/>
            <w:right w:val="none" w:sz="0" w:space="0" w:color="auto"/>
          </w:divBdr>
        </w:div>
        <w:div w:id="112332827">
          <w:marLeft w:val="0"/>
          <w:marRight w:val="0"/>
          <w:marTop w:val="0"/>
          <w:marBottom w:val="0"/>
          <w:divBdr>
            <w:top w:val="none" w:sz="0" w:space="0" w:color="auto"/>
            <w:left w:val="none" w:sz="0" w:space="0" w:color="auto"/>
            <w:bottom w:val="none" w:sz="0" w:space="0" w:color="auto"/>
            <w:right w:val="none" w:sz="0" w:space="0" w:color="auto"/>
          </w:divBdr>
        </w:div>
      </w:divsChild>
    </w:div>
    <w:div w:id="1946571277">
      <w:bodyDiv w:val="1"/>
      <w:marLeft w:val="0"/>
      <w:marRight w:val="0"/>
      <w:marTop w:val="0"/>
      <w:marBottom w:val="0"/>
      <w:divBdr>
        <w:top w:val="none" w:sz="0" w:space="0" w:color="auto"/>
        <w:left w:val="none" w:sz="0" w:space="0" w:color="auto"/>
        <w:bottom w:val="none" w:sz="0" w:space="0" w:color="auto"/>
        <w:right w:val="none" w:sz="0" w:space="0" w:color="auto"/>
      </w:divBdr>
    </w:div>
    <w:div w:id="1958634199">
      <w:bodyDiv w:val="1"/>
      <w:marLeft w:val="0"/>
      <w:marRight w:val="0"/>
      <w:marTop w:val="0"/>
      <w:marBottom w:val="0"/>
      <w:divBdr>
        <w:top w:val="none" w:sz="0" w:space="0" w:color="auto"/>
        <w:left w:val="none" w:sz="0" w:space="0" w:color="auto"/>
        <w:bottom w:val="none" w:sz="0" w:space="0" w:color="auto"/>
        <w:right w:val="none" w:sz="0" w:space="0" w:color="auto"/>
      </w:divBdr>
    </w:div>
    <w:div w:id="1960994082">
      <w:bodyDiv w:val="1"/>
      <w:marLeft w:val="0"/>
      <w:marRight w:val="0"/>
      <w:marTop w:val="0"/>
      <w:marBottom w:val="0"/>
      <w:divBdr>
        <w:top w:val="none" w:sz="0" w:space="0" w:color="auto"/>
        <w:left w:val="none" w:sz="0" w:space="0" w:color="auto"/>
        <w:bottom w:val="none" w:sz="0" w:space="0" w:color="auto"/>
        <w:right w:val="none" w:sz="0" w:space="0" w:color="auto"/>
      </w:divBdr>
    </w:div>
    <w:div w:id="1961380295">
      <w:bodyDiv w:val="1"/>
      <w:marLeft w:val="0"/>
      <w:marRight w:val="0"/>
      <w:marTop w:val="0"/>
      <w:marBottom w:val="0"/>
      <w:divBdr>
        <w:top w:val="none" w:sz="0" w:space="0" w:color="auto"/>
        <w:left w:val="none" w:sz="0" w:space="0" w:color="auto"/>
        <w:bottom w:val="none" w:sz="0" w:space="0" w:color="auto"/>
        <w:right w:val="none" w:sz="0" w:space="0" w:color="auto"/>
      </w:divBdr>
      <w:divsChild>
        <w:div w:id="1954361323">
          <w:marLeft w:val="0"/>
          <w:marRight w:val="0"/>
          <w:marTop w:val="0"/>
          <w:marBottom w:val="0"/>
          <w:divBdr>
            <w:top w:val="none" w:sz="0" w:space="0" w:color="auto"/>
            <w:left w:val="none" w:sz="0" w:space="0" w:color="auto"/>
            <w:bottom w:val="none" w:sz="0" w:space="0" w:color="auto"/>
            <w:right w:val="none" w:sz="0" w:space="0" w:color="auto"/>
          </w:divBdr>
        </w:div>
        <w:div w:id="1427386163">
          <w:marLeft w:val="0"/>
          <w:marRight w:val="0"/>
          <w:marTop w:val="0"/>
          <w:marBottom w:val="0"/>
          <w:divBdr>
            <w:top w:val="none" w:sz="0" w:space="0" w:color="auto"/>
            <w:left w:val="none" w:sz="0" w:space="0" w:color="auto"/>
            <w:bottom w:val="none" w:sz="0" w:space="0" w:color="auto"/>
            <w:right w:val="none" w:sz="0" w:space="0" w:color="auto"/>
          </w:divBdr>
        </w:div>
        <w:div w:id="1123500013">
          <w:marLeft w:val="0"/>
          <w:marRight w:val="0"/>
          <w:marTop w:val="0"/>
          <w:marBottom w:val="0"/>
          <w:divBdr>
            <w:top w:val="none" w:sz="0" w:space="0" w:color="auto"/>
            <w:left w:val="none" w:sz="0" w:space="0" w:color="auto"/>
            <w:bottom w:val="none" w:sz="0" w:space="0" w:color="auto"/>
            <w:right w:val="none" w:sz="0" w:space="0" w:color="auto"/>
          </w:divBdr>
        </w:div>
        <w:div w:id="135800366">
          <w:marLeft w:val="0"/>
          <w:marRight w:val="0"/>
          <w:marTop w:val="0"/>
          <w:marBottom w:val="0"/>
          <w:divBdr>
            <w:top w:val="none" w:sz="0" w:space="0" w:color="auto"/>
            <w:left w:val="none" w:sz="0" w:space="0" w:color="auto"/>
            <w:bottom w:val="none" w:sz="0" w:space="0" w:color="auto"/>
            <w:right w:val="none" w:sz="0" w:space="0" w:color="auto"/>
          </w:divBdr>
        </w:div>
        <w:div w:id="937561805">
          <w:marLeft w:val="0"/>
          <w:marRight w:val="0"/>
          <w:marTop w:val="0"/>
          <w:marBottom w:val="0"/>
          <w:divBdr>
            <w:top w:val="none" w:sz="0" w:space="0" w:color="auto"/>
            <w:left w:val="none" w:sz="0" w:space="0" w:color="auto"/>
            <w:bottom w:val="none" w:sz="0" w:space="0" w:color="auto"/>
            <w:right w:val="none" w:sz="0" w:space="0" w:color="auto"/>
          </w:divBdr>
        </w:div>
        <w:div w:id="1586107708">
          <w:marLeft w:val="0"/>
          <w:marRight w:val="0"/>
          <w:marTop w:val="0"/>
          <w:marBottom w:val="0"/>
          <w:divBdr>
            <w:top w:val="none" w:sz="0" w:space="0" w:color="auto"/>
            <w:left w:val="none" w:sz="0" w:space="0" w:color="auto"/>
            <w:bottom w:val="none" w:sz="0" w:space="0" w:color="auto"/>
            <w:right w:val="none" w:sz="0" w:space="0" w:color="auto"/>
          </w:divBdr>
        </w:div>
        <w:div w:id="1066876402">
          <w:marLeft w:val="0"/>
          <w:marRight w:val="0"/>
          <w:marTop w:val="0"/>
          <w:marBottom w:val="0"/>
          <w:divBdr>
            <w:top w:val="none" w:sz="0" w:space="0" w:color="auto"/>
            <w:left w:val="none" w:sz="0" w:space="0" w:color="auto"/>
            <w:bottom w:val="none" w:sz="0" w:space="0" w:color="auto"/>
            <w:right w:val="none" w:sz="0" w:space="0" w:color="auto"/>
          </w:divBdr>
        </w:div>
      </w:divsChild>
    </w:div>
    <w:div w:id="1970283656">
      <w:bodyDiv w:val="1"/>
      <w:marLeft w:val="0"/>
      <w:marRight w:val="0"/>
      <w:marTop w:val="0"/>
      <w:marBottom w:val="0"/>
      <w:divBdr>
        <w:top w:val="none" w:sz="0" w:space="0" w:color="auto"/>
        <w:left w:val="none" w:sz="0" w:space="0" w:color="auto"/>
        <w:bottom w:val="none" w:sz="0" w:space="0" w:color="auto"/>
        <w:right w:val="none" w:sz="0" w:space="0" w:color="auto"/>
      </w:divBdr>
      <w:divsChild>
        <w:div w:id="439951789">
          <w:marLeft w:val="0"/>
          <w:marRight w:val="0"/>
          <w:marTop w:val="0"/>
          <w:marBottom w:val="0"/>
          <w:divBdr>
            <w:top w:val="none" w:sz="0" w:space="0" w:color="auto"/>
            <w:left w:val="none" w:sz="0" w:space="0" w:color="auto"/>
            <w:bottom w:val="none" w:sz="0" w:space="0" w:color="auto"/>
            <w:right w:val="none" w:sz="0" w:space="0" w:color="auto"/>
          </w:divBdr>
        </w:div>
        <w:div w:id="1930502787">
          <w:marLeft w:val="0"/>
          <w:marRight w:val="0"/>
          <w:marTop w:val="0"/>
          <w:marBottom w:val="0"/>
          <w:divBdr>
            <w:top w:val="none" w:sz="0" w:space="0" w:color="auto"/>
            <w:left w:val="none" w:sz="0" w:space="0" w:color="auto"/>
            <w:bottom w:val="none" w:sz="0" w:space="0" w:color="auto"/>
            <w:right w:val="none" w:sz="0" w:space="0" w:color="auto"/>
          </w:divBdr>
        </w:div>
        <w:div w:id="2079474277">
          <w:marLeft w:val="0"/>
          <w:marRight w:val="0"/>
          <w:marTop w:val="0"/>
          <w:marBottom w:val="0"/>
          <w:divBdr>
            <w:top w:val="none" w:sz="0" w:space="0" w:color="auto"/>
            <w:left w:val="none" w:sz="0" w:space="0" w:color="auto"/>
            <w:bottom w:val="none" w:sz="0" w:space="0" w:color="auto"/>
            <w:right w:val="none" w:sz="0" w:space="0" w:color="auto"/>
          </w:divBdr>
        </w:div>
        <w:div w:id="1067727571">
          <w:marLeft w:val="0"/>
          <w:marRight w:val="0"/>
          <w:marTop w:val="0"/>
          <w:marBottom w:val="0"/>
          <w:divBdr>
            <w:top w:val="none" w:sz="0" w:space="0" w:color="auto"/>
            <w:left w:val="none" w:sz="0" w:space="0" w:color="auto"/>
            <w:bottom w:val="none" w:sz="0" w:space="0" w:color="auto"/>
            <w:right w:val="none" w:sz="0" w:space="0" w:color="auto"/>
          </w:divBdr>
        </w:div>
        <w:div w:id="1139346517">
          <w:marLeft w:val="0"/>
          <w:marRight w:val="0"/>
          <w:marTop w:val="0"/>
          <w:marBottom w:val="0"/>
          <w:divBdr>
            <w:top w:val="none" w:sz="0" w:space="0" w:color="auto"/>
            <w:left w:val="none" w:sz="0" w:space="0" w:color="auto"/>
            <w:bottom w:val="none" w:sz="0" w:space="0" w:color="auto"/>
            <w:right w:val="none" w:sz="0" w:space="0" w:color="auto"/>
          </w:divBdr>
        </w:div>
        <w:div w:id="601113875">
          <w:marLeft w:val="0"/>
          <w:marRight w:val="0"/>
          <w:marTop w:val="0"/>
          <w:marBottom w:val="0"/>
          <w:divBdr>
            <w:top w:val="none" w:sz="0" w:space="0" w:color="auto"/>
            <w:left w:val="none" w:sz="0" w:space="0" w:color="auto"/>
            <w:bottom w:val="none" w:sz="0" w:space="0" w:color="auto"/>
            <w:right w:val="none" w:sz="0" w:space="0" w:color="auto"/>
          </w:divBdr>
        </w:div>
      </w:divsChild>
    </w:div>
    <w:div w:id="1972319318">
      <w:bodyDiv w:val="1"/>
      <w:marLeft w:val="0"/>
      <w:marRight w:val="0"/>
      <w:marTop w:val="0"/>
      <w:marBottom w:val="0"/>
      <w:divBdr>
        <w:top w:val="none" w:sz="0" w:space="0" w:color="auto"/>
        <w:left w:val="none" w:sz="0" w:space="0" w:color="auto"/>
        <w:bottom w:val="none" w:sz="0" w:space="0" w:color="auto"/>
        <w:right w:val="none" w:sz="0" w:space="0" w:color="auto"/>
      </w:divBdr>
    </w:div>
    <w:div w:id="1996952144">
      <w:bodyDiv w:val="1"/>
      <w:marLeft w:val="0"/>
      <w:marRight w:val="0"/>
      <w:marTop w:val="0"/>
      <w:marBottom w:val="0"/>
      <w:divBdr>
        <w:top w:val="none" w:sz="0" w:space="0" w:color="auto"/>
        <w:left w:val="none" w:sz="0" w:space="0" w:color="auto"/>
        <w:bottom w:val="none" w:sz="0" w:space="0" w:color="auto"/>
        <w:right w:val="none" w:sz="0" w:space="0" w:color="auto"/>
      </w:divBdr>
    </w:div>
    <w:div w:id="1998722459">
      <w:bodyDiv w:val="1"/>
      <w:marLeft w:val="0"/>
      <w:marRight w:val="0"/>
      <w:marTop w:val="0"/>
      <w:marBottom w:val="0"/>
      <w:divBdr>
        <w:top w:val="none" w:sz="0" w:space="0" w:color="auto"/>
        <w:left w:val="none" w:sz="0" w:space="0" w:color="auto"/>
        <w:bottom w:val="none" w:sz="0" w:space="0" w:color="auto"/>
        <w:right w:val="none" w:sz="0" w:space="0" w:color="auto"/>
      </w:divBdr>
    </w:div>
    <w:div w:id="2002082160">
      <w:bodyDiv w:val="1"/>
      <w:marLeft w:val="0"/>
      <w:marRight w:val="0"/>
      <w:marTop w:val="0"/>
      <w:marBottom w:val="0"/>
      <w:divBdr>
        <w:top w:val="none" w:sz="0" w:space="0" w:color="auto"/>
        <w:left w:val="none" w:sz="0" w:space="0" w:color="auto"/>
        <w:bottom w:val="none" w:sz="0" w:space="0" w:color="auto"/>
        <w:right w:val="none" w:sz="0" w:space="0" w:color="auto"/>
      </w:divBdr>
      <w:divsChild>
        <w:div w:id="1582107859">
          <w:marLeft w:val="0"/>
          <w:marRight w:val="0"/>
          <w:marTop w:val="0"/>
          <w:marBottom w:val="0"/>
          <w:divBdr>
            <w:top w:val="none" w:sz="0" w:space="0" w:color="auto"/>
            <w:left w:val="none" w:sz="0" w:space="0" w:color="auto"/>
            <w:bottom w:val="none" w:sz="0" w:space="0" w:color="auto"/>
            <w:right w:val="none" w:sz="0" w:space="0" w:color="auto"/>
          </w:divBdr>
          <w:divsChild>
            <w:div w:id="180558675">
              <w:marLeft w:val="0"/>
              <w:marRight w:val="0"/>
              <w:marTop w:val="0"/>
              <w:marBottom w:val="0"/>
              <w:divBdr>
                <w:top w:val="none" w:sz="0" w:space="0" w:color="auto"/>
                <w:left w:val="none" w:sz="0" w:space="0" w:color="auto"/>
                <w:bottom w:val="none" w:sz="0" w:space="0" w:color="auto"/>
                <w:right w:val="none" w:sz="0" w:space="0" w:color="auto"/>
              </w:divBdr>
              <w:divsChild>
                <w:div w:id="1986887592">
                  <w:marLeft w:val="0"/>
                  <w:marRight w:val="0"/>
                  <w:marTop w:val="0"/>
                  <w:marBottom w:val="0"/>
                  <w:divBdr>
                    <w:top w:val="none" w:sz="0" w:space="0" w:color="auto"/>
                    <w:left w:val="none" w:sz="0" w:space="0" w:color="auto"/>
                    <w:bottom w:val="none" w:sz="0" w:space="0" w:color="auto"/>
                    <w:right w:val="none" w:sz="0" w:space="0" w:color="auto"/>
                  </w:divBdr>
                  <w:divsChild>
                    <w:div w:id="4931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934371">
      <w:bodyDiv w:val="1"/>
      <w:marLeft w:val="0"/>
      <w:marRight w:val="0"/>
      <w:marTop w:val="0"/>
      <w:marBottom w:val="0"/>
      <w:divBdr>
        <w:top w:val="none" w:sz="0" w:space="0" w:color="auto"/>
        <w:left w:val="none" w:sz="0" w:space="0" w:color="auto"/>
        <w:bottom w:val="none" w:sz="0" w:space="0" w:color="auto"/>
        <w:right w:val="none" w:sz="0" w:space="0" w:color="auto"/>
      </w:divBdr>
    </w:div>
    <w:div w:id="2020546665">
      <w:bodyDiv w:val="1"/>
      <w:marLeft w:val="0"/>
      <w:marRight w:val="0"/>
      <w:marTop w:val="0"/>
      <w:marBottom w:val="0"/>
      <w:divBdr>
        <w:top w:val="none" w:sz="0" w:space="0" w:color="auto"/>
        <w:left w:val="none" w:sz="0" w:space="0" w:color="auto"/>
        <w:bottom w:val="none" w:sz="0" w:space="0" w:color="auto"/>
        <w:right w:val="none" w:sz="0" w:space="0" w:color="auto"/>
      </w:divBdr>
    </w:div>
    <w:div w:id="2027438159">
      <w:bodyDiv w:val="1"/>
      <w:marLeft w:val="0"/>
      <w:marRight w:val="0"/>
      <w:marTop w:val="0"/>
      <w:marBottom w:val="0"/>
      <w:divBdr>
        <w:top w:val="none" w:sz="0" w:space="0" w:color="auto"/>
        <w:left w:val="none" w:sz="0" w:space="0" w:color="auto"/>
        <w:bottom w:val="none" w:sz="0" w:space="0" w:color="auto"/>
        <w:right w:val="none" w:sz="0" w:space="0" w:color="auto"/>
      </w:divBdr>
      <w:divsChild>
        <w:div w:id="1411318159">
          <w:marLeft w:val="0"/>
          <w:marRight w:val="0"/>
          <w:marTop w:val="0"/>
          <w:marBottom w:val="0"/>
          <w:divBdr>
            <w:top w:val="none" w:sz="0" w:space="0" w:color="auto"/>
            <w:left w:val="none" w:sz="0" w:space="0" w:color="auto"/>
            <w:bottom w:val="none" w:sz="0" w:space="0" w:color="auto"/>
            <w:right w:val="none" w:sz="0" w:space="0" w:color="auto"/>
          </w:divBdr>
        </w:div>
        <w:div w:id="1360396556">
          <w:marLeft w:val="0"/>
          <w:marRight w:val="0"/>
          <w:marTop w:val="0"/>
          <w:marBottom w:val="0"/>
          <w:divBdr>
            <w:top w:val="none" w:sz="0" w:space="0" w:color="auto"/>
            <w:left w:val="none" w:sz="0" w:space="0" w:color="auto"/>
            <w:bottom w:val="none" w:sz="0" w:space="0" w:color="auto"/>
            <w:right w:val="none" w:sz="0" w:space="0" w:color="auto"/>
          </w:divBdr>
        </w:div>
        <w:div w:id="949512732">
          <w:marLeft w:val="0"/>
          <w:marRight w:val="0"/>
          <w:marTop w:val="0"/>
          <w:marBottom w:val="0"/>
          <w:divBdr>
            <w:top w:val="none" w:sz="0" w:space="0" w:color="auto"/>
            <w:left w:val="none" w:sz="0" w:space="0" w:color="auto"/>
            <w:bottom w:val="none" w:sz="0" w:space="0" w:color="auto"/>
            <w:right w:val="none" w:sz="0" w:space="0" w:color="auto"/>
          </w:divBdr>
        </w:div>
        <w:div w:id="1551960272">
          <w:marLeft w:val="0"/>
          <w:marRight w:val="0"/>
          <w:marTop w:val="0"/>
          <w:marBottom w:val="0"/>
          <w:divBdr>
            <w:top w:val="none" w:sz="0" w:space="0" w:color="auto"/>
            <w:left w:val="none" w:sz="0" w:space="0" w:color="auto"/>
            <w:bottom w:val="none" w:sz="0" w:space="0" w:color="auto"/>
            <w:right w:val="none" w:sz="0" w:space="0" w:color="auto"/>
          </w:divBdr>
        </w:div>
        <w:div w:id="514222745">
          <w:marLeft w:val="0"/>
          <w:marRight w:val="0"/>
          <w:marTop w:val="0"/>
          <w:marBottom w:val="0"/>
          <w:divBdr>
            <w:top w:val="none" w:sz="0" w:space="0" w:color="auto"/>
            <w:left w:val="none" w:sz="0" w:space="0" w:color="auto"/>
            <w:bottom w:val="none" w:sz="0" w:space="0" w:color="auto"/>
            <w:right w:val="none" w:sz="0" w:space="0" w:color="auto"/>
          </w:divBdr>
        </w:div>
        <w:div w:id="477571565">
          <w:marLeft w:val="0"/>
          <w:marRight w:val="0"/>
          <w:marTop w:val="0"/>
          <w:marBottom w:val="0"/>
          <w:divBdr>
            <w:top w:val="none" w:sz="0" w:space="0" w:color="auto"/>
            <w:left w:val="none" w:sz="0" w:space="0" w:color="auto"/>
            <w:bottom w:val="none" w:sz="0" w:space="0" w:color="auto"/>
            <w:right w:val="none" w:sz="0" w:space="0" w:color="auto"/>
          </w:divBdr>
        </w:div>
      </w:divsChild>
    </w:div>
    <w:div w:id="2042511724">
      <w:bodyDiv w:val="1"/>
      <w:marLeft w:val="0"/>
      <w:marRight w:val="0"/>
      <w:marTop w:val="0"/>
      <w:marBottom w:val="0"/>
      <w:divBdr>
        <w:top w:val="none" w:sz="0" w:space="0" w:color="auto"/>
        <w:left w:val="none" w:sz="0" w:space="0" w:color="auto"/>
        <w:bottom w:val="none" w:sz="0" w:space="0" w:color="auto"/>
        <w:right w:val="none" w:sz="0" w:space="0" w:color="auto"/>
      </w:divBdr>
    </w:div>
    <w:div w:id="2051491589">
      <w:bodyDiv w:val="1"/>
      <w:marLeft w:val="0"/>
      <w:marRight w:val="0"/>
      <w:marTop w:val="0"/>
      <w:marBottom w:val="0"/>
      <w:divBdr>
        <w:top w:val="none" w:sz="0" w:space="0" w:color="auto"/>
        <w:left w:val="none" w:sz="0" w:space="0" w:color="auto"/>
        <w:bottom w:val="none" w:sz="0" w:space="0" w:color="auto"/>
        <w:right w:val="none" w:sz="0" w:space="0" w:color="auto"/>
      </w:divBdr>
    </w:div>
    <w:div w:id="2081362248">
      <w:bodyDiv w:val="1"/>
      <w:marLeft w:val="0"/>
      <w:marRight w:val="0"/>
      <w:marTop w:val="0"/>
      <w:marBottom w:val="0"/>
      <w:divBdr>
        <w:top w:val="none" w:sz="0" w:space="0" w:color="auto"/>
        <w:left w:val="none" w:sz="0" w:space="0" w:color="auto"/>
        <w:bottom w:val="none" w:sz="0" w:space="0" w:color="auto"/>
        <w:right w:val="none" w:sz="0" w:space="0" w:color="auto"/>
      </w:divBdr>
    </w:div>
    <w:div w:id="2090075078">
      <w:bodyDiv w:val="1"/>
      <w:marLeft w:val="0"/>
      <w:marRight w:val="0"/>
      <w:marTop w:val="0"/>
      <w:marBottom w:val="0"/>
      <w:divBdr>
        <w:top w:val="none" w:sz="0" w:space="0" w:color="auto"/>
        <w:left w:val="none" w:sz="0" w:space="0" w:color="auto"/>
        <w:bottom w:val="none" w:sz="0" w:space="0" w:color="auto"/>
        <w:right w:val="none" w:sz="0" w:space="0" w:color="auto"/>
      </w:divBdr>
      <w:divsChild>
        <w:div w:id="685793572">
          <w:marLeft w:val="0"/>
          <w:marRight w:val="0"/>
          <w:marTop w:val="0"/>
          <w:marBottom w:val="0"/>
          <w:divBdr>
            <w:top w:val="none" w:sz="0" w:space="0" w:color="auto"/>
            <w:left w:val="none" w:sz="0" w:space="0" w:color="auto"/>
            <w:bottom w:val="none" w:sz="0" w:space="0" w:color="auto"/>
            <w:right w:val="none" w:sz="0" w:space="0" w:color="auto"/>
          </w:divBdr>
        </w:div>
        <w:div w:id="1365860422">
          <w:marLeft w:val="0"/>
          <w:marRight w:val="0"/>
          <w:marTop w:val="0"/>
          <w:marBottom w:val="0"/>
          <w:divBdr>
            <w:top w:val="none" w:sz="0" w:space="0" w:color="auto"/>
            <w:left w:val="none" w:sz="0" w:space="0" w:color="auto"/>
            <w:bottom w:val="none" w:sz="0" w:space="0" w:color="auto"/>
            <w:right w:val="none" w:sz="0" w:space="0" w:color="auto"/>
          </w:divBdr>
        </w:div>
      </w:divsChild>
    </w:div>
    <w:div w:id="2099791138">
      <w:bodyDiv w:val="1"/>
      <w:marLeft w:val="0"/>
      <w:marRight w:val="0"/>
      <w:marTop w:val="0"/>
      <w:marBottom w:val="0"/>
      <w:divBdr>
        <w:top w:val="none" w:sz="0" w:space="0" w:color="auto"/>
        <w:left w:val="none" w:sz="0" w:space="0" w:color="auto"/>
        <w:bottom w:val="none" w:sz="0" w:space="0" w:color="auto"/>
        <w:right w:val="none" w:sz="0" w:space="0" w:color="auto"/>
      </w:divBdr>
      <w:divsChild>
        <w:div w:id="702830554">
          <w:marLeft w:val="0"/>
          <w:marRight w:val="0"/>
          <w:marTop w:val="0"/>
          <w:marBottom w:val="0"/>
          <w:divBdr>
            <w:top w:val="none" w:sz="0" w:space="0" w:color="auto"/>
            <w:left w:val="none" w:sz="0" w:space="0" w:color="auto"/>
            <w:bottom w:val="none" w:sz="0" w:space="0" w:color="auto"/>
            <w:right w:val="none" w:sz="0" w:space="0" w:color="auto"/>
          </w:divBdr>
        </w:div>
        <w:div w:id="1949199297">
          <w:marLeft w:val="0"/>
          <w:marRight w:val="0"/>
          <w:marTop w:val="0"/>
          <w:marBottom w:val="0"/>
          <w:divBdr>
            <w:top w:val="none" w:sz="0" w:space="0" w:color="auto"/>
            <w:left w:val="none" w:sz="0" w:space="0" w:color="auto"/>
            <w:bottom w:val="none" w:sz="0" w:space="0" w:color="auto"/>
            <w:right w:val="none" w:sz="0" w:space="0" w:color="auto"/>
          </w:divBdr>
        </w:div>
      </w:divsChild>
    </w:div>
    <w:div w:id="2101024380">
      <w:bodyDiv w:val="1"/>
      <w:marLeft w:val="0"/>
      <w:marRight w:val="0"/>
      <w:marTop w:val="0"/>
      <w:marBottom w:val="0"/>
      <w:divBdr>
        <w:top w:val="none" w:sz="0" w:space="0" w:color="auto"/>
        <w:left w:val="none" w:sz="0" w:space="0" w:color="auto"/>
        <w:bottom w:val="none" w:sz="0" w:space="0" w:color="auto"/>
        <w:right w:val="none" w:sz="0" w:space="0" w:color="auto"/>
      </w:divBdr>
    </w:div>
    <w:div w:id="2108649167">
      <w:bodyDiv w:val="1"/>
      <w:marLeft w:val="0"/>
      <w:marRight w:val="0"/>
      <w:marTop w:val="0"/>
      <w:marBottom w:val="0"/>
      <w:divBdr>
        <w:top w:val="none" w:sz="0" w:space="0" w:color="auto"/>
        <w:left w:val="none" w:sz="0" w:space="0" w:color="auto"/>
        <w:bottom w:val="none" w:sz="0" w:space="0" w:color="auto"/>
        <w:right w:val="none" w:sz="0" w:space="0" w:color="auto"/>
      </w:divBdr>
    </w:div>
    <w:div w:id="2139378107">
      <w:bodyDiv w:val="1"/>
      <w:marLeft w:val="0"/>
      <w:marRight w:val="0"/>
      <w:marTop w:val="0"/>
      <w:marBottom w:val="0"/>
      <w:divBdr>
        <w:top w:val="none" w:sz="0" w:space="0" w:color="auto"/>
        <w:left w:val="none" w:sz="0" w:space="0" w:color="auto"/>
        <w:bottom w:val="none" w:sz="0" w:space="0" w:color="auto"/>
        <w:right w:val="none" w:sz="0" w:space="0" w:color="auto"/>
      </w:divBdr>
    </w:div>
    <w:div w:id="2143617411">
      <w:bodyDiv w:val="1"/>
      <w:marLeft w:val="0"/>
      <w:marRight w:val="0"/>
      <w:marTop w:val="0"/>
      <w:marBottom w:val="0"/>
      <w:divBdr>
        <w:top w:val="none" w:sz="0" w:space="0" w:color="auto"/>
        <w:left w:val="none" w:sz="0" w:space="0" w:color="auto"/>
        <w:bottom w:val="none" w:sz="0" w:space="0" w:color="auto"/>
        <w:right w:val="none" w:sz="0" w:space="0" w:color="auto"/>
      </w:divBdr>
      <w:divsChild>
        <w:div w:id="2029716687">
          <w:marLeft w:val="0"/>
          <w:marRight w:val="0"/>
          <w:marTop w:val="0"/>
          <w:marBottom w:val="0"/>
          <w:divBdr>
            <w:top w:val="none" w:sz="0" w:space="0" w:color="auto"/>
            <w:left w:val="none" w:sz="0" w:space="0" w:color="auto"/>
            <w:bottom w:val="none" w:sz="0" w:space="0" w:color="auto"/>
            <w:right w:val="none" w:sz="0" w:space="0" w:color="auto"/>
          </w:divBdr>
        </w:div>
      </w:divsChild>
    </w:div>
    <w:div w:id="214646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microsoft.com/office/2007/relationships/hdphoto" Target="media/hdphoto9.wdp"/><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7.png"/><Relationship Id="rId55" Type="http://schemas.microsoft.com/office/2007/relationships/hdphoto" Target="media/hdphoto15.wdp"/><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microsoft.com/office/2007/relationships/hdphoto" Target="media/hdphoto5.wdp"/><Relationship Id="rId41" Type="http://schemas.microsoft.com/office/2007/relationships/hdphoto" Target="media/hdphoto10.wdp"/><Relationship Id="rId54" Type="http://schemas.openxmlformats.org/officeDocument/2006/relationships/image" Target="media/image3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microsoft.com/office/2007/relationships/hdphoto" Target="media/hdphoto8.wdp"/><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abine.bruehl-kind@bgv-trier.de" TargetMode="External"/><Relationship Id="rId28" Type="http://schemas.openxmlformats.org/officeDocument/2006/relationships/image" Target="media/image15.png"/><Relationship Id="rId36" Type="http://schemas.openxmlformats.org/officeDocument/2006/relationships/image" Target="media/image19.png"/><Relationship Id="rId49" Type="http://schemas.microsoft.com/office/2007/relationships/hdphoto" Target="media/hdphoto13.wdp"/><Relationship Id="rId57" Type="http://schemas.microsoft.com/office/2007/relationships/hdphoto" Target="media/hdphoto16.wdp"/><Relationship Id="rId61" Type="http://schemas.openxmlformats.org/officeDocument/2006/relationships/hyperlink" Target="mailto:martin.ibeh@bistum-trier.de" TargetMode="External"/><Relationship Id="rId10" Type="http://schemas.openxmlformats.org/officeDocument/2006/relationships/image" Target="media/image3.png"/><Relationship Id="rId19" Type="http://schemas.microsoft.com/office/2007/relationships/hdphoto" Target="media/hdphoto3.wdp"/><Relationship Id="rId31" Type="http://schemas.microsoft.com/office/2007/relationships/hdphoto" Target="media/hdphoto6.wdp"/><Relationship Id="rId44" Type="http://schemas.openxmlformats.org/officeDocument/2006/relationships/image" Target="media/image23.png"/><Relationship Id="rId52" Type="http://schemas.microsoft.com/office/2007/relationships/hdphoto" Target="media/hdphoto14.wdp"/><Relationship Id="rId60" Type="http://schemas.openxmlformats.org/officeDocument/2006/relationships/image" Target="media/image3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mailto:anna.hahn97@web.de" TargetMode="External"/><Relationship Id="rId43" Type="http://schemas.microsoft.com/office/2007/relationships/hdphoto" Target="media/hdphoto11.wdp"/><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hyperlink" Target="mailto:ulrikelorenz1@gmx.de" TargetMode="External"/><Relationship Id="rId33" Type="http://schemas.microsoft.com/office/2007/relationships/hdphoto" Target="media/hdphoto7.wdp"/><Relationship Id="rId38" Type="http://schemas.openxmlformats.org/officeDocument/2006/relationships/image" Target="media/image20.png"/><Relationship Id="rId46" Type="http://schemas.microsoft.com/office/2007/relationships/hdphoto" Target="media/hdphoto12.wdp"/><Relationship Id="rId59" Type="http://schemas.microsoft.com/office/2007/relationships/hdphoto" Target="media/hdphoto17.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koffice\Google%20Drive\Aktenplan\1%20Pfarrei\12_Pfarramtsf&#252;hrung\122_&#214;ffentlichkeitsarbeit\122-02_Pfarrbriefredaktion\Maske%20Pfarrbrief\Pfarrbrief%202019.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19CB0-6CBE-43EF-B5C3-690E24CF7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Pfarrbrief 2019</Template>
  <TotalTime>0</TotalTime>
  <Pages>1</Pages>
  <Words>5961</Words>
  <Characters>37557</Characters>
  <Application>Microsoft Office Word</Application>
  <DocSecurity>0</DocSecurity>
  <Lines>312</Lines>
  <Paragraphs>86</Paragraphs>
  <ScaleCrop>false</ScaleCrop>
  <HeadingPairs>
    <vt:vector size="2" baseType="variant">
      <vt:variant>
        <vt:lpstr>Titel</vt:lpstr>
      </vt:variant>
      <vt:variant>
        <vt:i4>1</vt:i4>
      </vt:variant>
    </vt:vector>
  </HeadingPairs>
  <TitlesOfParts>
    <vt:vector size="1" baseType="lpstr">
      <vt:lpstr>Pfarrbrief</vt:lpstr>
    </vt:vector>
  </TitlesOfParts>
  <Company/>
  <LinksUpToDate>false</LinksUpToDate>
  <CharactersWithSpaces>43432</CharactersWithSpaces>
  <SharedDoc>false</SharedDoc>
  <HLinks>
    <vt:vector size="12" baseType="variant">
      <vt:variant>
        <vt:i4>6750288</vt:i4>
      </vt:variant>
      <vt:variant>
        <vt:i4>3</vt:i4>
      </vt:variant>
      <vt:variant>
        <vt:i4>0</vt:i4>
      </vt:variant>
      <vt:variant>
        <vt:i4>5</vt:i4>
      </vt:variant>
      <vt:variant>
        <vt:lpwstr>mailto:uschi-vogt@t-online.de</vt:lpwstr>
      </vt:variant>
      <vt:variant>
        <vt:lpwstr/>
      </vt:variant>
      <vt:variant>
        <vt:i4>4784181</vt:i4>
      </vt:variant>
      <vt:variant>
        <vt:i4>0</vt:i4>
      </vt:variant>
      <vt:variant>
        <vt:i4>0</vt:i4>
      </vt:variant>
      <vt:variant>
        <vt:i4>5</vt:i4>
      </vt:variant>
      <vt:variant>
        <vt:lpwstr>mailto:martinjoe@t-online.de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Pfarrbrief</dc:title>
  <dc:creator>Backoffice</dc:creator>
  <cp:lastModifiedBy>Astrid Baumgärtner</cp:lastModifiedBy>
  <cp:revision>3</cp:revision>
  <cp:lastPrinted>2025-11-27T06:16:00Z</cp:lastPrinted>
  <dcterms:created xsi:type="dcterms:W3CDTF">2025-12-15T18:20:00Z</dcterms:created>
  <dcterms:modified xsi:type="dcterms:W3CDTF">2025-12-15T18:20:00Z</dcterms:modified>
</cp:coreProperties>
</file>